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99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562"/>
        <w:gridCol w:w="283"/>
        <w:gridCol w:w="2126"/>
        <w:gridCol w:w="567"/>
        <w:gridCol w:w="4820"/>
      </w:tblGrid>
      <w:tr w:rsidR="003132DB" w:rsidRPr="001952DA" w:rsidTr="006677B7">
        <w:trPr>
          <w:trHeight w:val="794"/>
        </w:trPr>
        <w:tc>
          <w:tcPr>
            <w:tcW w:w="4538" w:type="dxa"/>
            <w:gridSpan w:val="4"/>
          </w:tcPr>
          <w:p w:rsidR="003132DB" w:rsidRPr="00DC2FF7" w:rsidRDefault="003132DB" w:rsidP="003C23D7">
            <w:pPr>
              <w:rPr>
                <w:rFonts w:cs="Times New Roman"/>
                <w:b/>
                <w:noProof/>
                <w:sz w:val="21"/>
                <w:szCs w:val="21"/>
                <w:lang w:eastAsia="en-GB"/>
              </w:rPr>
            </w:pPr>
          </w:p>
        </w:tc>
        <w:tc>
          <w:tcPr>
            <w:tcW w:w="5387" w:type="dxa"/>
            <w:gridSpan w:val="2"/>
          </w:tcPr>
          <w:p w:rsidR="003132DB" w:rsidRPr="00871FED" w:rsidRDefault="003132DB" w:rsidP="0002026C">
            <w:pPr>
              <w:pStyle w:val="ConsPlusNormal"/>
              <w:spacing w:line="300" w:lineRule="exact"/>
              <w:ind w:left="-9" w:firstLine="1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</w:tc>
      </w:tr>
      <w:tr w:rsidR="003543B6" w:rsidRPr="002B19C6" w:rsidTr="003C23D7">
        <w:trPr>
          <w:trHeight w:val="1041"/>
        </w:trPr>
        <w:tc>
          <w:tcPr>
            <w:tcW w:w="4538" w:type="dxa"/>
            <w:gridSpan w:val="4"/>
          </w:tcPr>
          <w:sdt>
            <w:sdtPr>
              <w:id w:val="-1279638404"/>
              <w:lock w:val="sdtContentLocked"/>
              <w:placeholder>
                <w:docPart w:val="0A0EE0854CEB4A36A148A6D1039E125B"/>
              </w:placeholder>
            </w:sdtPr>
            <w:sdtEndPr/>
            <w:sdtContent>
              <w:p w:rsidR="00D2233A" w:rsidRDefault="00D2233A" w:rsidP="00D2233A">
                <w:pPr>
                  <w:jc w:val="center"/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</w:pPr>
                <w:r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АКЦИОНЕРНОЕ ОБЩЕСТВО</w:t>
                </w:r>
              </w:p>
              <w:p w:rsidR="00D2233A" w:rsidRDefault="00D2233A" w:rsidP="00D2233A">
                <w:pPr>
                  <w:jc w:val="center"/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</w:pPr>
                <w:r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«</w:t>
                </w:r>
                <w:r w:rsidR="003C23D7"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ОРИОНИНВЕСТ</w:t>
                </w:r>
                <w:r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»</w:t>
                </w:r>
              </w:p>
              <w:p w:rsidR="003543B6" w:rsidRPr="00E8352E" w:rsidRDefault="00AB32D8" w:rsidP="003C23D7">
                <w:pPr>
                  <w:jc w:val="center"/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</w:pPr>
                <w:r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(АО «</w:t>
                </w:r>
                <w:r w:rsidR="003C23D7"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ОрионИнвест</w:t>
                </w:r>
                <w:r w:rsidR="00D2233A"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»)</w:t>
                </w:r>
              </w:p>
            </w:sdtContent>
          </w:sdt>
        </w:tc>
        <w:tc>
          <w:tcPr>
            <w:tcW w:w="567" w:type="dxa"/>
            <w:vMerge w:val="restart"/>
          </w:tcPr>
          <w:p w:rsidR="003543B6" w:rsidRPr="004971E8" w:rsidRDefault="003543B6" w:rsidP="00DC2FF7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 w:val="restart"/>
          </w:tcPr>
          <w:p w:rsidR="00276F1D" w:rsidRPr="00362A9A" w:rsidRDefault="00276F1D" w:rsidP="001952DA">
            <w:pPr>
              <w:rPr>
                <w:lang w:val="ru-RU"/>
              </w:rPr>
            </w:pPr>
          </w:p>
        </w:tc>
      </w:tr>
      <w:tr w:rsidR="003543B6" w:rsidRPr="00D6614E" w:rsidTr="00D2233A">
        <w:trPr>
          <w:trHeight w:val="1774"/>
        </w:trPr>
        <w:tc>
          <w:tcPr>
            <w:tcW w:w="4538" w:type="dxa"/>
            <w:gridSpan w:val="4"/>
          </w:tcPr>
          <w:sdt>
            <w:sdtPr>
              <w:id w:val="466630737"/>
              <w:lock w:val="sdtContentLocked"/>
              <w:placeholder>
                <w:docPart w:val="AEC5865E314445D8A4A5E725E62F3330"/>
              </w:placeholder>
            </w:sdtPr>
            <w:sdtEndPr/>
            <w:sdtContent>
              <w:p w:rsidR="00D2233A" w:rsidRDefault="00D2233A" w:rsidP="00D2233A">
                <w:pPr>
                  <w:jc w:val="center"/>
                  <w:rPr>
                    <w:color w:val="000000"/>
                    <w:sz w:val="24"/>
                    <w:lang w:val="ru-RU"/>
                  </w:rPr>
                </w:pPr>
                <w:r w:rsidRPr="008D2881">
                  <w:rPr>
                    <w:color w:val="000000"/>
                    <w:sz w:val="24"/>
                    <w:lang w:val="ru-RU"/>
                  </w:rPr>
                  <w:t>ул. Советская, д. 9, этаж 1, ком. 13</w:t>
                </w:r>
                <w:r>
                  <w:rPr>
                    <w:color w:val="000000"/>
                    <w:sz w:val="24"/>
                    <w:lang w:val="ru-RU"/>
                  </w:rPr>
                  <w:t>,</w:t>
                </w:r>
              </w:p>
              <w:p w:rsidR="00D2233A" w:rsidRDefault="00D2233A" w:rsidP="00D2233A">
                <w:pPr>
                  <w:jc w:val="center"/>
                  <w:rPr>
                    <w:color w:val="000000"/>
                    <w:sz w:val="24"/>
                    <w:lang w:val="ru-RU"/>
                  </w:rPr>
                </w:pPr>
                <w:r w:rsidRPr="008D2881">
                  <w:rPr>
                    <w:color w:val="000000"/>
                    <w:sz w:val="24"/>
                    <w:lang w:val="ru-RU"/>
                  </w:rPr>
                  <w:t xml:space="preserve">г. Певек, г.о. Певек, </w:t>
                </w:r>
                <w:r w:rsidRPr="008D2881">
                  <w:rPr>
                    <w:color w:val="000000"/>
                    <w:sz w:val="24"/>
                    <w:lang w:val="ru-RU"/>
                  </w:rPr>
                  <w:br/>
                  <w:t>Чукотский автономный округ,</w:t>
                </w:r>
                <w:r>
                  <w:rPr>
                    <w:color w:val="000000"/>
                    <w:sz w:val="24"/>
                    <w:lang w:val="ru-RU"/>
                  </w:rPr>
                  <w:t xml:space="preserve"> 689400</w:t>
                </w:r>
              </w:p>
              <w:p w:rsidR="00D2233A" w:rsidRPr="00B60997" w:rsidRDefault="00D2233A" w:rsidP="00D2233A">
                <w:pPr>
                  <w:jc w:val="center"/>
                  <w:rPr>
                    <w:lang w:val="ru-RU"/>
                  </w:rPr>
                </w:pPr>
                <w:r w:rsidRPr="00B22730">
                  <w:rPr>
                    <w:rFonts w:eastAsia="Calibri" w:cs="Times New Roman"/>
                    <w:noProof/>
                    <w:sz w:val="22"/>
                    <w:szCs w:val="22"/>
                    <w:lang w:eastAsia="en-GB"/>
                  </w:rPr>
                  <w:t>E</w:t>
                </w:r>
                <w:r w:rsidRPr="00B22730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-</w:t>
                </w:r>
                <w:r w:rsidRPr="00B22730">
                  <w:rPr>
                    <w:rFonts w:eastAsia="Calibri" w:cs="Times New Roman"/>
                    <w:noProof/>
                    <w:sz w:val="22"/>
                    <w:szCs w:val="22"/>
                    <w:lang w:eastAsia="en-GB"/>
                  </w:rPr>
                  <w:t>mail</w:t>
                </w:r>
                <w:r w:rsidRPr="00B22730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:</w:t>
                </w:r>
                <w:r w:rsidR="003C23D7">
                  <w:rPr>
                    <w:rFonts w:eastAsia="Calibri" w:cs="Times New Roman"/>
                    <w:noProof/>
                    <w:sz w:val="22"/>
                    <w:szCs w:val="22"/>
                    <w:lang w:val="en-US" w:eastAsia="en-GB"/>
                  </w:rPr>
                  <w:t>orioninvest</w:t>
                </w:r>
                <w:r w:rsidRPr="00B60997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@</w:t>
                </w:r>
                <w:r>
                  <w:rPr>
                    <w:rFonts w:eastAsia="Calibri" w:cs="Times New Roman"/>
                    <w:noProof/>
                    <w:sz w:val="22"/>
                    <w:szCs w:val="22"/>
                    <w:lang w:val="en-US" w:eastAsia="en-GB"/>
                  </w:rPr>
                  <w:t>rosatom</w:t>
                </w:r>
                <w:r w:rsidRPr="004F4C4D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.</w:t>
                </w:r>
                <w:r>
                  <w:rPr>
                    <w:rFonts w:eastAsia="Calibri" w:cs="Times New Roman"/>
                    <w:noProof/>
                    <w:sz w:val="22"/>
                    <w:szCs w:val="22"/>
                    <w:lang w:val="en-US" w:eastAsia="en-GB"/>
                  </w:rPr>
                  <w:t>ru</w:t>
                </w:r>
              </w:p>
              <w:p w:rsidR="00D2233A" w:rsidRDefault="00D2233A" w:rsidP="00D2233A">
                <w:pPr>
                  <w:spacing w:line="256" w:lineRule="auto"/>
                  <w:jc w:val="center"/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</w:pPr>
                <w:r w:rsidRPr="00B60997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 xml:space="preserve">ОКПО 51992776, ОГРН </w:t>
                </w:r>
                <w:r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1218700000540</w:t>
                </w:r>
              </w:p>
              <w:p w:rsidR="003543B6" w:rsidRPr="00D2233A" w:rsidRDefault="00D2233A" w:rsidP="00D2233A">
                <w:pPr>
                  <w:jc w:val="center"/>
                </w:pPr>
                <w:r w:rsidRPr="00B60997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ИНН 8706007041</w:t>
                </w:r>
                <w:r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 xml:space="preserve">, </w:t>
                </w:r>
                <w:r w:rsidRPr="00B60997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КПП 870601001</w:t>
                </w:r>
              </w:p>
            </w:sdtContent>
          </w:sdt>
        </w:tc>
        <w:tc>
          <w:tcPr>
            <w:tcW w:w="567" w:type="dxa"/>
            <w:vMerge/>
          </w:tcPr>
          <w:p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3543B6" w:rsidRPr="00D6614E" w:rsidTr="0033098D">
        <w:trPr>
          <w:trHeight w:val="454"/>
        </w:trPr>
        <w:tc>
          <w:tcPr>
            <w:tcW w:w="2129" w:type="dxa"/>
            <w:gridSpan w:val="2"/>
            <w:tcBorders>
              <w:bottom w:val="single" w:sz="4" w:space="0" w:color="auto"/>
            </w:tcBorders>
            <w:vAlign w:val="bottom"/>
          </w:tcPr>
          <w:p w:rsidR="003543B6" w:rsidRPr="002C64BA" w:rsidRDefault="003543B6" w:rsidP="003B7A46">
            <w:pPr>
              <w:pStyle w:val="af1"/>
            </w:pPr>
          </w:p>
        </w:tc>
        <w:sdt>
          <w:sdtPr>
            <w:id w:val="1244690888"/>
            <w:lock w:val="sdtContentLocked"/>
            <w:placeholder>
              <w:docPart w:val="9620BE2AAED443B38DC6484746577BA4"/>
            </w:placeholder>
          </w:sdtPr>
          <w:sdtEndPr/>
          <w:sdtContent>
            <w:bookmarkStart w:id="0" w:name="stamp_date_and_number" w:displacedByCustomXml="prev"/>
            <w:tc>
              <w:tcPr>
                <w:tcW w:w="283" w:type="dxa"/>
                <w:vAlign w:val="bottom"/>
              </w:tcPr>
              <w:p w:rsidR="003543B6" w:rsidRPr="00ED3ACA" w:rsidRDefault="00603A50" w:rsidP="003B7A46">
                <w:pPr>
                  <w:pStyle w:val="af1"/>
                  <w:jc w:val="center"/>
                </w:pPr>
                <w:r>
                  <w:t>№</w:t>
                </w:r>
              </w:p>
            </w:tc>
            <w:bookmarkEnd w:id="0" w:displacedByCustomXml="next"/>
          </w:sdtContent>
        </w:sdt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:rsidR="003543B6" w:rsidRPr="002C64BA" w:rsidRDefault="003543B6" w:rsidP="003B7A46">
            <w:pPr>
              <w:pStyle w:val="af1"/>
            </w:pPr>
          </w:p>
        </w:tc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</w:tr>
      <w:tr w:rsidR="003543B6" w:rsidRPr="00D6614E" w:rsidTr="00A13FD1">
        <w:trPr>
          <w:trHeight w:val="454"/>
        </w:trPr>
        <w:tc>
          <w:tcPr>
            <w:tcW w:w="567" w:type="dxa"/>
            <w:vAlign w:val="bottom"/>
          </w:tcPr>
          <w:p w:rsidR="003543B6" w:rsidRPr="007C549A" w:rsidRDefault="003543B6" w:rsidP="003B7A46">
            <w:pPr>
              <w:pStyle w:val="af1"/>
            </w:pPr>
            <w:r w:rsidRPr="00D166E4">
              <w:t>На</w:t>
            </w:r>
            <w:r w:rsidRPr="007C549A">
              <w:t xml:space="preserve"> №</w:t>
            </w: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543B6" w:rsidRPr="003B7A46" w:rsidRDefault="003543B6" w:rsidP="003B7A46">
            <w:pPr>
              <w:pStyle w:val="af1"/>
              <w:rPr>
                <w:spacing w:val="-12"/>
              </w:rPr>
            </w:pPr>
          </w:p>
        </w:tc>
        <w:tc>
          <w:tcPr>
            <w:tcW w:w="283" w:type="dxa"/>
            <w:vAlign w:val="bottom"/>
          </w:tcPr>
          <w:p w:rsidR="003543B6" w:rsidRPr="00ED3ACA" w:rsidRDefault="003543B6" w:rsidP="003B7A46">
            <w:pPr>
              <w:pStyle w:val="af1"/>
              <w:jc w:val="center"/>
            </w:pPr>
            <w:r w:rsidRPr="00ED3ACA">
              <w:t>от</w:t>
            </w:r>
          </w:p>
        </w:tc>
        <w:sdt>
          <w:sdtPr>
            <w:alias w:val="Дата документа адресата"/>
            <w:tag w:val="Дата документа адресата"/>
            <w:id w:val="-686285532"/>
            <w:lock w:val="sdtLocked"/>
            <w:placeholder>
              <w:docPart w:val="0D1BB9CE3941451AB96187A19075C2FB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126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:rsidR="003543B6" w:rsidRPr="00A9178D" w:rsidRDefault="003543B6" w:rsidP="003B7A46">
                <w:pPr>
                  <w:pStyle w:val="af1"/>
                  <w:ind w:left="137"/>
                </w:pPr>
                <w: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D6614E" w:rsidTr="00517DF1">
        <w:trPr>
          <w:trHeight w:hRule="exact" w:val="283"/>
        </w:trPr>
        <w:sdt>
          <w:sdtPr>
            <w:rPr>
              <w:rFonts w:cs="Times New Roman"/>
              <w:noProof/>
              <w:sz w:val="10"/>
              <w:szCs w:val="10"/>
              <w:lang w:val="ru-RU" w:eastAsia="en-GB"/>
            </w:rPr>
            <w:id w:val="588041698"/>
            <w:lock w:val="sdtContentLocked"/>
            <w:placeholder>
              <w:docPart w:val="20B23E0EF52D42ADB08EE9F6AA54F1E9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543B6" w:rsidRPr="003543B6" w:rsidRDefault="00A55246" w:rsidP="00517DF1">
                <w:pPr>
                  <w:jc w:val="center"/>
                  <w:rPr>
                    <w:rFonts w:cs="Times New Roman"/>
                    <w:noProof/>
                    <w:sz w:val="10"/>
                    <w:szCs w:val="10"/>
                    <w:lang w:val="ru-RU" w:eastAsia="en-GB"/>
                  </w:rPr>
                </w:pPr>
                <w:r w:rsidRPr="00517DF1"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526B0B" w:rsidTr="00BD751E">
        <w:trPr>
          <w:trHeight w:val="454"/>
        </w:trPr>
        <w:sdt>
          <w:sdtPr>
            <w:rPr>
              <w:rFonts w:cs="Times New Roman"/>
              <w:szCs w:val="28"/>
              <w:lang w:eastAsia="en-GB"/>
            </w:rPr>
            <w:alias w:val="Заголовок письма. Не более 5 строк"/>
            <w:tag w:val="Заголовок письма"/>
            <w:id w:val="937034132"/>
            <w:lock w:val="sdtLocked"/>
            <w:placeholder>
              <w:docPart w:val="B03D06182EAD407A80120AE941408D29"/>
            </w:placeholder>
          </w:sdtPr>
          <w:sdtEndPr/>
          <w:sdtContent>
            <w:tc>
              <w:tcPr>
                <w:tcW w:w="4538" w:type="dxa"/>
                <w:gridSpan w:val="4"/>
              </w:tcPr>
              <w:p w:rsidR="003543B6" w:rsidRPr="009B3EA4" w:rsidRDefault="00526B0B" w:rsidP="00526B0B">
                <w:pPr>
                  <w:rPr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 w:eastAsia="en-GB"/>
                  </w:rPr>
                  <w:t>Ответ на запрос разъяснений</w:t>
                </w:r>
              </w:p>
            </w:tc>
          </w:sdtContent>
        </w:sdt>
        <w:tc>
          <w:tcPr>
            <w:tcW w:w="567" w:type="dxa"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</w:tbl>
    <w:p w:rsidR="00180657" w:rsidRDefault="00180657" w:rsidP="00F707C8">
      <w:pPr>
        <w:ind w:firstLine="709"/>
        <w:jc w:val="both"/>
        <w:rPr>
          <w:rFonts w:cs="Times New Roman"/>
          <w:szCs w:val="28"/>
          <w:lang w:val="ru-RU"/>
        </w:rPr>
      </w:pPr>
    </w:p>
    <w:sdt>
      <w:sdtPr>
        <w:rPr>
          <w:lang w:val="ru-RU"/>
        </w:rPr>
        <w:id w:val="1639299410"/>
        <w:placeholder>
          <w:docPart w:val="AFE471960E5D41C3B9285646F4D49D23"/>
        </w:placeholder>
      </w:sdtPr>
      <w:sdtEndPr>
        <w:rPr>
          <w:lang w:val="en-GB"/>
        </w:rPr>
      </w:sdtEndPr>
      <w:sdtContent>
        <w:p w:rsidR="00526B0B" w:rsidRDefault="00567B3F" w:rsidP="00526B0B">
          <w:pPr>
            <w:ind w:firstLine="567"/>
            <w:contextualSpacing/>
            <w:jc w:val="both"/>
            <w:rPr>
              <w:lang w:val="ru-RU"/>
            </w:rPr>
          </w:pPr>
          <w:r>
            <w:rPr>
              <w:lang w:val="ru-RU"/>
            </w:rPr>
            <w:t xml:space="preserve">На </w:t>
          </w:r>
          <w:r w:rsidR="00526B0B">
            <w:rPr>
              <w:lang w:val="ru-RU"/>
            </w:rPr>
            <w:t xml:space="preserve">Ваш запрос разъяснений (номер запроса на </w:t>
          </w:r>
          <w:r w:rsidR="00526B0B" w:rsidRPr="00526B0B">
            <w:rPr>
              <w:lang w:val="ru-RU"/>
            </w:rPr>
            <w:t>электронной торговой площадке</w:t>
          </w:r>
          <w:r w:rsidR="00526B0B">
            <w:rPr>
              <w:lang w:val="ru-RU"/>
            </w:rPr>
            <w:t xml:space="preserve"> – 13705) к закупочной процедуре на право заключения договора на в</w:t>
          </w:r>
          <w:r w:rsidR="00526B0B" w:rsidRPr="00526B0B">
            <w:rPr>
              <w:lang w:val="ru-RU"/>
            </w:rPr>
            <w:t>ыполнение проектно-изыскательских работ «ПС 10/35 кВ для МПЭБ 20871»</w:t>
          </w:r>
          <w:r w:rsidR="00526B0B">
            <w:rPr>
              <w:lang w:val="ru-RU"/>
            </w:rPr>
            <w:t xml:space="preserve"> (реестровый номер на электронной торговой площадке – </w:t>
          </w:r>
          <w:r w:rsidR="00526B0B" w:rsidRPr="00526B0B">
            <w:rPr>
              <w:lang w:val="ru-RU"/>
            </w:rPr>
            <w:t>32615744504</w:t>
          </w:r>
          <w:r w:rsidR="00526B0B">
            <w:rPr>
              <w:lang w:val="ru-RU"/>
            </w:rPr>
            <w:t>) о предоставлении технического задания к закупке сообщаем следующее.</w:t>
          </w:r>
        </w:p>
        <w:p w:rsidR="002B19C6" w:rsidRDefault="002B19C6" w:rsidP="002B19C6">
          <w:pPr>
            <w:pStyle w:val="ad"/>
            <w:numPr>
              <w:ilvl w:val="0"/>
              <w:numId w:val="5"/>
            </w:numPr>
            <w:ind w:left="0" w:firstLine="709"/>
            <w:jc w:val="both"/>
            <w:rPr>
              <w:rFonts w:cs="Times New Roman"/>
              <w:szCs w:val="28"/>
              <w:lang w:val="ru-RU"/>
            </w:rPr>
          </w:pPr>
          <w:r w:rsidRPr="002B19C6">
            <w:rPr>
              <w:rFonts w:cs="Times New Roman"/>
              <w:szCs w:val="28"/>
              <w:lang w:val="ru-RU"/>
            </w:rPr>
            <w:t xml:space="preserve">Просим предоставить подтверждающий документ о направлении на наш почтовый адрес (119017, Москва, ул. Большая Ордынка, д. 24) оригинала СОК; </w:t>
          </w:r>
        </w:p>
        <w:p w:rsidR="0089111B" w:rsidRPr="002B19C6" w:rsidRDefault="002B19C6" w:rsidP="002B19C6">
          <w:pPr>
            <w:pStyle w:val="ad"/>
            <w:numPr>
              <w:ilvl w:val="0"/>
              <w:numId w:val="5"/>
            </w:numPr>
            <w:ind w:left="0" w:firstLine="709"/>
            <w:jc w:val="both"/>
            <w:rPr>
              <w:rFonts w:cs="Times New Roman"/>
              <w:szCs w:val="28"/>
              <w:lang w:val="ru-RU"/>
            </w:rPr>
          </w:pPr>
          <w:r w:rsidRPr="002B19C6">
            <w:rPr>
              <w:rFonts w:cs="Times New Roman"/>
              <w:szCs w:val="28"/>
              <w:lang w:val="ru-RU"/>
            </w:rPr>
            <w:t>Для предоставления Технического задания просим указать адрес ViPNet или направить нарочного по указанному поч</w:t>
          </w:r>
          <w:r>
            <w:rPr>
              <w:rFonts w:cs="Times New Roman"/>
              <w:szCs w:val="28"/>
              <w:lang w:val="ru-RU"/>
            </w:rPr>
            <w:t>товому адресу. Предоставление Технического задания</w:t>
          </w:r>
          <w:r w:rsidRPr="002B19C6">
            <w:rPr>
              <w:rFonts w:cs="Times New Roman"/>
              <w:szCs w:val="28"/>
              <w:lang w:val="ru-RU"/>
            </w:rPr>
            <w:t xml:space="preserve"> буд</w:t>
          </w:r>
          <w:bookmarkStart w:id="1" w:name="_GoBack"/>
          <w:bookmarkEnd w:id="1"/>
          <w:r w:rsidRPr="002B19C6">
            <w:rPr>
              <w:rFonts w:cs="Times New Roman"/>
              <w:szCs w:val="28"/>
              <w:lang w:val="ru-RU"/>
            </w:rPr>
            <w:t xml:space="preserve">ет осуществлено после получения подтверждения о направлении </w:t>
          </w:r>
          <w:r w:rsidR="004062FF" w:rsidRPr="002B19C6">
            <w:rPr>
              <w:rFonts w:cs="Times New Roman"/>
              <w:szCs w:val="28"/>
              <w:lang w:val="ru-RU"/>
            </w:rPr>
            <w:t>оригинала</w:t>
          </w:r>
          <w:r w:rsidRPr="002B19C6">
            <w:rPr>
              <w:rFonts w:cs="Times New Roman"/>
              <w:szCs w:val="28"/>
              <w:lang w:val="ru-RU"/>
            </w:rPr>
            <w:t xml:space="preserve"> СОК.</w:t>
          </w:r>
        </w:p>
      </w:sdtContent>
    </w:sdt>
    <w:tbl>
      <w:tblPr>
        <w:tblStyle w:val="a3"/>
        <w:tblW w:w="99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0"/>
        <w:gridCol w:w="1601"/>
        <w:gridCol w:w="3827"/>
        <w:gridCol w:w="425"/>
        <w:gridCol w:w="2327"/>
        <w:gridCol w:w="97"/>
      </w:tblGrid>
      <w:tr w:rsidR="00151564" w:rsidRPr="002B19C6" w:rsidTr="000E1CB6">
        <w:trPr>
          <w:trHeight w:val="720"/>
        </w:trPr>
        <w:tc>
          <w:tcPr>
            <w:tcW w:w="1660" w:type="dxa"/>
          </w:tcPr>
          <w:p w:rsidR="00151564" w:rsidRDefault="00151564" w:rsidP="005F58EB">
            <w:pPr>
              <w:ind w:left="-113" w:right="-346"/>
              <w:jc w:val="both"/>
              <w:rPr>
                <w:rFonts w:cs="Times New Roman"/>
                <w:szCs w:val="28"/>
                <w:lang w:val="ru-RU"/>
              </w:rPr>
            </w:pPr>
          </w:p>
        </w:tc>
        <w:tc>
          <w:tcPr>
            <w:tcW w:w="8277" w:type="dxa"/>
            <w:gridSpan w:val="5"/>
          </w:tcPr>
          <w:p w:rsidR="00151564" w:rsidRPr="009832D1" w:rsidRDefault="00151564" w:rsidP="009832D1">
            <w:pPr>
              <w:rPr>
                <w:lang w:val="ru-RU"/>
              </w:rPr>
            </w:pPr>
          </w:p>
        </w:tc>
      </w:tr>
      <w:tr w:rsidR="001A510C" w:rsidRPr="001C7FAF" w:rsidTr="00D2233A">
        <w:trPr>
          <w:gridAfter w:val="1"/>
          <w:wAfter w:w="97" w:type="dxa"/>
        </w:trPr>
        <w:sdt>
          <w:sdtPr>
            <w:rPr>
              <w:rFonts w:cs="Times New Roman"/>
              <w:szCs w:val="28"/>
              <w:lang w:val="ru-RU"/>
            </w:rPr>
            <w:alias w:val="Должность подписанта"/>
            <w:tag w:val="Должность "/>
            <w:id w:val="-1694530326"/>
            <w:lock w:val="sdtLocked"/>
            <w:placeholder>
              <w:docPart w:val="6F03E73957EE49F988E326906151B495"/>
            </w:placeholder>
          </w:sdtPr>
          <w:sdtEndPr/>
          <w:sdtContent>
            <w:tc>
              <w:tcPr>
                <w:tcW w:w="3261" w:type="dxa"/>
                <w:gridSpan w:val="2"/>
              </w:tcPr>
              <w:p w:rsidR="001A510C" w:rsidRDefault="004062FF" w:rsidP="004062FF">
                <w:pPr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>Генеральный директор</w:t>
                </w:r>
              </w:p>
            </w:tc>
          </w:sdtContent>
        </w:sdt>
        <w:bookmarkStart w:id="2" w:name="stamp_UKEP_signature" w:displacedByCustomXml="next"/>
        <w:bookmarkEnd w:id="2" w:displacedByCustomXml="next"/>
        <w:sdt>
          <w:sdtPr>
            <w:rPr>
              <w:rFonts w:cs="Times New Roman"/>
              <w:szCs w:val="28"/>
              <w:lang w:val="ru-RU"/>
            </w:rPr>
            <w:id w:val="-739252726"/>
            <w:lock w:val="sdtContentLocked"/>
            <w:placeholder>
              <w:docPart w:val="E20009282151436AA0E282C8E14168FB"/>
            </w:placeholder>
            <w:showingPlcHdr/>
          </w:sdtPr>
          <w:sdtEndPr/>
          <w:sdtContent>
            <w:tc>
              <w:tcPr>
                <w:tcW w:w="3827" w:type="dxa"/>
              </w:tcPr>
              <w:p w:rsidR="001A510C" w:rsidRDefault="00517DF1" w:rsidP="00517DF1">
                <w:pPr>
                  <w:ind w:left="-114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szCs w:val="28"/>
              <w:lang w:val="ru-RU"/>
            </w:rPr>
            <w:id w:val="512893346"/>
            <w:lock w:val="sdtContentLocked"/>
            <w:placeholder>
              <w:docPart w:val="5744D452E6DE4D63A11773A3163C9FA4"/>
            </w:placeholder>
            <w:showingPlcHdr/>
          </w:sdtPr>
          <w:sdtEndPr/>
          <w:sdtContent>
            <w:bookmarkStart w:id="3" w:name="stamp_PEP_signature" w:displacedByCustomXml="prev"/>
            <w:tc>
              <w:tcPr>
                <w:tcW w:w="425" w:type="dxa"/>
                <w:vAlign w:val="bottom"/>
              </w:tcPr>
              <w:p w:rsidR="001A510C" w:rsidRDefault="00517DF1" w:rsidP="00517DF1">
                <w:pPr>
                  <w:ind w:left="-114"/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</w:t>
                </w:r>
              </w:p>
            </w:tc>
            <w:bookmarkEnd w:id="3" w:displacedByCustomXml="next"/>
          </w:sdtContent>
        </w:sdt>
        <w:tc>
          <w:tcPr>
            <w:tcW w:w="2327" w:type="dxa"/>
            <w:vAlign w:val="bottom"/>
          </w:tcPr>
          <w:p w:rsidR="001A510C" w:rsidRDefault="00551C1C" w:rsidP="004062FF">
            <w:pPr>
              <w:ind w:right="-57"/>
              <w:jc w:val="center"/>
              <w:rPr>
                <w:rFonts w:cs="Times New Roman"/>
                <w:szCs w:val="28"/>
                <w:lang w:val="ru-RU"/>
              </w:rPr>
            </w:pPr>
            <w:sdt>
              <w:sdtPr>
                <w:rPr>
                  <w:rFonts w:cs="Times New Roman"/>
                  <w:szCs w:val="28"/>
                  <w:lang w:val="ru-RU"/>
                </w:rPr>
                <w:alias w:val="И.О. Фамилия подписанта"/>
                <w:tag w:val="И.О. Фамилия подписанта"/>
                <w:id w:val="1493604003"/>
                <w:lock w:val="sdtLocked"/>
                <w:placeholder>
                  <w:docPart w:val="8398FC4F10BB4490A0CC0791EA0799B2"/>
                </w:placeholder>
              </w:sdtPr>
              <w:sdtEndPr/>
              <w:sdtContent>
                <w:r w:rsidR="004062FF">
                  <w:rPr>
                    <w:rFonts w:cs="Times New Roman"/>
                    <w:szCs w:val="28"/>
                    <w:lang w:val="ru-RU"/>
                  </w:rPr>
                  <w:t>М.С. Белкин</w:t>
                </w:r>
              </w:sdtContent>
            </w:sdt>
          </w:p>
        </w:tc>
      </w:tr>
    </w:tbl>
    <w:p w:rsidR="001448AC" w:rsidRPr="005E5664" w:rsidRDefault="001448AC" w:rsidP="0089111B">
      <w:pPr>
        <w:jc w:val="both"/>
        <w:rPr>
          <w:rFonts w:cs="Times New Roman"/>
          <w:szCs w:val="28"/>
          <w:lang w:val="ru-RU"/>
        </w:rPr>
      </w:pPr>
    </w:p>
    <w:sectPr w:rsidR="001448AC" w:rsidRPr="005E5664" w:rsidSect="00D71DE8">
      <w:headerReference w:type="default" r:id="rId8"/>
      <w:pgSz w:w="11900" w:h="16840" w:code="9"/>
      <w:pgMar w:top="284" w:right="567" w:bottom="1134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1C1C" w:rsidRDefault="00551C1C" w:rsidP="001448AC">
      <w:r>
        <w:separator/>
      </w:r>
    </w:p>
  </w:endnote>
  <w:endnote w:type="continuationSeparator" w:id="0">
    <w:p w:rsidR="00551C1C" w:rsidRDefault="00551C1C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1C1C" w:rsidRDefault="00551C1C" w:rsidP="001448AC">
      <w:r>
        <w:separator/>
      </w:r>
    </w:p>
  </w:footnote>
  <w:footnote w:type="continuationSeparator" w:id="0">
    <w:p w:rsidR="00551C1C" w:rsidRDefault="00551C1C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448AC" w:rsidRPr="001448AC" w:rsidRDefault="001448AC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526B0B" w:rsidRPr="00526B0B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1448AC" w:rsidRDefault="001448A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8724C"/>
    <w:multiLevelType w:val="hybridMultilevel"/>
    <w:tmpl w:val="23ACFF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EE1C4B"/>
    <w:multiLevelType w:val="hybridMultilevel"/>
    <w:tmpl w:val="5784CCA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56971741"/>
    <w:multiLevelType w:val="hybridMultilevel"/>
    <w:tmpl w:val="C4B037B2"/>
    <w:lvl w:ilvl="0" w:tplc="7EF2948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ttachedTemplate r:id="rId1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E18"/>
    <w:rsid w:val="00001C71"/>
    <w:rsid w:val="000073BE"/>
    <w:rsid w:val="00011448"/>
    <w:rsid w:val="0002026C"/>
    <w:rsid w:val="000278D8"/>
    <w:rsid w:val="000440D9"/>
    <w:rsid w:val="00053CA0"/>
    <w:rsid w:val="00055936"/>
    <w:rsid w:val="00061F33"/>
    <w:rsid w:val="00061F66"/>
    <w:rsid w:val="00067250"/>
    <w:rsid w:val="0006732E"/>
    <w:rsid w:val="000707A8"/>
    <w:rsid w:val="000A09F4"/>
    <w:rsid w:val="000B2C44"/>
    <w:rsid w:val="000D28D1"/>
    <w:rsid w:val="000E1CB6"/>
    <w:rsid w:val="000E5459"/>
    <w:rsid w:val="001264F9"/>
    <w:rsid w:val="00141F84"/>
    <w:rsid w:val="001431D3"/>
    <w:rsid w:val="00143960"/>
    <w:rsid w:val="001443E9"/>
    <w:rsid w:val="001448AC"/>
    <w:rsid w:val="00144D96"/>
    <w:rsid w:val="0014687D"/>
    <w:rsid w:val="00151564"/>
    <w:rsid w:val="00154CE2"/>
    <w:rsid w:val="00161611"/>
    <w:rsid w:val="001630A3"/>
    <w:rsid w:val="00166BAF"/>
    <w:rsid w:val="00167EF8"/>
    <w:rsid w:val="001734D3"/>
    <w:rsid w:val="00180657"/>
    <w:rsid w:val="00184E35"/>
    <w:rsid w:val="00185E3B"/>
    <w:rsid w:val="001952DA"/>
    <w:rsid w:val="00195E52"/>
    <w:rsid w:val="001A16DB"/>
    <w:rsid w:val="001A510C"/>
    <w:rsid w:val="001A6E44"/>
    <w:rsid w:val="001B4257"/>
    <w:rsid w:val="001C06BA"/>
    <w:rsid w:val="001C7FAF"/>
    <w:rsid w:val="001D14E8"/>
    <w:rsid w:val="001F6CF0"/>
    <w:rsid w:val="00217628"/>
    <w:rsid w:val="00241491"/>
    <w:rsid w:val="002449E7"/>
    <w:rsid w:val="0025001D"/>
    <w:rsid w:val="00262339"/>
    <w:rsid w:val="00265CAE"/>
    <w:rsid w:val="002668E6"/>
    <w:rsid w:val="00274753"/>
    <w:rsid w:val="00276F1D"/>
    <w:rsid w:val="00282A7A"/>
    <w:rsid w:val="002921D6"/>
    <w:rsid w:val="002964A8"/>
    <w:rsid w:val="002B19C6"/>
    <w:rsid w:val="002C64BA"/>
    <w:rsid w:val="002E54F1"/>
    <w:rsid w:val="002F238B"/>
    <w:rsid w:val="003049AD"/>
    <w:rsid w:val="00304ECA"/>
    <w:rsid w:val="00307D81"/>
    <w:rsid w:val="003103B9"/>
    <w:rsid w:val="003132DB"/>
    <w:rsid w:val="00317F60"/>
    <w:rsid w:val="003249CC"/>
    <w:rsid w:val="0033098D"/>
    <w:rsid w:val="0034780E"/>
    <w:rsid w:val="003543B6"/>
    <w:rsid w:val="00362A9A"/>
    <w:rsid w:val="003749E3"/>
    <w:rsid w:val="00380778"/>
    <w:rsid w:val="003A5620"/>
    <w:rsid w:val="003A7C2A"/>
    <w:rsid w:val="003B3255"/>
    <w:rsid w:val="003B7A46"/>
    <w:rsid w:val="003C23D7"/>
    <w:rsid w:val="003C30A4"/>
    <w:rsid w:val="003D5320"/>
    <w:rsid w:val="003E1840"/>
    <w:rsid w:val="003F5676"/>
    <w:rsid w:val="004062FF"/>
    <w:rsid w:val="00407C3C"/>
    <w:rsid w:val="004169BB"/>
    <w:rsid w:val="00424816"/>
    <w:rsid w:val="00432E50"/>
    <w:rsid w:val="00436BA5"/>
    <w:rsid w:val="0044534F"/>
    <w:rsid w:val="0044547F"/>
    <w:rsid w:val="00461F54"/>
    <w:rsid w:val="004824C6"/>
    <w:rsid w:val="00490DA7"/>
    <w:rsid w:val="00491E8E"/>
    <w:rsid w:val="004921B9"/>
    <w:rsid w:val="004971E8"/>
    <w:rsid w:val="004A23B2"/>
    <w:rsid w:val="004A50DE"/>
    <w:rsid w:val="004C1D62"/>
    <w:rsid w:val="004C7609"/>
    <w:rsid w:val="004D1225"/>
    <w:rsid w:val="004D462C"/>
    <w:rsid w:val="004D7138"/>
    <w:rsid w:val="004E093F"/>
    <w:rsid w:val="004F0B8B"/>
    <w:rsid w:val="00517DF1"/>
    <w:rsid w:val="00521F86"/>
    <w:rsid w:val="00526B0B"/>
    <w:rsid w:val="00544A50"/>
    <w:rsid w:val="00551C1C"/>
    <w:rsid w:val="00552BF2"/>
    <w:rsid w:val="00567B3F"/>
    <w:rsid w:val="005729F7"/>
    <w:rsid w:val="005829A4"/>
    <w:rsid w:val="005A5331"/>
    <w:rsid w:val="005B0C61"/>
    <w:rsid w:val="005D2F73"/>
    <w:rsid w:val="005D7F11"/>
    <w:rsid w:val="005E2A0B"/>
    <w:rsid w:val="005E5664"/>
    <w:rsid w:val="005F58EB"/>
    <w:rsid w:val="006036BC"/>
    <w:rsid w:val="00603A50"/>
    <w:rsid w:val="00621DBF"/>
    <w:rsid w:val="0062249F"/>
    <w:rsid w:val="0063448F"/>
    <w:rsid w:val="0064281B"/>
    <w:rsid w:val="00651E63"/>
    <w:rsid w:val="00660381"/>
    <w:rsid w:val="00680D9A"/>
    <w:rsid w:val="0068399D"/>
    <w:rsid w:val="00687A79"/>
    <w:rsid w:val="006A296B"/>
    <w:rsid w:val="006E001C"/>
    <w:rsid w:val="006F0B0F"/>
    <w:rsid w:val="006F22EB"/>
    <w:rsid w:val="006F6D34"/>
    <w:rsid w:val="007003E6"/>
    <w:rsid w:val="00707474"/>
    <w:rsid w:val="0070756C"/>
    <w:rsid w:val="007139FD"/>
    <w:rsid w:val="00721CD1"/>
    <w:rsid w:val="00743F32"/>
    <w:rsid w:val="00757441"/>
    <w:rsid w:val="00760B34"/>
    <w:rsid w:val="00797E88"/>
    <w:rsid w:val="00797F01"/>
    <w:rsid w:val="007A2259"/>
    <w:rsid w:val="007A7AD3"/>
    <w:rsid w:val="007A7C38"/>
    <w:rsid w:val="007B0DDE"/>
    <w:rsid w:val="007C549A"/>
    <w:rsid w:val="007C77A5"/>
    <w:rsid w:val="007E231F"/>
    <w:rsid w:val="007E49DA"/>
    <w:rsid w:val="007E7EA9"/>
    <w:rsid w:val="008064A8"/>
    <w:rsid w:val="00806DFE"/>
    <w:rsid w:val="008073E1"/>
    <w:rsid w:val="00815420"/>
    <w:rsid w:val="0083103A"/>
    <w:rsid w:val="008315B7"/>
    <w:rsid w:val="008462F7"/>
    <w:rsid w:val="0084756A"/>
    <w:rsid w:val="0085196B"/>
    <w:rsid w:val="00853338"/>
    <w:rsid w:val="00871FED"/>
    <w:rsid w:val="00872866"/>
    <w:rsid w:val="00877362"/>
    <w:rsid w:val="008817A0"/>
    <w:rsid w:val="0089111B"/>
    <w:rsid w:val="00896EB7"/>
    <w:rsid w:val="008B3434"/>
    <w:rsid w:val="008C0E58"/>
    <w:rsid w:val="008C1DF7"/>
    <w:rsid w:val="008E7680"/>
    <w:rsid w:val="008E78FD"/>
    <w:rsid w:val="008F1600"/>
    <w:rsid w:val="008F2F28"/>
    <w:rsid w:val="00901A84"/>
    <w:rsid w:val="009127F7"/>
    <w:rsid w:val="009149A1"/>
    <w:rsid w:val="009506CF"/>
    <w:rsid w:val="009832D1"/>
    <w:rsid w:val="00990121"/>
    <w:rsid w:val="009903B9"/>
    <w:rsid w:val="0099558B"/>
    <w:rsid w:val="009A5EC5"/>
    <w:rsid w:val="009A67B3"/>
    <w:rsid w:val="009B3EA4"/>
    <w:rsid w:val="009C60C6"/>
    <w:rsid w:val="009D06A3"/>
    <w:rsid w:val="009F4B08"/>
    <w:rsid w:val="00A020F6"/>
    <w:rsid w:val="00A04482"/>
    <w:rsid w:val="00A1254C"/>
    <w:rsid w:val="00A13FD1"/>
    <w:rsid w:val="00A31CCA"/>
    <w:rsid w:val="00A460CA"/>
    <w:rsid w:val="00A5022D"/>
    <w:rsid w:val="00A55246"/>
    <w:rsid w:val="00A60C93"/>
    <w:rsid w:val="00A745A9"/>
    <w:rsid w:val="00A8556C"/>
    <w:rsid w:val="00A86D82"/>
    <w:rsid w:val="00A912BA"/>
    <w:rsid w:val="00A9178D"/>
    <w:rsid w:val="00A97CA1"/>
    <w:rsid w:val="00AA5069"/>
    <w:rsid w:val="00AB32D8"/>
    <w:rsid w:val="00AF286A"/>
    <w:rsid w:val="00B22730"/>
    <w:rsid w:val="00B2347D"/>
    <w:rsid w:val="00B356D5"/>
    <w:rsid w:val="00B4305E"/>
    <w:rsid w:val="00B449E2"/>
    <w:rsid w:val="00B44EAC"/>
    <w:rsid w:val="00B60099"/>
    <w:rsid w:val="00B95501"/>
    <w:rsid w:val="00BA4484"/>
    <w:rsid w:val="00BA4D97"/>
    <w:rsid w:val="00BA7D8B"/>
    <w:rsid w:val="00BB1020"/>
    <w:rsid w:val="00BB3A45"/>
    <w:rsid w:val="00BD1701"/>
    <w:rsid w:val="00BD4B61"/>
    <w:rsid w:val="00BD5892"/>
    <w:rsid w:val="00BD751E"/>
    <w:rsid w:val="00BE239F"/>
    <w:rsid w:val="00BE4BC1"/>
    <w:rsid w:val="00C004D7"/>
    <w:rsid w:val="00C273A4"/>
    <w:rsid w:val="00C342DB"/>
    <w:rsid w:val="00C603DE"/>
    <w:rsid w:val="00C94ED5"/>
    <w:rsid w:val="00CB3588"/>
    <w:rsid w:val="00CE1035"/>
    <w:rsid w:val="00D01184"/>
    <w:rsid w:val="00D166E4"/>
    <w:rsid w:val="00D2233A"/>
    <w:rsid w:val="00D25D82"/>
    <w:rsid w:val="00D31834"/>
    <w:rsid w:val="00D34D4B"/>
    <w:rsid w:val="00D35821"/>
    <w:rsid w:val="00D42042"/>
    <w:rsid w:val="00D6442C"/>
    <w:rsid w:val="00D6614E"/>
    <w:rsid w:val="00D71DE8"/>
    <w:rsid w:val="00D726A6"/>
    <w:rsid w:val="00D75F3F"/>
    <w:rsid w:val="00D76C8F"/>
    <w:rsid w:val="00D934B7"/>
    <w:rsid w:val="00DB420A"/>
    <w:rsid w:val="00DB477D"/>
    <w:rsid w:val="00DB76EC"/>
    <w:rsid w:val="00DC2FF7"/>
    <w:rsid w:val="00DD1358"/>
    <w:rsid w:val="00DD6D2F"/>
    <w:rsid w:val="00DF04FC"/>
    <w:rsid w:val="00E0078B"/>
    <w:rsid w:val="00E01463"/>
    <w:rsid w:val="00E030C9"/>
    <w:rsid w:val="00E065ED"/>
    <w:rsid w:val="00E132A7"/>
    <w:rsid w:val="00E24FAD"/>
    <w:rsid w:val="00E2733F"/>
    <w:rsid w:val="00E32935"/>
    <w:rsid w:val="00E66A82"/>
    <w:rsid w:val="00E73BF6"/>
    <w:rsid w:val="00E750DD"/>
    <w:rsid w:val="00E8352E"/>
    <w:rsid w:val="00EA5CF8"/>
    <w:rsid w:val="00EB1F8F"/>
    <w:rsid w:val="00EB694B"/>
    <w:rsid w:val="00ED274E"/>
    <w:rsid w:val="00ED2873"/>
    <w:rsid w:val="00ED3ACA"/>
    <w:rsid w:val="00EE4743"/>
    <w:rsid w:val="00EE7C95"/>
    <w:rsid w:val="00EF3771"/>
    <w:rsid w:val="00EF4D22"/>
    <w:rsid w:val="00F03005"/>
    <w:rsid w:val="00F16DF9"/>
    <w:rsid w:val="00F35E18"/>
    <w:rsid w:val="00F37F09"/>
    <w:rsid w:val="00F5298A"/>
    <w:rsid w:val="00F53A85"/>
    <w:rsid w:val="00F65A86"/>
    <w:rsid w:val="00F707C8"/>
    <w:rsid w:val="00F77404"/>
    <w:rsid w:val="00F82A59"/>
    <w:rsid w:val="00F8477E"/>
    <w:rsid w:val="00F9594C"/>
    <w:rsid w:val="00FA581B"/>
    <w:rsid w:val="00FC261F"/>
    <w:rsid w:val="00FD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B81F5A"/>
  <w14:defaultImageDpi w14:val="330"/>
  <w15:chartTrackingRefBased/>
  <w15:docId w15:val="{9A19AD09-1A3A-48FD-8ACE-0576D60D0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uiPriority w:val="34"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e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0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1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2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character" w:styleId="af3">
    <w:name w:val="Hyperlink"/>
    <w:basedOn w:val="a0"/>
    <w:uiPriority w:val="99"/>
    <w:unhideWhenUsed/>
    <w:rsid w:val="00DF04F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AL~1\AppData\Local\Temp\7zO093170A5\&#1073;&#1083;&#1072;&#1085;&#1082;%20&#1087;&#1080;&#1089;&#1100;&#1084;&#1072;%20&#1050;&#1086;&#1088;&#1087;&#1086;&#1088;&#1072;&#1094;&#1080;&#1080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A0EE0854CEB4A36A148A6D1039E12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D2481FE-18DD-4FD6-AA73-B0016F3C4C3A}"/>
      </w:docPartPr>
      <w:docPartBody>
        <w:p w:rsidR="001E056B" w:rsidRDefault="007F1F6C">
          <w:pPr>
            <w:pStyle w:val="0A0EE0854CEB4A36A148A6D1039E125B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AEC5865E314445D8A4A5E725E62F33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A80E03-FA1A-42C7-8DD3-A1F7A0239D89}"/>
      </w:docPartPr>
      <w:docPartBody>
        <w:p w:rsidR="001E056B" w:rsidRDefault="007F1F6C">
          <w:pPr>
            <w:pStyle w:val="AEC5865E314445D8A4A5E725E62F3330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9620BE2AAED443B38DC6484746577B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69775EC-FAA4-4C47-8D74-105F4AED409F}"/>
      </w:docPartPr>
      <w:docPartBody>
        <w:p w:rsidR="001E056B" w:rsidRDefault="007F1F6C">
          <w:pPr>
            <w:pStyle w:val="9620BE2AAED443B38DC6484746577BA4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0D1BB9CE3941451AB96187A19075C2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339766-FDAF-4DF5-BF2F-C9E4CAB60CBB}"/>
      </w:docPartPr>
      <w:docPartBody>
        <w:p w:rsidR="001E056B" w:rsidRDefault="00B948AF">
          <w:pPr>
            <w:pStyle w:val="0D1BB9CE3941451AB96187A19075C2FB"/>
          </w:pPr>
          <w:r>
            <w:t xml:space="preserve"> </w:t>
          </w:r>
        </w:p>
      </w:docPartBody>
    </w:docPart>
    <w:docPart>
      <w:docPartPr>
        <w:name w:val="20B23E0EF52D42ADB08EE9F6AA54F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E32DAF-B7E1-44D3-8BA0-35E265FF795A}"/>
      </w:docPartPr>
      <w:docPartBody>
        <w:p w:rsidR="001E056B" w:rsidRDefault="00B948AF" w:rsidP="00B948AF">
          <w:pPr>
            <w:pStyle w:val="20B23E0EF52D42ADB08EE9F6AA54F1E91"/>
          </w:pPr>
          <w:r w:rsidRPr="00517DF1"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B03D06182EAD407A80120AE941408D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780592-5945-4094-82D6-4716A5C55AD9}"/>
      </w:docPartPr>
      <w:docPartBody>
        <w:p w:rsidR="001E056B" w:rsidRDefault="00B948AF" w:rsidP="00B948AF">
          <w:pPr>
            <w:pStyle w:val="B03D06182EAD407A80120AE941408D291"/>
          </w:pPr>
          <w:r>
            <w:rPr>
              <w:rStyle w:val="a3"/>
              <w:rFonts w:cs="Times New Roman"/>
              <w:szCs w:val="28"/>
              <w:lang w:val="ru-RU"/>
            </w:rPr>
            <w:t>З</w:t>
          </w:r>
          <w:r w:rsidRPr="00CE1035">
            <w:rPr>
              <w:rStyle w:val="a3"/>
              <w:rFonts w:cs="Times New Roman"/>
              <w:szCs w:val="28"/>
              <w:lang w:val="ru-RU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  <w:lang w:val="ru-RU"/>
            </w:rPr>
            <w:t xml:space="preserve"> начинается с предлога О (Об)</w:t>
          </w:r>
        </w:p>
      </w:docPartBody>
    </w:docPart>
    <w:docPart>
      <w:docPartPr>
        <w:name w:val="AFE471960E5D41C3B9285646F4D49D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A09947-7040-46DC-8C15-25C834351320}"/>
      </w:docPartPr>
      <w:docPartBody>
        <w:p w:rsidR="001E056B" w:rsidRDefault="00B948AF" w:rsidP="00B948AF">
          <w:pPr>
            <w:pStyle w:val="AFE471960E5D41C3B9285646F4D49D231"/>
          </w:pPr>
          <w:r w:rsidRPr="009149A1">
            <w:rPr>
              <w:rStyle w:val="a3"/>
              <w:rFonts w:cs="Times New Roman"/>
              <w:szCs w:val="28"/>
            </w:rPr>
            <w:t>Текст письма</w:t>
          </w:r>
        </w:p>
      </w:docPartBody>
    </w:docPart>
    <w:docPart>
      <w:docPartPr>
        <w:name w:val="6F03E73957EE49F988E326906151B4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F5ECD6-A79C-4F21-8C3D-9A188CF82D1A}"/>
      </w:docPartPr>
      <w:docPartBody>
        <w:p w:rsidR="001E056B" w:rsidRDefault="00B948AF" w:rsidP="00B948AF">
          <w:pPr>
            <w:pStyle w:val="6F03E73957EE49F988E326906151B4951"/>
          </w:pPr>
          <w:r w:rsidRPr="00241491">
            <w:rPr>
              <w:rStyle w:val="a3"/>
              <w:rFonts w:cs="Times New Roman"/>
              <w:szCs w:val="28"/>
              <w:lang w:val="ru-RU"/>
            </w:rPr>
            <w:t>Должность подписанта</w:t>
          </w:r>
        </w:p>
      </w:docPartBody>
    </w:docPart>
    <w:docPart>
      <w:docPartPr>
        <w:name w:val="E20009282151436AA0E282C8E14168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BC748FE-B876-4081-9D2B-762447BAB60A}"/>
      </w:docPartPr>
      <w:docPartBody>
        <w:p w:rsidR="001E056B" w:rsidRDefault="00B948AF" w:rsidP="00B948AF">
          <w:pPr>
            <w:pStyle w:val="E20009282151436AA0E282C8E14168FB1"/>
          </w:pPr>
          <w:r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5744D452E6DE4D63A11773A3163C9F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78D8EE-5AE3-44FD-955B-767FDF67754B}"/>
      </w:docPartPr>
      <w:docPartBody>
        <w:p w:rsidR="001E056B" w:rsidRDefault="00B948AF" w:rsidP="00B948AF">
          <w:pPr>
            <w:pStyle w:val="5744D452E6DE4D63A11773A3163C9FA41"/>
          </w:pPr>
          <w:bookmarkStart w:id="0" w:name="stamp_PEP_signature"/>
          <w:r>
            <w:rPr>
              <w:rFonts w:cs="Times New Roman"/>
              <w:szCs w:val="28"/>
              <w:lang w:val="ru-RU"/>
            </w:rPr>
            <w:t xml:space="preserve"> </w:t>
          </w:r>
          <w:bookmarkEnd w:id="0"/>
        </w:p>
      </w:docPartBody>
    </w:docPart>
    <w:docPart>
      <w:docPartPr>
        <w:name w:val="8398FC4F10BB4490A0CC0791EA0799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E736DB-82DE-4A43-AA36-CEE78FC5F5A1}"/>
      </w:docPartPr>
      <w:docPartBody>
        <w:p w:rsidR="001E056B" w:rsidRDefault="00B948AF" w:rsidP="00B948AF">
          <w:pPr>
            <w:pStyle w:val="8398FC4F10BB4490A0CC0791EA0799B21"/>
          </w:pPr>
          <w:r w:rsidRPr="00241491">
            <w:rPr>
              <w:rStyle w:val="a3"/>
              <w:rFonts w:cs="Times New Roman"/>
              <w:szCs w:val="28"/>
              <w:lang w:val="ru-RU"/>
            </w:rPr>
            <w:t>И.О. Фамилия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F6C"/>
    <w:rsid w:val="000E71FF"/>
    <w:rsid w:val="0017167D"/>
    <w:rsid w:val="001E056B"/>
    <w:rsid w:val="001E262B"/>
    <w:rsid w:val="00221767"/>
    <w:rsid w:val="0022644D"/>
    <w:rsid w:val="002931D3"/>
    <w:rsid w:val="003346C1"/>
    <w:rsid w:val="00376062"/>
    <w:rsid w:val="00396A00"/>
    <w:rsid w:val="00557B22"/>
    <w:rsid w:val="00575973"/>
    <w:rsid w:val="005B51C0"/>
    <w:rsid w:val="006647B6"/>
    <w:rsid w:val="00732EF4"/>
    <w:rsid w:val="007A49B1"/>
    <w:rsid w:val="007B2D52"/>
    <w:rsid w:val="007C2776"/>
    <w:rsid w:val="007F1F6C"/>
    <w:rsid w:val="00881306"/>
    <w:rsid w:val="008A1D21"/>
    <w:rsid w:val="00930DE0"/>
    <w:rsid w:val="00A147B5"/>
    <w:rsid w:val="00B72D8A"/>
    <w:rsid w:val="00B806A7"/>
    <w:rsid w:val="00B948AF"/>
    <w:rsid w:val="00E70446"/>
    <w:rsid w:val="00EA1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76062"/>
    <w:rPr>
      <w:color w:val="808080"/>
    </w:rPr>
  </w:style>
  <w:style w:type="paragraph" w:customStyle="1" w:styleId="B79C83E2DD0B4A40AF4412B6871DE0E6">
    <w:name w:val="B79C83E2DD0B4A40AF4412B6871DE0E6"/>
  </w:style>
  <w:style w:type="paragraph" w:customStyle="1" w:styleId="AC5C03A6861C4D7497BD26B53BE9FBCC">
    <w:name w:val="AC5C03A6861C4D7497BD26B53BE9FBCC"/>
  </w:style>
  <w:style w:type="paragraph" w:customStyle="1" w:styleId="0A0EE0854CEB4A36A148A6D1039E125B">
    <w:name w:val="0A0EE0854CEB4A36A148A6D1039E125B"/>
  </w:style>
  <w:style w:type="paragraph" w:customStyle="1" w:styleId="926AB7A8F4BC4444ACE176FFBB19EA9D">
    <w:name w:val="926AB7A8F4BC4444ACE176FFBB19EA9D"/>
  </w:style>
  <w:style w:type="paragraph" w:customStyle="1" w:styleId="030050D5F70B4081BDE088BBDF14E48F">
    <w:name w:val="030050D5F70B4081BDE088BBDF14E48F"/>
  </w:style>
  <w:style w:type="paragraph" w:customStyle="1" w:styleId="AEC5865E314445D8A4A5E725E62F3330">
    <w:name w:val="AEC5865E314445D8A4A5E725E62F3330"/>
  </w:style>
  <w:style w:type="paragraph" w:customStyle="1" w:styleId="9620BE2AAED443B38DC6484746577BA4">
    <w:name w:val="9620BE2AAED443B38DC6484746577BA4"/>
  </w:style>
  <w:style w:type="paragraph" w:customStyle="1" w:styleId="0D1BB9CE3941451AB96187A19075C2FB">
    <w:name w:val="0D1BB9CE3941451AB96187A19075C2FB"/>
  </w:style>
  <w:style w:type="paragraph" w:customStyle="1" w:styleId="20B23E0EF52D42ADB08EE9F6AA54F1E9">
    <w:name w:val="20B23E0EF52D42ADB08EE9F6AA54F1E9"/>
  </w:style>
  <w:style w:type="paragraph" w:customStyle="1" w:styleId="B03D06182EAD407A80120AE941408D29">
    <w:name w:val="B03D06182EAD407A80120AE941408D29"/>
  </w:style>
  <w:style w:type="paragraph" w:customStyle="1" w:styleId="69E3B751563C4D0F9FE6B09622281CA0">
    <w:name w:val="69E3B751563C4D0F9FE6B09622281CA0"/>
  </w:style>
  <w:style w:type="paragraph" w:customStyle="1" w:styleId="AFE471960E5D41C3B9285646F4D49D23">
    <w:name w:val="AFE471960E5D41C3B9285646F4D49D23"/>
  </w:style>
  <w:style w:type="paragraph" w:customStyle="1" w:styleId="337BC1C3F4264E9CAE537AB09A85EF81">
    <w:name w:val="337BC1C3F4264E9CAE537AB09A85EF81"/>
  </w:style>
  <w:style w:type="paragraph" w:customStyle="1" w:styleId="BB638EEA944A430CB58DAF38A7446492">
    <w:name w:val="BB638EEA944A430CB58DAF38A7446492"/>
  </w:style>
  <w:style w:type="paragraph" w:customStyle="1" w:styleId="6F03E73957EE49F988E326906151B495">
    <w:name w:val="6F03E73957EE49F988E326906151B495"/>
  </w:style>
  <w:style w:type="paragraph" w:customStyle="1" w:styleId="E20009282151436AA0E282C8E14168FB">
    <w:name w:val="E20009282151436AA0E282C8E14168FB"/>
  </w:style>
  <w:style w:type="paragraph" w:customStyle="1" w:styleId="5744D452E6DE4D63A11773A3163C9FA4">
    <w:name w:val="5744D452E6DE4D63A11773A3163C9FA4"/>
  </w:style>
  <w:style w:type="paragraph" w:customStyle="1" w:styleId="8398FC4F10BB4490A0CC0791EA0799B2">
    <w:name w:val="8398FC4F10BB4490A0CC0791EA0799B2"/>
  </w:style>
  <w:style w:type="paragraph" w:customStyle="1" w:styleId="2D7BB73D47E84E049DB4BEF66426EFB0">
    <w:name w:val="2D7BB73D47E84E049DB4BEF66426EFB0"/>
  </w:style>
  <w:style w:type="paragraph" w:customStyle="1" w:styleId="A30ADBEA1C12457B95D2B497C9A923D1">
    <w:name w:val="A30ADBEA1C12457B95D2B497C9A923D1"/>
  </w:style>
  <w:style w:type="paragraph" w:customStyle="1" w:styleId="3C154331FA844F158C043F7DD93B79FE">
    <w:name w:val="3C154331FA844F158C043F7DD93B79FE"/>
  </w:style>
  <w:style w:type="paragraph" w:customStyle="1" w:styleId="AC5C03A6861C4D7497BD26B53BE9FBCC1">
    <w:name w:val="AC5C03A6861C4D7497BD26B53BE9FBCC1"/>
    <w:rsid w:val="00B948AF"/>
    <w:pPr>
      <w:spacing w:after="0" w:line="240" w:lineRule="auto"/>
      <w:jc w:val="center"/>
    </w:pPr>
    <w:rPr>
      <w:rFonts w:ascii="Times New Roman" w:eastAsiaTheme="minorHAnsi" w:hAnsi="Times New Roman" w:cs="Times New Roman"/>
      <w:noProof/>
      <w:sz w:val="10"/>
      <w:szCs w:val="10"/>
      <w:lang w:eastAsia="en-GB"/>
    </w:rPr>
  </w:style>
  <w:style w:type="paragraph" w:customStyle="1" w:styleId="926AB7A8F4BC4444ACE176FFBB19EA9D1">
    <w:name w:val="926AB7A8F4BC4444ACE176FFBB19EA9D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20B23E0EF52D42ADB08EE9F6AA54F1E91">
    <w:name w:val="20B23E0EF52D42ADB08EE9F6AA54F1E9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B03D06182EAD407A80120AE941408D291">
    <w:name w:val="B03D06182EAD407A80120AE941408D29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69E3B751563C4D0F9FE6B09622281CA01">
    <w:name w:val="69E3B751563C4D0F9FE6B09622281CA0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FE471960E5D41C3B9285646F4D49D231">
    <w:name w:val="AFE471960E5D41C3B9285646F4D49D231"/>
    <w:rsid w:val="00B948AF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BB638EEA944A430CB58DAF38A74464921">
    <w:name w:val="BB638EEA944A430CB58DAF38A7446492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6F03E73957EE49F988E326906151B4951">
    <w:name w:val="6F03E73957EE49F988E326906151B495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E20009282151436AA0E282C8E14168FB1">
    <w:name w:val="E20009282151436AA0E282C8E14168FB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5744D452E6DE4D63A11773A3163C9FA41">
    <w:name w:val="5744D452E6DE4D63A11773A3163C9FA4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8398FC4F10BB4490A0CC0791EA0799B21">
    <w:name w:val="8398FC4F10BB4490A0CC0791EA0799B2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2D7BB73D47E84E049DB4BEF66426EFB01">
    <w:name w:val="2D7BB73D47E84E049DB4BEF66426EFB0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30ADBEA1C12457B95D2B497C9A923D11">
    <w:name w:val="A30ADBEA1C12457B95D2B497C9A923D1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3C154331FA844F158C043F7DD93B79FE1">
    <w:name w:val="3C154331FA844F158C043F7DD93B79FE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88E265BD54E040F58778CAD83FB52336">
    <w:name w:val="88E265BD54E040F58778CAD83FB52336"/>
    <w:rsid w:val="00376062"/>
  </w:style>
  <w:style w:type="paragraph" w:customStyle="1" w:styleId="3202D352AA114DBFAF8F5DA5B4786D4D">
    <w:name w:val="3202D352AA114DBFAF8F5DA5B4786D4D"/>
    <w:rsid w:val="00376062"/>
  </w:style>
  <w:style w:type="paragraph" w:customStyle="1" w:styleId="AE1370FD451C4089AC4025219FCF9197">
    <w:name w:val="AE1370FD451C4089AC4025219FCF9197"/>
    <w:rsid w:val="00376062"/>
  </w:style>
  <w:style w:type="paragraph" w:customStyle="1" w:styleId="BEEEBC78484F4BCDB100A5E38B38AF99">
    <w:name w:val="BEEEBC78484F4BCDB100A5E38B38AF99"/>
    <w:rsid w:val="00376062"/>
  </w:style>
  <w:style w:type="paragraph" w:customStyle="1" w:styleId="C1BC123BD9E240B1B7D969CBAA317D06">
    <w:name w:val="C1BC123BD9E240B1B7D969CBAA317D06"/>
    <w:rsid w:val="00376062"/>
  </w:style>
  <w:style w:type="paragraph" w:customStyle="1" w:styleId="E1C1562CFA7D447BBAD0CB9954575DDB">
    <w:name w:val="E1C1562CFA7D447BBAD0CB9954575DDB"/>
    <w:rsid w:val="00E70446"/>
  </w:style>
  <w:style w:type="paragraph" w:customStyle="1" w:styleId="D9ECCA015F9B42F08DEAAD3E1172E3DC">
    <w:name w:val="D9ECCA015F9B42F08DEAAD3E1172E3DC"/>
    <w:rsid w:val="00E7044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9FFC48-A400-4262-8B9A-DF5F69135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Корпорации</Template>
  <TotalTime>24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Мельников Василий Геннадьевич</cp:lastModifiedBy>
  <cp:revision>8</cp:revision>
  <cp:lastPrinted>2020-02-18T13:07:00Z</cp:lastPrinted>
  <dcterms:created xsi:type="dcterms:W3CDTF">2025-10-06T08:53:00Z</dcterms:created>
  <dcterms:modified xsi:type="dcterms:W3CDTF">2026-02-26T11:16:00Z</dcterms:modified>
</cp:coreProperties>
</file>