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1952DA" w:rsidTr="006677B7">
        <w:trPr>
          <w:trHeight w:val="794"/>
        </w:trPr>
        <w:tc>
          <w:tcPr>
            <w:tcW w:w="4538" w:type="dxa"/>
            <w:gridSpan w:val="4"/>
          </w:tcPr>
          <w:p w:rsidR="003132DB" w:rsidRPr="00DC2FF7" w:rsidRDefault="003132DB" w:rsidP="003C23D7">
            <w:pPr>
              <w:rPr>
                <w:rFonts w:cs="Times New Roman"/>
                <w:b/>
                <w:noProof/>
                <w:sz w:val="21"/>
                <w:szCs w:val="21"/>
                <w:lang w:eastAsia="en-GB"/>
              </w:rPr>
            </w:pPr>
          </w:p>
        </w:tc>
        <w:tc>
          <w:tcPr>
            <w:tcW w:w="5387" w:type="dxa"/>
            <w:gridSpan w:val="2"/>
          </w:tcPr>
          <w:p w:rsidR="003132DB" w:rsidRPr="00871FED" w:rsidRDefault="003132DB" w:rsidP="0002026C">
            <w:pPr>
              <w:pStyle w:val="ConsPlusNormal"/>
              <w:spacing w:line="300" w:lineRule="exact"/>
              <w:ind w:left="-9" w:firstLine="1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  <w:tr w:rsidR="003543B6" w:rsidRPr="0087600B" w:rsidTr="003C23D7">
        <w:trPr>
          <w:trHeight w:val="1041"/>
        </w:trPr>
        <w:tc>
          <w:tcPr>
            <w:tcW w:w="4538" w:type="dxa"/>
            <w:gridSpan w:val="4"/>
          </w:tcPr>
          <w:sdt>
            <w:sdtPr>
              <w:id w:val="-1279638404"/>
              <w:lock w:val="sdtContentLocked"/>
              <w:placeholder>
                <w:docPart w:val="0A0EE0854CEB4A36A148A6D1039E125B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АКЦИОНЕРНОЕ ОБЩЕСТВО</w:t>
                </w:r>
              </w:p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</w:t>
                </w:r>
              </w:p>
              <w:p w:rsidR="003543B6" w:rsidRPr="00E8352E" w:rsidRDefault="00AB32D8" w:rsidP="003C23D7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(АО 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 w:rsidR="00D2233A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»)</w:t>
                </w:r>
              </w:p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p w:rsidR="00276F1D" w:rsidRPr="00362A9A" w:rsidRDefault="00276F1D" w:rsidP="001952DA">
            <w:pPr>
              <w:rPr>
                <w:lang w:val="ru-RU"/>
              </w:rPr>
            </w:pPr>
          </w:p>
        </w:tc>
      </w:tr>
      <w:tr w:rsidR="003543B6" w:rsidRPr="00D6614E" w:rsidTr="00D2233A">
        <w:trPr>
          <w:trHeight w:val="1774"/>
        </w:trPr>
        <w:tc>
          <w:tcPr>
            <w:tcW w:w="4538" w:type="dxa"/>
            <w:gridSpan w:val="4"/>
          </w:tcPr>
          <w:sdt>
            <w:sdtPr>
              <w:id w:val="466630737"/>
              <w:lock w:val="sdtContentLocked"/>
              <w:placeholder>
                <w:docPart w:val="AEC5865E314445D8A4A5E725E62F3330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>ул. Советская, д. 9, этаж 1, ком. 13</w:t>
                </w:r>
                <w:r>
                  <w:rPr>
                    <w:color w:val="000000"/>
                    <w:sz w:val="24"/>
                    <w:lang w:val="ru-RU"/>
                  </w:rPr>
                  <w:t>,</w:t>
                </w:r>
              </w:p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 xml:space="preserve">г. Певек, г.о. Певек, </w:t>
                </w:r>
                <w:r w:rsidRPr="008D2881">
                  <w:rPr>
                    <w:color w:val="000000"/>
                    <w:sz w:val="24"/>
                    <w:lang w:val="ru-RU"/>
                  </w:rPr>
                  <w:br/>
                  <w:t>Чукотский автономный округ,</w:t>
                </w:r>
                <w:r>
                  <w:rPr>
                    <w:color w:val="000000"/>
                    <w:sz w:val="24"/>
                    <w:lang w:val="ru-RU"/>
                  </w:rPr>
                  <w:t xml:space="preserve"> 689400</w:t>
                </w:r>
              </w:p>
              <w:p w:rsidR="00D2233A" w:rsidRPr="00B60997" w:rsidRDefault="00D2233A" w:rsidP="00D2233A">
                <w:pPr>
                  <w:jc w:val="center"/>
                  <w:rPr>
                    <w:lang w:val="ru-RU"/>
                  </w:rPr>
                </w:pP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E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-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mail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:</w:t>
                </w:r>
                <w:r w:rsidR="003C23D7"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orioninvest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@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rosatom</w:t>
                </w:r>
                <w:r w:rsidRPr="004F4C4D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.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ru</w:t>
                </w:r>
              </w:p>
              <w:p w:rsidR="00D2233A" w:rsidRDefault="00D2233A" w:rsidP="00D2233A">
                <w:pPr>
                  <w:spacing w:line="256" w:lineRule="auto"/>
                  <w:jc w:val="center"/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ОКПО 51992776, ОГРН 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1218700000540</w:t>
                </w:r>
              </w:p>
              <w:p w:rsidR="003543B6" w:rsidRPr="00D2233A" w:rsidRDefault="00D2233A" w:rsidP="00D2233A">
                <w:pPr>
                  <w:jc w:val="center"/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ИНН 8706007041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, 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КПП 870601001</w:t>
                </w:r>
              </w:p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D6614E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9620BE2AAED443B38DC6484746577BA4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D6614E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0D1BB9CE3941451AB96187A19075C2FB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D6614E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20B23E0EF52D42ADB08EE9F6AA54F1E9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526B0B" w:rsidTr="00BD751E">
        <w:trPr>
          <w:trHeight w:val="454"/>
        </w:trPr>
        <w:sdt>
          <w:sdtPr>
            <w:rPr>
              <w:rFonts w:cs="Times New Roman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B03D06182EAD407A80120AE941408D29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3543B6" w:rsidRPr="009B3EA4" w:rsidRDefault="00526B0B" w:rsidP="00526B0B">
                <w:pPr>
                  <w:rPr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 w:eastAsia="en-GB"/>
                  </w:rPr>
                  <w:t>Ответ на запрос разъяснений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180657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lang w:val="ru-RU"/>
        </w:rPr>
        <w:id w:val="1639299410"/>
        <w:placeholder>
          <w:docPart w:val="AFE471960E5D41C3B9285646F4D49D23"/>
        </w:placeholder>
      </w:sdtPr>
      <w:sdtEndPr>
        <w:rPr>
          <w:lang w:val="en-GB"/>
        </w:rPr>
      </w:sdtEndPr>
      <w:sdtContent>
        <w:p w:rsidR="0087600B" w:rsidRDefault="00567B3F" w:rsidP="0087600B">
          <w:pPr>
            <w:ind w:firstLine="567"/>
            <w:contextualSpacing/>
            <w:jc w:val="both"/>
            <w:rPr>
              <w:lang w:val="ru-RU"/>
            </w:rPr>
          </w:pPr>
          <w:r>
            <w:rPr>
              <w:lang w:val="ru-RU"/>
            </w:rPr>
            <w:t xml:space="preserve">На </w:t>
          </w:r>
          <w:r w:rsidR="00526B0B">
            <w:rPr>
              <w:lang w:val="ru-RU"/>
            </w:rPr>
            <w:t xml:space="preserve">Ваш запрос разъяснений (номер запроса на </w:t>
          </w:r>
          <w:r w:rsidR="00526B0B" w:rsidRPr="00526B0B">
            <w:rPr>
              <w:lang w:val="ru-RU"/>
            </w:rPr>
            <w:t>электронной торговой площадке</w:t>
          </w:r>
          <w:r w:rsidR="0087600B">
            <w:rPr>
              <w:lang w:val="ru-RU"/>
            </w:rPr>
            <w:t xml:space="preserve"> – 13707</w:t>
          </w:r>
          <w:r w:rsidR="00526B0B">
            <w:rPr>
              <w:lang w:val="ru-RU"/>
            </w:rPr>
            <w:t>) к закупочной процедуре на право заключения договора на в</w:t>
          </w:r>
          <w:r w:rsidR="00526B0B" w:rsidRPr="00526B0B">
            <w:rPr>
              <w:lang w:val="ru-RU"/>
            </w:rPr>
            <w:t>ыполнение проектно-изыскательских работ «ПС 10/35 кВ для МПЭБ 20871»</w:t>
          </w:r>
          <w:r w:rsidR="00526B0B">
            <w:rPr>
              <w:lang w:val="ru-RU"/>
            </w:rPr>
            <w:t xml:space="preserve"> (реестровый номер на электронной торговой площадке – </w:t>
          </w:r>
          <w:r w:rsidR="00526B0B" w:rsidRPr="00526B0B">
            <w:rPr>
              <w:lang w:val="ru-RU"/>
            </w:rPr>
            <w:t>32615744504</w:t>
          </w:r>
          <w:r w:rsidR="00526B0B">
            <w:rPr>
              <w:lang w:val="ru-RU"/>
            </w:rPr>
            <w:t>) о предоставлении технического задания к закупке сообщаем следующее.</w:t>
          </w:r>
        </w:p>
        <w:p w:rsidR="0089111B" w:rsidRPr="0087600B" w:rsidRDefault="0087600B" w:rsidP="0087600B">
          <w:pPr>
            <w:ind w:firstLine="567"/>
            <w:contextualSpacing/>
            <w:jc w:val="both"/>
            <w:rPr>
              <w:lang w:val="ru-RU"/>
            </w:rPr>
          </w:pPr>
          <w:r>
            <w:rPr>
              <w:rFonts w:cs="Times New Roman"/>
              <w:szCs w:val="28"/>
              <w:lang w:val="ru-RU"/>
            </w:rPr>
            <w:t>Техническое задание будет предоставлено в ваш адрес по средством ViPNet.</w:t>
          </w:r>
        </w:p>
      </w:sdtContent>
    </w:sdt>
    <w:tbl>
      <w:tblPr>
        <w:tblStyle w:val="a3"/>
        <w:tblW w:w="99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0"/>
        <w:gridCol w:w="1601"/>
        <w:gridCol w:w="3827"/>
        <w:gridCol w:w="425"/>
        <w:gridCol w:w="2327"/>
        <w:gridCol w:w="97"/>
      </w:tblGrid>
      <w:tr w:rsidR="00151564" w:rsidRPr="0087600B" w:rsidTr="000E1CB6">
        <w:trPr>
          <w:trHeight w:val="720"/>
        </w:trPr>
        <w:tc>
          <w:tcPr>
            <w:tcW w:w="1660" w:type="dxa"/>
          </w:tcPr>
          <w:p w:rsidR="00151564" w:rsidRDefault="00151564" w:rsidP="005F58EB">
            <w:pPr>
              <w:ind w:left="-113" w:right="-346"/>
              <w:jc w:val="both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8277" w:type="dxa"/>
            <w:gridSpan w:val="5"/>
          </w:tcPr>
          <w:p w:rsidR="00151564" w:rsidRPr="009832D1" w:rsidRDefault="00151564" w:rsidP="009832D1">
            <w:pPr>
              <w:rPr>
                <w:lang w:val="ru-RU"/>
              </w:rPr>
            </w:pPr>
          </w:p>
        </w:tc>
      </w:tr>
      <w:tr w:rsidR="001A510C" w:rsidRPr="001C7FAF" w:rsidTr="00D2233A">
        <w:trPr>
          <w:gridAfter w:val="1"/>
          <w:wAfter w:w="97" w:type="dxa"/>
        </w:trPr>
        <w:sdt>
          <w:sdtPr>
            <w:rPr>
              <w:rFonts w:cs="Times New Roman"/>
              <w:szCs w:val="28"/>
              <w:lang w:val="ru-RU"/>
            </w:rPr>
            <w:alias w:val="Должность подписанта"/>
            <w:tag w:val="Должность "/>
            <w:id w:val="-1694530326"/>
            <w:lock w:val="sdtLocked"/>
            <w:placeholder>
              <w:docPart w:val="6F03E73957EE49F988E326906151B495"/>
            </w:placeholder>
          </w:sdtPr>
          <w:sdtEndPr/>
          <w:sdtContent>
            <w:tc>
              <w:tcPr>
                <w:tcW w:w="3261" w:type="dxa"/>
                <w:gridSpan w:val="2"/>
              </w:tcPr>
              <w:p w:rsidR="001A510C" w:rsidRDefault="004062FF" w:rsidP="004062FF">
                <w:pPr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Генеральный </w:t>
                </w:r>
                <w:bookmarkStart w:id="1" w:name="_GoBack"/>
                <w:bookmarkEnd w:id="1"/>
                <w:r>
                  <w:rPr>
                    <w:rFonts w:cs="Times New Roman"/>
                    <w:szCs w:val="28"/>
                    <w:lang w:val="ru-RU"/>
                  </w:rPr>
                  <w:t>директор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E20009282151436AA0E282C8E14168FB"/>
            </w:placeholder>
            <w:showingPlcHdr/>
          </w:sdtPr>
          <w:sdtEndPr/>
          <w:sdtContent>
            <w:tc>
              <w:tcPr>
                <w:tcW w:w="3827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5744D452E6DE4D63A11773A3163C9FA4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27" w:type="dxa"/>
            <w:vAlign w:val="bottom"/>
          </w:tcPr>
          <w:p w:rsidR="001A510C" w:rsidRDefault="002E7EA5" w:rsidP="004062FF">
            <w:pPr>
              <w:ind w:right="-57"/>
              <w:jc w:val="center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8398FC4F10BB4490A0CC0791EA0799B2"/>
                </w:placeholder>
              </w:sdtPr>
              <w:sdtEndPr/>
              <w:sdtContent>
                <w:r w:rsidR="004062FF">
                  <w:rPr>
                    <w:rFonts w:cs="Times New Roman"/>
                    <w:szCs w:val="28"/>
                    <w:lang w:val="ru-RU"/>
                  </w:rPr>
                  <w:t>М.С. Белкин</w:t>
                </w:r>
              </w:sdtContent>
            </w:sdt>
          </w:p>
        </w:tc>
      </w:tr>
    </w:tbl>
    <w:p w:rsidR="001448AC" w:rsidRPr="005E5664" w:rsidRDefault="001448AC" w:rsidP="0089111B">
      <w:pPr>
        <w:jc w:val="both"/>
        <w:rPr>
          <w:rFonts w:cs="Times New Roman"/>
          <w:szCs w:val="28"/>
          <w:lang w:val="ru-RU"/>
        </w:rPr>
      </w:pPr>
    </w:p>
    <w:sectPr w:rsidR="001448AC" w:rsidRPr="005E5664" w:rsidSect="00D71DE8">
      <w:headerReference w:type="default" r:id="rId8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EA5" w:rsidRDefault="002E7EA5" w:rsidP="001448AC">
      <w:r>
        <w:separator/>
      </w:r>
    </w:p>
  </w:endnote>
  <w:endnote w:type="continuationSeparator" w:id="0">
    <w:p w:rsidR="002E7EA5" w:rsidRDefault="002E7EA5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EA5" w:rsidRDefault="002E7EA5" w:rsidP="001448AC">
      <w:r>
        <w:separator/>
      </w:r>
    </w:p>
  </w:footnote>
  <w:footnote w:type="continuationSeparator" w:id="0">
    <w:p w:rsidR="002E7EA5" w:rsidRDefault="002E7EA5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526B0B" w:rsidRPr="00526B0B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724C"/>
    <w:multiLevelType w:val="hybridMultilevel"/>
    <w:tmpl w:val="23ACFF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E1C4B"/>
    <w:multiLevelType w:val="hybridMultilevel"/>
    <w:tmpl w:val="5784CC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6971741"/>
    <w:multiLevelType w:val="hybridMultilevel"/>
    <w:tmpl w:val="C4B037B2"/>
    <w:lvl w:ilvl="0" w:tplc="7EF29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E18"/>
    <w:rsid w:val="00001C71"/>
    <w:rsid w:val="000073BE"/>
    <w:rsid w:val="00011448"/>
    <w:rsid w:val="0002026C"/>
    <w:rsid w:val="000278D8"/>
    <w:rsid w:val="000440D9"/>
    <w:rsid w:val="00053CA0"/>
    <w:rsid w:val="00055936"/>
    <w:rsid w:val="00061F33"/>
    <w:rsid w:val="00061F66"/>
    <w:rsid w:val="00067250"/>
    <w:rsid w:val="0006732E"/>
    <w:rsid w:val="000707A8"/>
    <w:rsid w:val="000A09F4"/>
    <w:rsid w:val="000B2C44"/>
    <w:rsid w:val="000D28D1"/>
    <w:rsid w:val="000E1CB6"/>
    <w:rsid w:val="000E5459"/>
    <w:rsid w:val="001264F9"/>
    <w:rsid w:val="00141F84"/>
    <w:rsid w:val="001431D3"/>
    <w:rsid w:val="00143960"/>
    <w:rsid w:val="001443E9"/>
    <w:rsid w:val="001448AC"/>
    <w:rsid w:val="00144D96"/>
    <w:rsid w:val="0014687D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85E3B"/>
    <w:rsid w:val="001952DA"/>
    <w:rsid w:val="00195E52"/>
    <w:rsid w:val="001A16DB"/>
    <w:rsid w:val="001A510C"/>
    <w:rsid w:val="001A6E44"/>
    <w:rsid w:val="001B4257"/>
    <w:rsid w:val="001C06BA"/>
    <w:rsid w:val="001C7FAF"/>
    <w:rsid w:val="001D14E8"/>
    <w:rsid w:val="001F6CF0"/>
    <w:rsid w:val="00217628"/>
    <w:rsid w:val="00241491"/>
    <w:rsid w:val="002449E7"/>
    <w:rsid w:val="0025001D"/>
    <w:rsid w:val="00262339"/>
    <w:rsid w:val="00265CAE"/>
    <w:rsid w:val="002668E6"/>
    <w:rsid w:val="00274753"/>
    <w:rsid w:val="00276F1D"/>
    <w:rsid w:val="00282A7A"/>
    <w:rsid w:val="002921D6"/>
    <w:rsid w:val="002964A8"/>
    <w:rsid w:val="002B19C6"/>
    <w:rsid w:val="002C64BA"/>
    <w:rsid w:val="002E54F1"/>
    <w:rsid w:val="002E7EA5"/>
    <w:rsid w:val="002F238B"/>
    <w:rsid w:val="003049AD"/>
    <w:rsid w:val="00304ECA"/>
    <w:rsid w:val="00307D81"/>
    <w:rsid w:val="003103B9"/>
    <w:rsid w:val="003132DB"/>
    <w:rsid w:val="00317F60"/>
    <w:rsid w:val="003249CC"/>
    <w:rsid w:val="0033098D"/>
    <w:rsid w:val="0034780E"/>
    <w:rsid w:val="003543B6"/>
    <w:rsid w:val="00362A9A"/>
    <w:rsid w:val="003749E3"/>
    <w:rsid w:val="00380778"/>
    <w:rsid w:val="003A5620"/>
    <w:rsid w:val="003A7C2A"/>
    <w:rsid w:val="003B3255"/>
    <w:rsid w:val="003B7A46"/>
    <w:rsid w:val="003C23D7"/>
    <w:rsid w:val="003C30A4"/>
    <w:rsid w:val="003D5320"/>
    <w:rsid w:val="003E1840"/>
    <w:rsid w:val="003F5676"/>
    <w:rsid w:val="004062FF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1E8E"/>
    <w:rsid w:val="004921B9"/>
    <w:rsid w:val="004971E8"/>
    <w:rsid w:val="004A23B2"/>
    <w:rsid w:val="004A50DE"/>
    <w:rsid w:val="004C1D62"/>
    <w:rsid w:val="004C7609"/>
    <w:rsid w:val="004D1225"/>
    <w:rsid w:val="004D462C"/>
    <w:rsid w:val="004D7138"/>
    <w:rsid w:val="004E093F"/>
    <w:rsid w:val="004F0B8B"/>
    <w:rsid w:val="00517DF1"/>
    <w:rsid w:val="00521F86"/>
    <w:rsid w:val="00526B0B"/>
    <w:rsid w:val="00544A50"/>
    <w:rsid w:val="00551C1C"/>
    <w:rsid w:val="00552BF2"/>
    <w:rsid w:val="00567B3F"/>
    <w:rsid w:val="005729F7"/>
    <w:rsid w:val="005829A4"/>
    <w:rsid w:val="005A5331"/>
    <w:rsid w:val="005B0C61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3448F"/>
    <w:rsid w:val="0064281B"/>
    <w:rsid w:val="00651E63"/>
    <w:rsid w:val="00660381"/>
    <w:rsid w:val="00680D9A"/>
    <w:rsid w:val="0068399D"/>
    <w:rsid w:val="00687A79"/>
    <w:rsid w:val="006A296B"/>
    <w:rsid w:val="006E001C"/>
    <w:rsid w:val="006F0B0F"/>
    <w:rsid w:val="006F22EB"/>
    <w:rsid w:val="006F6D34"/>
    <w:rsid w:val="007003E6"/>
    <w:rsid w:val="00707474"/>
    <w:rsid w:val="0070756C"/>
    <w:rsid w:val="007139FD"/>
    <w:rsid w:val="00721CD1"/>
    <w:rsid w:val="00743F32"/>
    <w:rsid w:val="00757441"/>
    <w:rsid w:val="00760B34"/>
    <w:rsid w:val="00797E88"/>
    <w:rsid w:val="00797F01"/>
    <w:rsid w:val="007A2259"/>
    <w:rsid w:val="007A7AD3"/>
    <w:rsid w:val="007A7C38"/>
    <w:rsid w:val="007B0DDE"/>
    <w:rsid w:val="007C549A"/>
    <w:rsid w:val="007C77A5"/>
    <w:rsid w:val="007E231F"/>
    <w:rsid w:val="007E49DA"/>
    <w:rsid w:val="007E7EA9"/>
    <w:rsid w:val="008064A8"/>
    <w:rsid w:val="00806DFE"/>
    <w:rsid w:val="008073E1"/>
    <w:rsid w:val="00815420"/>
    <w:rsid w:val="0083103A"/>
    <w:rsid w:val="008315B7"/>
    <w:rsid w:val="008462F7"/>
    <w:rsid w:val="0084756A"/>
    <w:rsid w:val="0085196B"/>
    <w:rsid w:val="00853338"/>
    <w:rsid w:val="00871FED"/>
    <w:rsid w:val="00872866"/>
    <w:rsid w:val="0087600B"/>
    <w:rsid w:val="00877362"/>
    <w:rsid w:val="008817A0"/>
    <w:rsid w:val="0089111B"/>
    <w:rsid w:val="00896EB7"/>
    <w:rsid w:val="008B3434"/>
    <w:rsid w:val="008C0E58"/>
    <w:rsid w:val="008C1DF7"/>
    <w:rsid w:val="008E7680"/>
    <w:rsid w:val="008E78FD"/>
    <w:rsid w:val="008F1600"/>
    <w:rsid w:val="008F2F28"/>
    <w:rsid w:val="00901A84"/>
    <w:rsid w:val="009127F7"/>
    <w:rsid w:val="009149A1"/>
    <w:rsid w:val="009506CF"/>
    <w:rsid w:val="009832D1"/>
    <w:rsid w:val="00990121"/>
    <w:rsid w:val="009903B9"/>
    <w:rsid w:val="0099558B"/>
    <w:rsid w:val="009A5EC5"/>
    <w:rsid w:val="009A67B3"/>
    <w:rsid w:val="009B3EA4"/>
    <w:rsid w:val="009C60C6"/>
    <w:rsid w:val="009D06A3"/>
    <w:rsid w:val="009F4B08"/>
    <w:rsid w:val="00A020F6"/>
    <w:rsid w:val="00A04482"/>
    <w:rsid w:val="00A1254C"/>
    <w:rsid w:val="00A13FD1"/>
    <w:rsid w:val="00A31CCA"/>
    <w:rsid w:val="00A460CA"/>
    <w:rsid w:val="00A5022D"/>
    <w:rsid w:val="00A55246"/>
    <w:rsid w:val="00A60C93"/>
    <w:rsid w:val="00A745A9"/>
    <w:rsid w:val="00A8556C"/>
    <w:rsid w:val="00A86D82"/>
    <w:rsid w:val="00A912BA"/>
    <w:rsid w:val="00A9178D"/>
    <w:rsid w:val="00A97CA1"/>
    <w:rsid w:val="00AA5069"/>
    <w:rsid w:val="00AB32D8"/>
    <w:rsid w:val="00AF286A"/>
    <w:rsid w:val="00B22730"/>
    <w:rsid w:val="00B2347D"/>
    <w:rsid w:val="00B356D5"/>
    <w:rsid w:val="00B4305E"/>
    <w:rsid w:val="00B449E2"/>
    <w:rsid w:val="00B44EAC"/>
    <w:rsid w:val="00B60099"/>
    <w:rsid w:val="00B95501"/>
    <w:rsid w:val="00BA4484"/>
    <w:rsid w:val="00BA4D97"/>
    <w:rsid w:val="00BA7D8B"/>
    <w:rsid w:val="00BB1020"/>
    <w:rsid w:val="00BB3A45"/>
    <w:rsid w:val="00BD1701"/>
    <w:rsid w:val="00BD4B61"/>
    <w:rsid w:val="00BD5892"/>
    <w:rsid w:val="00BD751E"/>
    <w:rsid w:val="00BE239F"/>
    <w:rsid w:val="00BE4BC1"/>
    <w:rsid w:val="00C004D7"/>
    <w:rsid w:val="00C273A4"/>
    <w:rsid w:val="00C342DB"/>
    <w:rsid w:val="00C603DE"/>
    <w:rsid w:val="00C94ED5"/>
    <w:rsid w:val="00CB3588"/>
    <w:rsid w:val="00CE1035"/>
    <w:rsid w:val="00D01184"/>
    <w:rsid w:val="00D166E4"/>
    <w:rsid w:val="00D2233A"/>
    <w:rsid w:val="00D25D82"/>
    <w:rsid w:val="00D31834"/>
    <w:rsid w:val="00D34D4B"/>
    <w:rsid w:val="00D35821"/>
    <w:rsid w:val="00D42042"/>
    <w:rsid w:val="00D6442C"/>
    <w:rsid w:val="00D6614E"/>
    <w:rsid w:val="00D71DE8"/>
    <w:rsid w:val="00D726A6"/>
    <w:rsid w:val="00D75F3F"/>
    <w:rsid w:val="00D76C8F"/>
    <w:rsid w:val="00D934B7"/>
    <w:rsid w:val="00DB420A"/>
    <w:rsid w:val="00DB477D"/>
    <w:rsid w:val="00DB76EC"/>
    <w:rsid w:val="00DC2FF7"/>
    <w:rsid w:val="00DD1358"/>
    <w:rsid w:val="00DD6D2F"/>
    <w:rsid w:val="00DF04FC"/>
    <w:rsid w:val="00E0078B"/>
    <w:rsid w:val="00E01463"/>
    <w:rsid w:val="00E030C9"/>
    <w:rsid w:val="00E065ED"/>
    <w:rsid w:val="00E132A7"/>
    <w:rsid w:val="00E24FAD"/>
    <w:rsid w:val="00E2733F"/>
    <w:rsid w:val="00E32935"/>
    <w:rsid w:val="00E66A82"/>
    <w:rsid w:val="00E73BF6"/>
    <w:rsid w:val="00E750DD"/>
    <w:rsid w:val="00E8352E"/>
    <w:rsid w:val="00EA5CF8"/>
    <w:rsid w:val="00EB1F8F"/>
    <w:rsid w:val="00EB694B"/>
    <w:rsid w:val="00ED274E"/>
    <w:rsid w:val="00ED2873"/>
    <w:rsid w:val="00ED3ACA"/>
    <w:rsid w:val="00EE4743"/>
    <w:rsid w:val="00EE7C95"/>
    <w:rsid w:val="00EF3771"/>
    <w:rsid w:val="00EF4D22"/>
    <w:rsid w:val="00F03005"/>
    <w:rsid w:val="00F16DF9"/>
    <w:rsid w:val="00F35E18"/>
    <w:rsid w:val="00F37F09"/>
    <w:rsid w:val="00F5298A"/>
    <w:rsid w:val="00F53A85"/>
    <w:rsid w:val="00F65A86"/>
    <w:rsid w:val="00F707C8"/>
    <w:rsid w:val="00F77404"/>
    <w:rsid w:val="00F82A59"/>
    <w:rsid w:val="00F8477E"/>
    <w:rsid w:val="00F9594C"/>
    <w:rsid w:val="00FA581B"/>
    <w:rsid w:val="00FC261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F6C3E1"/>
  <w14:defaultImageDpi w14:val="330"/>
  <w15:chartTrackingRefBased/>
  <w15:docId w15:val="{9A19AD09-1A3A-48FD-8ACE-0576D60D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DF04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AL~1\AppData\Local\Temp\7zO093170A5\&#1073;&#1083;&#1072;&#1085;&#1082;%20&#1087;&#1080;&#1089;&#1100;&#1084;&#1072;%20&#1050;&#1086;&#1088;&#1087;&#1086;&#1088;&#1072;&#1094;&#1080;&#108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A0EE0854CEB4A36A148A6D1039E12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2481FE-18DD-4FD6-AA73-B0016F3C4C3A}"/>
      </w:docPartPr>
      <w:docPartBody>
        <w:p w:rsidR="001E056B" w:rsidRDefault="007F1F6C">
          <w:pPr>
            <w:pStyle w:val="0A0EE0854CEB4A36A148A6D1039E125B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EC5865E314445D8A4A5E725E62F33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A80E03-FA1A-42C7-8DD3-A1F7A0239D89}"/>
      </w:docPartPr>
      <w:docPartBody>
        <w:p w:rsidR="001E056B" w:rsidRDefault="007F1F6C">
          <w:pPr>
            <w:pStyle w:val="AEC5865E314445D8A4A5E725E62F333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20BE2AAED443B38DC648474657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9775EC-FAA4-4C47-8D74-105F4AED409F}"/>
      </w:docPartPr>
      <w:docPartBody>
        <w:p w:rsidR="001E056B" w:rsidRDefault="007F1F6C">
          <w:pPr>
            <w:pStyle w:val="9620BE2AAED443B38DC6484746577BA4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0D1BB9CE3941451AB96187A19075C2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339766-FDAF-4DF5-BF2F-C9E4CAB60CBB}"/>
      </w:docPartPr>
      <w:docPartBody>
        <w:p w:rsidR="001E056B" w:rsidRDefault="00B948AF">
          <w:pPr>
            <w:pStyle w:val="0D1BB9CE3941451AB96187A19075C2FB"/>
          </w:pPr>
          <w:r>
            <w:t xml:space="preserve"> </w:t>
          </w:r>
        </w:p>
      </w:docPartBody>
    </w:docPart>
    <w:docPart>
      <w:docPartPr>
        <w:name w:val="20B23E0EF52D42ADB08EE9F6AA54F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32DAF-B7E1-44D3-8BA0-35E265FF795A}"/>
      </w:docPartPr>
      <w:docPartBody>
        <w:p w:rsidR="001E056B" w:rsidRDefault="00B948AF" w:rsidP="00B948AF">
          <w:pPr>
            <w:pStyle w:val="20B23E0EF52D42ADB08EE9F6AA54F1E91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03D06182EAD407A80120AE941408D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80592-5945-4094-82D6-4716A5C55AD9}"/>
      </w:docPartPr>
      <w:docPartBody>
        <w:p w:rsidR="001E056B" w:rsidRDefault="00B948AF" w:rsidP="00B948AF">
          <w:pPr>
            <w:pStyle w:val="B03D06182EAD407A80120AE941408D291"/>
          </w:pPr>
          <w:r>
            <w:rPr>
              <w:rStyle w:val="a3"/>
              <w:rFonts w:cs="Times New Roman"/>
              <w:szCs w:val="28"/>
              <w:lang w:val="ru-RU"/>
            </w:rPr>
            <w:t>З</w:t>
          </w:r>
          <w:r w:rsidRPr="00CE1035">
            <w:rPr>
              <w:rStyle w:val="a3"/>
              <w:rFonts w:cs="Times New Roman"/>
              <w:szCs w:val="28"/>
              <w:lang w:val="ru-RU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  <w:lang w:val="ru-RU"/>
            </w:rPr>
            <w:t xml:space="preserve"> начинается с предлога О (Об)</w:t>
          </w:r>
        </w:p>
      </w:docPartBody>
    </w:docPart>
    <w:docPart>
      <w:docPartPr>
        <w:name w:val="AFE471960E5D41C3B9285646F4D49D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A09947-7040-46DC-8C15-25C834351320}"/>
      </w:docPartPr>
      <w:docPartBody>
        <w:p w:rsidR="001E056B" w:rsidRDefault="00B948AF" w:rsidP="00B948AF">
          <w:pPr>
            <w:pStyle w:val="AFE471960E5D41C3B9285646F4D49D231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6F03E73957EE49F988E326906151B4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F5ECD6-A79C-4F21-8C3D-9A188CF82D1A}"/>
      </w:docPartPr>
      <w:docPartBody>
        <w:p w:rsidR="001E056B" w:rsidRDefault="00B948AF" w:rsidP="00B948AF">
          <w:pPr>
            <w:pStyle w:val="6F03E73957EE49F988E326906151B4951"/>
          </w:pPr>
          <w:r w:rsidRPr="00241491">
            <w:rPr>
              <w:rStyle w:val="a3"/>
              <w:rFonts w:cs="Times New Roman"/>
              <w:szCs w:val="28"/>
              <w:lang w:val="ru-RU"/>
            </w:rPr>
            <w:t>Должность подписанта</w:t>
          </w:r>
        </w:p>
      </w:docPartBody>
    </w:docPart>
    <w:docPart>
      <w:docPartPr>
        <w:name w:val="E20009282151436AA0E282C8E14168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C748FE-B876-4081-9D2B-762447BAB60A}"/>
      </w:docPartPr>
      <w:docPartBody>
        <w:p w:rsidR="001E056B" w:rsidRDefault="00B948AF" w:rsidP="00B948AF">
          <w:pPr>
            <w:pStyle w:val="E20009282151436AA0E282C8E14168FB1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5744D452E6DE4D63A11773A3163C9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78D8EE-5AE3-44FD-955B-767FDF67754B}"/>
      </w:docPartPr>
      <w:docPartBody>
        <w:p w:rsidR="001E056B" w:rsidRDefault="00B948AF" w:rsidP="00B948AF">
          <w:pPr>
            <w:pStyle w:val="5744D452E6DE4D63A11773A3163C9FA41"/>
          </w:pPr>
          <w:bookmarkStart w:id="0" w:name="stamp_PEP_signature"/>
          <w:r>
            <w:rPr>
              <w:rFonts w:cs="Times New Roman"/>
              <w:szCs w:val="28"/>
              <w:lang w:val="ru-RU"/>
            </w:rPr>
            <w:t xml:space="preserve"> </w:t>
          </w:r>
          <w:bookmarkEnd w:id="0"/>
        </w:p>
      </w:docPartBody>
    </w:docPart>
    <w:docPart>
      <w:docPartPr>
        <w:name w:val="8398FC4F10BB4490A0CC0791EA079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E736DB-82DE-4A43-AA36-CEE78FC5F5A1}"/>
      </w:docPartPr>
      <w:docPartBody>
        <w:p w:rsidR="001E056B" w:rsidRDefault="00B948AF" w:rsidP="00B948AF">
          <w:pPr>
            <w:pStyle w:val="8398FC4F10BB4490A0CC0791EA0799B21"/>
          </w:pPr>
          <w:r w:rsidRPr="00241491">
            <w:rPr>
              <w:rStyle w:val="a3"/>
              <w:rFonts w:cs="Times New Roman"/>
              <w:szCs w:val="28"/>
              <w:lang w:val="ru-RU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6C"/>
    <w:rsid w:val="000E71FF"/>
    <w:rsid w:val="0017167D"/>
    <w:rsid w:val="001E056B"/>
    <w:rsid w:val="001E262B"/>
    <w:rsid w:val="00221767"/>
    <w:rsid w:val="0022644D"/>
    <w:rsid w:val="002931D3"/>
    <w:rsid w:val="003346C1"/>
    <w:rsid w:val="00376062"/>
    <w:rsid w:val="00396A00"/>
    <w:rsid w:val="00557B22"/>
    <w:rsid w:val="00575973"/>
    <w:rsid w:val="005B51C0"/>
    <w:rsid w:val="006647B6"/>
    <w:rsid w:val="00732EF4"/>
    <w:rsid w:val="007A49B1"/>
    <w:rsid w:val="007B2D52"/>
    <w:rsid w:val="007C2776"/>
    <w:rsid w:val="007F1F6C"/>
    <w:rsid w:val="00881306"/>
    <w:rsid w:val="008A1D21"/>
    <w:rsid w:val="00930DE0"/>
    <w:rsid w:val="00A147B5"/>
    <w:rsid w:val="00B72D8A"/>
    <w:rsid w:val="00B806A7"/>
    <w:rsid w:val="00B948AF"/>
    <w:rsid w:val="00BD2F2B"/>
    <w:rsid w:val="00E70446"/>
    <w:rsid w:val="00EA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6062"/>
    <w:rPr>
      <w:color w:val="808080"/>
    </w:rPr>
  </w:style>
  <w:style w:type="paragraph" w:customStyle="1" w:styleId="B79C83E2DD0B4A40AF4412B6871DE0E6">
    <w:name w:val="B79C83E2DD0B4A40AF4412B6871DE0E6"/>
  </w:style>
  <w:style w:type="paragraph" w:customStyle="1" w:styleId="AC5C03A6861C4D7497BD26B53BE9FBCC">
    <w:name w:val="AC5C03A6861C4D7497BD26B53BE9FBCC"/>
  </w:style>
  <w:style w:type="paragraph" w:customStyle="1" w:styleId="0A0EE0854CEB4A36A148A6D1039E125B">
    <w:name w:val="0A0EE0854CEB4A36A148A6D1039E125B"/>
  </w:style>
  <w:style w:type="paragraph" w:customStyle="1" w:styleId="926AB7A8F4BC4444ACE176FFBB19EA9D">
    <w:name w:val="926AB7A8F4BC4444ACE176FFBB19EA9D"/>
  </w:style>
  <w:style w:type="paragraph" w:customStyle="1" w:styleId="030050D5F70B4081BDE088BBDF14E48F">
    <w:name w:val="030050D5F70B4081BDE088BBDF14E48F"/>
  </w:style>
  <w:style w:type="paragraph" w:customStyle="1" w:styleId="AEC5865E314445D8A4A5E725E62F3330">
    <w:name w:val="AEC5865E314445D8A4A5E725E62F3330"/>
  </w:style>
  <w:style w:type="paragraph" w:customStyle="1" w:styleId="9620BE2AAED443B38DC6484746577BA4">
    <w:name w:val="9620BE2AAED443B38DC6484746577BA4"/>
  </w:style>
  <w:style w:type="paragraph" w:customStyle="1" w:styleId="0D1BB9CE3941451AB96187A19075C2FB">
    <w:name w:val="0D1BB9CE3941451AB96187A19075C2FB"/>
  </w:style>
  <w:style w:type="paragraph" w:customStyle="1" w:styleId="20B23E0EF52D42ADB08EE9F6AA54F1E9">
    <w:name w:val="20B23E0EF52D42ADB08EE9F6AA54F1E9"/>
  </w:style>
  <w:style w:type="paragraph" w:customStyle="1" w:styleId="B03D06182EAD407A80120AE941408D29">
    <w:name w:val="B03D06182EAD407A80120AE941408D29"/>
  </w:style>
  <w:style w:type="paragraph" w:customStyle="1" w:styleId="69E3B751563C4D0F9FE6B09622281CA0">
    <w:name w:val="69E3B751563C4D0F9FE6B09622281CA0"/>
  </w:style>
  <w:style w:type="paragraph" w:customStyle="1" w:styleId="AFE471960E5D41C3B9285646F4D49D23">
    <w:name w:val="AFE471960E5D41C3B9285646F4D49D23"/>
  </w:style>
  <w:style w:type="paragraph" w:customStyle="1" w:styleId="337BC1C3F4264E9CAE537AB09A85EF81">
    <w:name w:val="337BC1C3F4264E9CAE537AB09A85EF81"/>
  </w:style>
  <w:style w:type="paragraph" w:customStyle="1" w:styleId="BB638EEA944A430CB58DAF38A7446492">
    <w:name w:val="BB638EEA944A430CB58DAF38A7446492"/>
  </w:style>
  <w:style w:type="paragraph" w:customStyle="1" w:styleId="6F03E73957EE49F988E326906151B495">
    <w:name w:val="6F03E73957EE49F988E326906151B495"/>
  </w:style>
  <w:style w:type="paragraph" w:customStyle="1" w:styleId="E20009282151436AA0E282C8E14168FB">
    <w:name w:val="E20009282151436AA0E282C8E14168FB"/>
  </w:style>
  <w:style w:type="paragraph" w:customStyle="1" w:styleId="5744D452E6DE4D63A11773A3163C9FA4">
    <w:name w:val="5744D452E6DE4D63A11773A3163C9FA4"/>
  </w:style>
  <w:style w:type="paragraph" w:customStyle="1" w:styleId="8398FC4F10BB4490A0CC0791EA0799B2">
    <w:name w:val="8398FC4F10BB4490A0CC0791EA0799B2"/>
  </w:style>
  <w:style w:type="paragraph" w:customStyle="1" w:styleId="2D7BB73D47E84E049DB4BEF66426EFB0">
    <w:name w:val="2D7BB73D47E84E049DB4BEF66426EFB0"/>
  </w:style>
  <w:style w:type="paragraph" w:customStyle="1" w:styleId="A30ADBEA1C12457B95D2B497C9A923D1">
    <w:name w:val="A30ADBEA1C12457B95D2B497C9A923D1"/>
  </w:style>
  <w:style w:type="paragraph" w:customStyle="1" w:styleId="3C154331FA844F158C043F7DD93B79FE">
    <w:name w:val="3C154331FA844F158C043F7DD93B79FE"/>
  </w:style>
  <w:style w:type="paragraph" w:customStyle="1" w:styleId="AC5C03A6861C4D7497BD26B53BE9FBCC1">
    <w:name w:val="AC5C03A6861C4D7497BD26B53BE9FBCC1"/>
    <w:rsid w:val="00B948AF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926AB7A8F4BC4444ACE176FFBB19EA9D1">
    <w:name w:val="926AB7A8F4BC4444ACE176FFBB19EA9D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0B23E0EF52D42ADB08EE9F6AA54F1E91">
    <w:name w:val="20B23E0EF52D42ADB08EE9F6AA54F1E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03D06182EAD407A80120AE941408D291">
    <w:name w:val="B03D06182EAD407A80120AE941408D2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9E3B751563C4D0F9FE6B09622281CA01">
    <w:name w:val="69E3B751563C4D0F9FE6B09622281CA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E471960E5D41C3B9285646F4D49D231">
    <w:name w:val="AFE471960E5D41C3B9285646F4D49D231"/>
    <w:rsid w:val="00B948AF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BB638EEA944A430CB58DAF38A74464921">
    <w:name w:val="BB638EEA944A430CB58DAF38A744649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03E73957EE49F988E326906151B4951">
    <w:name w:val="6F03E73957EE49F988E326906151B495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20009282151436AA0E282C8E14168FB1">
    <w:name w:val="E20009282151436AA0E282C8E14168FB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5744D452E6DE4D63A11773A3163C9FA41">
    <w:name w:val="5744D452E6DE4D63A11773A3163C9FA4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398FC4F10BB4490A0CC0791EA0799B21">
    <w:name w:val="8398FC4F10BB4490A0CC0791EA0799B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D7BB73D47E84E049DB4BEF66426EFB01">
    <w:name w:val="2D7BB73D47E84E049DB4BEF66426EFB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30ADBEA1C12457B95D2B497C9A923D11">
    <w:name w:val="A30ADBEA1C12457B95D2B497C9A923D1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3C154331FA844F158C043F7DD93B79FE1">
    <w:name w:val="3C154331FA844F158C043F7DD93B79FE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8E265BD54E040F58778CAD83FB52336">
    <w:name w:val="88E265BD54E040F58778CAD83FB52336"/>
    <w:rsid w:val="00376062"/>
  </w:style>
  <w:style w:type="paragraph" w:customStyle="1" w:styleId="3202D352AA114DBFAF8F5DA5B4786D4D">
    <w:name w:val="3202D352AA114DBFAF8F5DA5B4786D4D"/>
    <w:rsid w:val="00376062"/>
  </w:style>
  <w:style w:type="paragraph" w:customStyle="1" w:styleId="AE1370FD451C4089AC4025219FCF9197">
    <w:name w:val="AE1370FD451C4089AC4025219FCF9197"/>
    <w:rsid w:val="00376062"/>
  </w:style>
  <w:style w:type="paragraph" w:customStyle="1" w:styleId="BEEEBC78484F4BCDB100A5E38B38AF99">
    <w:name w:val="BEEEBC78484F4BCDB100A5E38B38AF99"/>
    <w:rsid w:val="00376062"/>
  </w:style>
  <w:style w:type="paragraph" w:customStyle="1" w:styleId="C1BC123BD9E240B1B7D969CBAA317D06">
    <w:name w:val="C1BC123BD9E240B1B7D969CBAA317D06"/>
    <w:rsid w:val="00376062"/>
  </w:style>
  <w:style w:type="paragraph" w:customStyle="1" w:styleId="E1C1562CFA7D447BBAD0CB9954575DDB">
    <w:name w:val="E1C1562CFA7D447BBAD0CB9954575DDB"/>
    <w:rsid w:val="00E70446"/>
  </w:style>
  <w:style w:type="paragraph" w:customStyle="1" w:styleId="D9ECCA015F9B42F08DEAAD3E1172E3DC">
    <w:name w:val="D9ECCA015F9B42F08DEAAD3E1172E3DC"/>
    <w:rsid w:val="00E704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3F960-1606-4352-A30C-BA09EE9F1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Корпорации</Template>
  <TotalTime>26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Мельников Василий Геннадьевич</cp:lastModifiedBy>
  <cp:revision>10</cp:revision>
  <cp:lastPrinted>2020-02-18T13:07:00Z</cp:lastPrinted>
  <dcterms:created xsi:type="dcterms:W3CDTF">2025-10-06T08:53:00Z</dcterms:created>
  <dcterms:modified xsi:type="dcterms:W3CDTF">2026-02-26T11:28:00Z</dcterms:modified>
</cp:coreProperties>
</file>