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820"/>
      </w:tblGrid>
      <w:tr w:rsidR="003132DB" w:rsidRPr="001952DA" w:rsidTr="006677B7">
        <w:trPr>
          <w:trHeight w:val="794"/>
        </w:trPr>
        <w:tc>
          <w:tcPr>
            <w:tcW w:w="4538" w:type="dxa"/>
            <w:gridSpan w:val="4"/>
          </w:tcPr>
          <w:p w:rsidR="003132DB" w:rsidRPr="00495668" w:rsidRDefault="003132DB" w:rsidP="003C23D7">
            <w:pPr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  <w:tc>
          <w:tcPr>
            <w:tcW w:w="5387" w:type="dxa"/>
            <w:gridSpan w:val="2"/>
          </w:tcPr>
          <w:p w:rsidR="003132DB" w:rsidRPr="00871FED" w:rsidRDefault="003132DB" w:rsidP="0002026C">
            <w:pPr>
              <w:pStyle w:val="ConsPlusNormal"/>
              <w:spacing w:line="300" w:lineRule="exact"/>
              <w:ind w:left="-9" w:firstLine="1"/>
              <w:jc w:val="both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3543B6" w:rsidRPr="00AA3F48" w:rsidTr="003C23D7">
        <w:trPr>
          <w:trHeight w:val="1041"/>
        </w:trPr>
        <w:tc>
          <w:tcPr>
            <w:tcW w:w="4538" w:type="dxa"/>
            <w:gridSpan w:val="4"/>
          </w:tcPr>
          <w:sdt>
            <w:sdtPr>
              <w:id w:val="-1279638404"/>
              <w:lock w:val="sdtContentLocked"/>
              <w:placeholder>
                <w:docPart w:val="0A0EE0854CEB4A36A148A6D1039E125B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АКЦИОНЕРНОЕ ОБЩЕСТВО</w:t>
                </w:r>
              </w:p>
              <w:p w:rsidR="00D2233A" w:rsidRDefault="00D2233A" w:rsidP="00D2233A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</w:t>
                </w:r>
              </w:p>
              <w:p w:rsidR="003543B6" w:rsidRPr="00E8352E" w:rsidRDefault="00AB32D8" w:rsidP="003C23D7">
                <w:pPr>
                  <w:jc w:val="center"/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</w:pPr>
                <w:r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(АО «</w:t>
                </w:r>
                <w:r w:rsidR="003C23D7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ОрионИнвест</w:t>
                </w:r>
                <w:r w:rsidR="00D2233A">
                  <w:rPr>
                    <w:rFonts w:eastAsia="Calibri" w:cs="Times New Roman"/>
                    <w:b/>
                    <w:noProof/>
                    <w:sz w:val="24"/>
                    <w:lang w:val="ru-RU" w:eastAsia="en-GB"/>
                  </w:rPr>
                  <w:t>»)</w:t>
                </w:r>
              </w:p>
            </w:sdtContent>
          </w:sdt>
        </w:tc>
        <w:tc>
          <w:tcPr>
            <w:tcW w:w="567" w:type="dxa"/>
            <w:vMerge w:val="restart"/>
          </w:tcPr>
          <w:p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 w:val="restart"/>
          </w:tcPr>
          <w:p w:rsidR="00276F1D" w:rsidRPr="00362A9A" w:rsidRDefault="00276F1D" w:rsidP="001952DA">
            <w:pPr>
              <w:rPr>
                <w:lang w:val="ru-RU"/>
              </w:rPr>
            </w:pPr>
          </w:p>
        </w:tc>
      </w:tr>
      <w:tr w:rsidR="003543B6" w:rsidRPr="00D6614E" w:rsidTr="00D2233A">
        <w:trPr>
          <w:trHeight w:val="1774"/>
        </w:trPr>
        <w:tc>
          <w:tcPr>
            <w:tcW w:w="4538" w:type="dxa"/>
            <w:gridSpan w:val="4"/>
          </w:tcPr>
          <w:sdt>
            <w:sdtPr>
              <w:id w:val="466630737"/>
              <w:lock w:val="sdtContentLocked"/>
              <w:placeholder>
                <w:docPart w:val="AEC5865E314445D8A4A5E725E62F3330"/>
              </w:placeholder>
            </w:sdtPr>
            <w:sdtEndPr/>
            <w:sdtContent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>ул. Советская, д. 9, этаж 1, ком. 13</w:t>
                </w:r>
                <w:r>
                  <w:rPr>
                    <w:color w:val="000000"/>
                    <w:sz w:val="24"/>
                    <w:lang w:val="ru-RU"/>
                  </w:rPr>
                  <w:t>,</w:t>
                </w:r>
              </w:p>
              <w:p w:rsidR="00D2233A" w:rsidRDefault="00D2233A" w:rsidP="00D2233A">
                <w:pPr>
                  <w:jc w:val="center"/>
                  <w:rPr>
                    <w:color w:val="000000"/>
                    <w:sz w:val="24"/>
                    <w:lang w:val="ru-RU"/>
                  </w:rPr>
                </w:pPr>
                <w:r w:rsidRPr="008D2881">
                  <w:rPr>
                    <w:color w:val="000000"/>
                    <w:sz w:val="24"/>
                    <w:lang w:val="ru-RU"/>
                  </w:rPr>
                  <w:t xml:space="preserve">г. Певек, г.о. Певек, </w:t>
                </w:r>
                <w:r w:rsidRPr="008D2881">
                  <w:rPr>
                    <w:color w:val="000000"/>
                    <w:sz w:val="24"/>
                    <w:lang w:val="ru-RU"/>
                  </w:rPr>
                  <w:br/>
                  <w:t>Чукотский автономный округ,</w:t>
                </w:r>
                <w:r>
                  <w:rPr>
                    <w:color w:val="000000"/>
                    <w:sz w:val="24"/>
                    <w:lang w:val="ru-RU"/>
                  </w:rPr>
                  <w:t xml:space="preserve"> 689400</w:t>
                </w:r>
              </w:p>
              <w:p w:rsidR="00D2233A" w:rsidRPr="00B60997" w:rsidRDefault="00D2233A" w:rsidP="00D2233A">
                <w:pPr>
                  <w:jc w:val="center"/>
                  <w:rPr>
                    <w:lang w:val="ru-RU"/>
                  </w:rPr>
                </w:pP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E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-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eastAsia="en-GB"/>
                  </w:rPr>
                  <w:t>mail</w:t>
                </w:r>
                <w:r w:rsidRPr="00B22730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:</w:t>
                </w:r>
                <w:r w:rsidR="003C23D7"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orioninvest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@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rosatom</w:t>
                </w:r>
                <w:r w:rsidRPr="004F4C4D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.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en-US" w:eastAsia="en-GB"/>
                  </w:rPr>
                  <w:t>ru</w:t>
                </w:r>
              </w:p>
              <w:p w:rsidR="00D2233A" w:rsidRDefault="00D2233A" w:rsidP="00D2233A">
                <w:pPr>
                  <w:spacing w:line="256" w:lineRule="auto"/>
                  <w:jc w:val="center"/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ОКПО 51992776, ОГРН 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1218700000540</w:t>
                </w:r>
              </w:p>
              <w:p w:rsidR="003543B6" w:rsidRPr="00D2233A" w:rsidRDefault="00D2233A" w:rsidP="00D2233A">
                <w:pPr>
                  <w:jc w:val="center"/>
                </w:pP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ИНН 8706007041</w:t>
                </w:r>
                <w:r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 xml:space="preserve">, </w:t>
                </w:r>
                <w:r w:rsidRPr="00B60997">
                  <w:rPr>
                    <w:rFonts w:eastAsia="Calibri" w:cs="Times New Roman"/>
                    <w:noProof/>
                    <w:sz w:val="22"/>
                    <w:szCs w:val="22"/>
                    <w:lang w:val="ru-RU" w:eastAsia="en-GB"/>
                  </w:rPr>
                  <w:t>КПП 870601001</w:t>
                </w:r>
              </w:p>
            </w:sdtContent>
          </w:sdt>
        </w:tc>
        <w:tc>
          <w:tcPr>
            <w:tcW w:w="567" w:type="dxa"/>
            <w:vMerge/>
          </w:tcPr>
          <w:p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D6614E" w:rsidTr="0033098D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sdt>
          <w:sdtPr>
            <w:id w:val="1244690888"/>
            <w:lock w:val="sdtContentLocked"/>
            <w:placeholder>
              <w:docPart w:val="9620BE2AAED443B38DC6484746577BA4"/>
            </w:placeholder>
          </w:sdtPr>
          <w:sdtEndPr/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D6614E" w:rsidTr="00A13FD1">
        <w:trPr>
          <w:trHeight w:val="454"/>
        </w:trPr>
        <w:tc>
          <w:tcPr>
            <w:tcW w:w="567" w:type="dxa"/>
            <w:vAlign w:val="bottom"/>
          </w:tcPr>
          <w:p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placeholder>
              <w:docPart w:val="0D1BB9CE3941451AB96187A19075C2FB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D6614E" w:rsidTr="00517DF1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placeholder>
              <w:docPart w:val="20B23E0EF52D42ADB08EE9F6AA54F1E9"/>
            </w:placeholder>
            <w:showingPlcHdr/>
          </w:sdtPr>
          <w:sdtEndPr/>
          <w:sdtContent>
            <w:tc>
              <w:tcPr>
                <w:tcW w:w="4538" w:type="dxa"/>
                <w:gridSpan w:val="4"/>
              </w:tcPr>
              <w:p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526B0B" w:rsidTr="00BD751E">
        <w:trPr>
          <w:trHeight w:val="454"/>
        </w:trPr>
        <w:sdt>
          <w:sdtPr>
            <w:rPr>
              <w:rFonts w:cs="Times New Roman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  <w:placeholder>
              <w:docPart w:val="B03D06182EAD407A80120AE941408D29"/>
            </w:placeholder>
          </w:sdtPr>
          <w:sdtEndPr/>
          <w:sdtContent>
            <w:tc>
              <w:tcPr>
                <w:tcW w:w="4538" w:type="dxa"/>
                <w:gridSpan w:val="4"/>
              </w:tcPr>
              <w:p w:rsidR="003543B6" w:rsidRPr="009B3EA4" w:rsidRDefault="00526B0B" w:rsidP="00526B0B">
                <w:pPr>
                  <w:rPr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 w:eastAsia="en-GB"/>
                  </w:rPr>
                  <w:t>Ответ на запрос разъяснений</w:t>
                </w:r>
              </w:p>
            </w:tc>
          </w:sdtContent>
        </w:sdt>
        <w:tc>
          <w:tcPr>
            <w:tcW w:w="567" w:type="dxa"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820" w:type="dxa"/>
            <w:vMerge/>
          </w:tcPr>
          <w:p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p w:rsidR="00180657" w:rsidRDefault="00180657" w:rsidP="00F707C8">
      <w:pPr>
        <w:ind w:firstLine="709"/>
        <w:jc w:val="both"/>
        <w:rPr>
          <w:rFonts w:cs="Times New Roman"/>
          <w:szCs w:val="28"/>
          <w:lang w:val="ru-RU"/>
        </w:rPr>
      </w:pPr>
    </w:p>
    <w:sdt>
      <w:sdtPr>
        <w:rPr>
          <w:lang w:val="ru-RU"/>
        </w:rPr>
        <w:id w:val="1639299410"/>
        <w:placeholder>
          <w:docPart w:val="AFE471960E5D41C3B9285646F4D49D23"/>
        </w:placeholder>
      </w:sdtPr>
      <w:sdtEndPr>
        <w:rPr>
          <w:lang w:val="en-GB"/>
        </w:rPr>
      </w:sdtEndPr>
      <w:sdtContent>
        <w:p w:rsidR="00526B0B" w:rsidRDefault="00567B3F" w:rsidP="00526B0B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 xml:space="preserve">На </w:t>
          </w:r>
          <w:r w:rsidR="00526B0B">
            <w:rPr>
              <w:lang w:val="ru-RU"/>
            </w:rPr>
            <w:t xml:space="preserve">Ваш запрос разъяснений (номер запроса на </w:t>
          </w:r>
          <w:r w:rsidR="00526B0B" w:rsidRPr="00526B0B">
            <w:rPr>
              <w:lang w:val="ru-RU"/>
            </w:rPr>
            <w:t>электронной торговой площадке</w:t>
          </w:r>
          <w:r w:rsidR="00AA3F48">
            <w:rPr>
              <w:lang w:val="ru-RU"/>
            </w:rPr>
            <w:t xml:space="preserve"> – 13801</w:t>
          </w:r>
          <w:r w:rsidR="00526B0B">
            <w:rPr>
              <w:lang w:val="ru-RU"/>
            </w:rPr>
            <w:t>) к закупочной процедуре на право заключения договора на в</w:t>
          </w:r>
          <w:r w:rsidR="00526B0B" w:rsidRPr="00526B0B">
            <w:rPr>
              <w:lang w:val="ru-RU"/>
            </w:rPr>
            <w:t>ыполнение проектно-изыскательских работ «ПС 10/35 кВ для МПЭБ 20871»</w:t>
          </w:r>
          <w:r w:rsidR="00526B0B">
            <w:rPr>
              <w:lang w:val="ru-RU"/>
            </w:rPr>
            <w:t xml:space="preserve"> (реестровый номер на электронной торговой площадке – </w:t>
          </w:r>
          <w:r w:rsidR="00526B0B" w:rsidRPr="00526B0B">
            <w:rPr>
              <w:lang w:val="ru-RU"/>
            </w:rPr>
            <w:t>32615744504</w:t>
          </w:r>
          <w:r w:rsidR="00AA3F48">
            <w:rPr>
              <w:lang w:val="ru-RU"/>
            </w:rPr>
            <w:t xml:space="preserve">) </w:t>
          </w:r>
          <w:r w:rsidR="00526B0B">
            <w:rPr>
              <w:lang w:val="ru-RU"/>
            </w:rPr>
            <w:t>сообщаем следующее.</w:t>
          </w:r>
        </w:p>
        <w:p w:rsidR="00AA3F48" w:rsidRDefault="00AA3F48" w:rsidP="00A03D16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>Информация содержится в техническом задание.</w:t>
          </w:r>
        </w:p>
        <w:p w:rsidR="00A03D16" w:rsidRPr="00A03D16" w:rsidRDefault="00AA3F48" w:rsidP="00AA3F48">
          <w:pPr>
            <w:ind w:firstLine="567"/>
            <w:contextualSpacing/>
            <w:jc w:val="both"/>
            <w:rPr>
              <w:lang w:val="ru-RU"/>
            </w:rPr>
          </w:pPr>
          <w:r>
            <w:rPr>
              <w:lang w:val="ru-RU"/>
            </w:rPr>
            <w:t>Дополнительно сообщаем</w:t>
          </w:r>
          <w:r w:rsidR="00A03D16" w:rsidRPr="00A03D16">
            <w:rPr>
              <w:lang w:val="ru-RU"/>
            </w:rPr>
            <w:t>, что техническое задание имеет гриф «Коммерческая тайна». Участнику закупки необходимо подписать с Заказчиком договор о конфиденциальности и неразглашении информации, составляющей коммерческую тайну (Приложение 2 к Части 1 Тома 1). После подписания такого договора участнику будет предоставлена техническая часть к ознакомлению.</w:t>
          </w:r>
        </w:p>
        <w:p w:rsidR="00A03D16" w:rsidRDefault="00A03D16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>
            <w:rPr>
              <w:lang w:val="ru-RU"/>
            </w:rPr>
            <w:t>При направлении скан-копии</w:t>
          </w:r>
          <w:r w:rsidRPr="00A03D16">
            <w:rPr>
              <w:lang w:val="ru-RU"/>
            </w:rPr>
            <w:t xml:space="preserve"> договора, </w:t>
          </w:r>
          <w:r>
            <w:rPr>
              <w:lang w:val="ru-RU"/>
            </w:rPr>
            <w:t xml:space="preserve">подписанного с Вашей стороны, </w:t>
          </w:r>
          <w:r w:rsidRPr="00A03D16">
            <w:rPr>
              <w:lang w:val="ru-RU"/>
            </w:rPr>
            <w:t xml:space="preserve">необходимо </w:t>
          </w:r>
          <w:r w:rsidR="002B19C6" w:rsidRPr="00A03D16">
            <w:rPr>
              <w:rFonts w:cs="Times New Roman"/>
              <w:szCs w:val="28"/>
              <w:lang w:val="ru-RU"/>
            </w:rPr>
            <w:t>предоставить подтверж</w:t>
          </w:r>
          <w:r w:rsidR="00495668">
            <w:rPr>
              <w:rFonts w:cs="Times New Roman"/>
              <w:szCs w:val="28"/>
              <w:lang w:val="ru-RU"/>
            </w:rPr>
            <w:t xml:space="preserve">дающий документ о направлении в наш </w:t>
          </w:r>
          <w:r w:rsidR="002B19C6" w:rsidRPr="00A03D16">
            <w:rPr>
              <w:rFonts w:cs="Times New Roman"/>
              <w:szCs w:val="28"/>
              <w:lang w:val="ru-RU"/>
            </w:rPr>
            <w:t xml:space="preserve">адрес </w:t>
          </w:r>
          <w:r>
            <w:rPr>
              <w:rFonts w:cs="Times New Roman"/>
              <w:szCs w:val="28"/>
              <w:lang w:val="ru-RU"/>
            </w:rPr>
            <w:t xml:space="preserve">оригинала </w:t>
          </w:r>
          <w:r w:rsidRPr="00A03D16">
            <w:rPr>
              <w:rFonts w:cs="Times New Roman"/>
              <w:szCs w:val="28"/>
              <w:lang w:val="ru-RU"/>
            </w:rPr>
            <w:t>договор</w:t>
          </w:r>
          <w:r>
            <w:rPr>
              <w:rFonts w:cs="Times New Roman"/>
              <w:szCs w:val="28"/>
              <w:lang w:val="ru-RU"/>
            </w:rPr>
            <w:t xml:space="preserve">а </w:t>
          </w:r>
          <w:r w:rsidRPr="00A03D16">
            <w:rPr>
              <w:rFonts w:cs="Times New Roman"/>
              <w:szCs w:val="28"/>
              <w:lang w:val="ru-RU"/>
            </w:rPr>
            <w:t>о конфиденциальности</w:t>
          </w:r>
          <w:r>
            <w:rPr>
              <w:rFonts w:cs="Times New Roman"/>
              <w:szCs w:val="28"/>
              <w:lang w:val="ru-RU"/>
            </w:rPr>
            <w:t>.</w:t>
          </w:r>
        </w:p>
        <w:p w:rsidR="00495668" w:rsidRDefault="00AA3F48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>
            <w:rPr>
              <w:rFonts w:cs="Times New Roman"/>
              <w:szCs w:val="28"/>
              <w:lang w:val="ru-RU"/>
            </w:rPr>
            <w:t>Для предоставления т</w:t>
          </w:r>
          <w:r w:rsidR="002B19C6" w:rsidRPr="00A03D16">
            <w:rPr>
              <w:rFonts w:cs="Times New Roman"/>
              <w:szCs w:val="28"/>
              <w:lang w:val="ru-RU"/>
            </w:rPr>
            <w:t>ехнического задания просим указать адрес ViPNet или направить на</w:t>
          </w:r>
          <w:r w:rsidR="00495668">
            <w:rPr>
              <w:rFonts w:cs="Times New Roman"/>
              <w:szCs w:val="28"/>
              <w:lang w:val="ru-RU"/>
            </w:rPr>
            <w:t>рочного по адресу: г. Москва, Китайгородский проезд, дом 7А, подъезд 5.</w:t>
          </w:r>
          <w:bookmarkStart w:id="1" w:name="_GoBack"/>
          <w:bookmarkEnd w:id="1"/>
        </w:p>
        <w:p w:rsidR="0089111B" w:rsidRPr="00A03D16" w:rsidRDefault="00AA3F48" w:rsidP="00A03D16">
          <w:pPr>
            <w:ind w:firstLine="567"/>
            <w:contextualSpacing/>
            <w:jc w:val="both"/>
            <w:rPr>
              <w:rFonts w:cs="Times New Roman"/>
              <w:szCs w:val="28"/>
              <w:lang w:val="ru-RU"/>
            </w:rPr>
          </w:pPr>
          <w:r>
            <w:rPr>
              <w:rFonts w:cs="Times New Roman"/>
              <w:szCs w:val="28"/>
              <w:lang w:val="ru-RU"/>
            </w:rPr>
            <w:t>Предоставление т</w:t>
          </w:r>
          <w:r w:rsidR="002B19C6" w:rsidRPr="00A03D16">
            <w:rPr>
              <w:rFonts w:cs="Times New Roman"/>
              <w:szCs w:val="28"/>
              <w:lang w:val="ru-RU"/>
            </w:rPr>
            <w:t xml:space="preserve">ехнического задания будет осуществлено после получения </w:t>
          </w:r>
          <w:r w:rsidR="00A03D16" w:rsidRPr="00A03D16">
            <w:rPr>
              <w:rFonts w:cs="Times New Roman"/>
              <w:szCs w:val="28"/>
              <w:lang w:val="ru-RU"/>
            </w:rPr>
            <w:t>оригинала договора о конфиден</w:t>
          </w:r>
          <w:r w:rsidR="00A03D16">
            <w:rPr>
              <w:rFonts w:cs="Times New Roman"/>
              <w:szCs w:val="28"/>
              <w:lang w:val="ru-RU"/>
            </w:rPr>
            <w:t xml:space="preserve">циальности или </w:t>
          </w:r>
          <w:r w:rsidR="002B19C6" w:rsidRPr="00A03D16">
            <w:rPr>
              <w:rFonts w:cs="Times New Roman"/>
              <w:szCs w:val="28"/>
              <w:lang w:val="ru-RU"/>
            </w:rPr>
            <w:t xml:space="preserve">подтверждения о </w:t>
          </w:r>
          <w:r w:rsidR="00A03D16">
            <w:rPr>
              <w:rFonts w:cs="Times New Roman"/>
              <w:szCs w:val="28"/>
              <w:lang w:val="ru-RU"/>
            </w:rPr>
            <w:t>его направлении.</w:t>
          </w:r>
        </w:p>
      </w:sdtContent>
    </w:sdt>
    <w:tbl>
      <w:tblPr>
        <w:tblStyle w:val="a3"/>
        <w:tblW w:w="99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0"/>
        <w:gridCol w:w="1601"/>
        <w:gridCol w:w="3827"/>
        <w:gridCol w:w="425"/>
        <w:gridCol w:w="2327"/>
        <w:gridCol w:w="97"/>
      </w:tblGrid>
      <w:tr w:rsidR="00151564" w:rsidRPr="00AA3F48" w:rsidTr="000E1CB6">
        <w:trPr>
          <w:trHeight w:val="720"/>
        </w:trPr>
        <w:tc>
          <w:tcPr>
            <w:tcW w:w="1660" w:type="dxa"/>
          </w:tcPr>
          <w:p w:rsidR="00151564" w:rsidRDefault="00151564" w:rsidP="005F58EB">
            <w:pPr>
              <w:ind w:left="-113" w:right="-346"/>
              <w:jc w:val="both"/>
              <w:rPr>
                <w:rFonts w:cs="Times New Roman"/>
                <w:szCs w:val="28"/>
                <w:lang w:val="ru-RU"/>
              </w:rPr>
            </w:pPr>
          </w:p>
        </w:tc>
        <w:tc>
          <w:tcPr>
            <w:tcW w:w="8277" w:type="dxa"/>
            <w:gridSpan w:val="5"/>
          </w:tcPr>
          <w:p w:rsidR="00151564" w:rsidRPr="009832D1" w:rsidRDefault="00151564" w:rsidP="009832D1">
            <w:pPr>
              <w:rPr>
                <w:lang w:val="ru-RU"/>
              </w:rPr>
            </w:pPr>
          </w:p>
        </w:tc>
      </w:tr>
      <w:tr w:rsidR="001A510C" w:rsidRPr="001C7FAF" w:rsidTr="00D2233A">
        <w:trPr>
          <w:gridAfter w:val="1"/>
          <w:wAfter w:w="97" w:type="dxa"/>
        </w:trPr>
        <w:sdt>
          <w:sdtPr>
            <w:rPr>
              <w:rFonts w:cs="Times New Roman"/>
              <w:szCs w:val="28"/>
              <w:lang w:val="ru-RU"/>
            </w:rPr>
            <w:alias w:val="Должность подписанта"/>
            <w:tag w:val="Должность "/>
            <w:id w:val="-1694530326"/>
            <w:lock w:val="sdtLocked"/>
            <w:placeholder>
              <w:docPart w:val="6F03E73957EE49F988E326906151B495"/>
            </w:placeholder>
          </w:sdtPr>
          <w:sdtEndPr/>
          <w:sdtContent>
            <w:tc>
              <w:tcPr>
                <w:tcW w:w="3261" w:type="dxa"/>
                <w:gridSpan w:val="2"/>
              </w:tcPr>
              <w:p w:rsidR="001A510C" w:rsidRDefault="004062FF" w:rsidP="004062FF">
                <w:pPr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>Генеральный директор</w:t>
                </w:r>
              </w:p>
            </w:tc>
          </w:sdtContent>
        </w:sdt>
        <w:bookmarkStart w:id="2" w:name="stamp_UKEP_signature" w:displacedByCustomXml="next"/>
        <w:bookmarkEnd w:id="2" w:displacedByCustomXml="next"/>
        <w:sdt>
          <w:sdtPr>
            <w:rPr>
              <w:rFonts w:cs="Times New Roman"/>
              <w:szCs w:val="28"/>
              <w:lang w:val="ru-RU"/>
            </w:rPr>
            <w:id w:val="-739252726"/>
            <w:lock w:val="sdtContentLocked"/>
            <w:placeholder>
              <w:docPart w:val="E20009282151436AA0E282C8E14168FB"/>
            </w:placeholder>
            <w:showingPlcHdr/>
          </w:sdtPr>
          <w:sdtEndPr/>
          <w:sdtContent>
            <w:tc>
              <w:tcPr>
                <w:tcW w:w="3827" w:type="dxa"/>
              </w:tcPr>
              <w:p w:rsidR="001A510C" w:rsidRDefault="00517DF1" w:rsidP="00517DF1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szCs w:val="28"/>
              <w:lang w:val="ru-RU"/>
            </w:rPr>
            <w:id w:val="512893346"/>
            <w:lock w:val="sdtContentLocked"/>
            <w:placeholder>
              <w:docPart w:val="5744D452E6DE4D63A11773A3163C9FA4"/>
            </w:placeholder>
            <w:showingPlcHdr/>
          </w:sdtPr>
          <w:sdtEndPr/>
          <w:sdtContent>
            <w:bookmarkStart w:id="3" w:name="stamp_PEP_signature" w:displacedByCustomXml="prev"/>
            <w:tc>
              <w:tcPr>
                <w:tcW w:w="425" w:type="dxa"/>
                <w:vAlign w:val="bottom"/>
              </w:tcPr>
              <w:p w:rsidR="001A510C" w:rsidRDefault="00517DF1" w:rsidP="00517DF1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3" w:displacedByCustomXml="next"/>
          </w:sdtContent>
        </w:sdt>
        <w:tc>
          <w:tcPr>
            <w:tcW w:w="2327" w:type="dxa"/>
            <w:vAlign w:val="bottom"/>
          </w:tcPr>
          <w:p w:rsidR="001A510C" w:rsidRDefault="00DF240D" w:rsidP="004062FF">
            <w:pPr>
              <w:ind w:right="-57"/>
              <w:jc w:val="center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  <w:placeholder>
                  <w:docPart w:val="8398FC4F10BB4490A0CC0791EA0799B2"/>
                </w:placeholder>
              </w:sdtPr>
              <w:sdtEndPr/>
              <w:sdtContent>
                <w:r w:rsidR="004062FF">
                  <w:rPr>
                    <w:rFonts w:cs="Times New Roman"/>
                    <w:szCs w:val="28"/>
                    <w:lang w:val="ru-RU"/>
                  </w:rPr>
                  <w:t>М.С. Белкин</w:t>
                </w:r>
              </w:sdtContent>
            </w:sdt>
          </w:p>
        </w:tc>
      </w:tr>
    </w:tbl>
    <w:p w:rsidR="001448AC" w:rsidRPr="005E5664" w:rsidRDefault="001448AC" w:rsidP="0089111B">
      <w:pPr>
        <w:jc w:val="both"/>
        <w:rPr>
          <w:rFonts w:cs="Times New Roman"/>
          <w:szCs w:val="28"/>
          <w:lang w:val="ru-RU"/>
        </w:rPr>
      </w:pPr>
    </w:p>
    <w:sectPr w:rsidR="001448AC" w:rsidRPr="005E5664" w:rsidSect="00D71DE8">
      <w:headerReference w:type="default" r:id="rId8"/>
      <w:pgSz w:w="11900" w:h="16840" w:code="9"/>
      <w:pgMar w:top="284" w:right="567" w:bottom="1134" w:left="1418" w:header="27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40D" w:rsidRDefault="00DF240D" w:rsidP="001448AC">
      <w:r>
        <w:separator/>
      </w:r>
    </w:p>
  </w:endnote>
  <w:endnote w:type="continuationSeparator" w:id="0">
    <w:p w:rsidR="00DF240D" w:rsidRDefault="00DF240D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40D" w:rsidRDefault="00DF240D" w:rsidP="001448AC">
      <w:r>
        <w:separator/>
      </w:r>
    </w:p>
  </w:footnote>
  <w:footnote w:type="continuationSeparator" w:id="0">
    <w:p w:rsidR="00DF240D" w:rsidRDefault="00DF240D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3"/>
      <w:tblW w:w="0" w:type="auto"/>
      <w:tblLook w:val="04A0" w:firstRow="1" w:lastRow="0" w:firstColumn="1" w:lastColumn="0" w:noHBand="0" w:noVBand="1"/>
    </w:tblPr>
    <w:tblGrid>
      <w:gridCol w:w="9905"/>
    </w:tblGrid>
    <w:tr w:rsidR="001448AC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1448AC" w:rsidRPr="001448AC" w:rsidRDefault="001448AC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526B0B" w:rsidRPr="00526B0B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24C"/>
    <w:multiLevelType w:val="hybridMultilevel"/>
    <w:tmpl w:val="23ACFF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E1C4B"/>
    <w:multiLevelType w:val="hybridMultilevel"/>
    <w:tmpl w:val="5784CC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971741"/>
    <w:multiLevelType w:val="hybridMultilevel"/>
    <w:tmpl w:val="C4B037B2"/>
    <w:lvl w:ilvl="0" w:tplc="7EF294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E18"/>
    <w:rsid w:val="00001C71"/>
    <w:rsid w:val="000073BE"/>
    <w:rsid w:val="00011448"/>
    <w:rsid w:val="0002026C"/>
    <w:rsid w:val="000278D8"/>
    <w:rsid w:val="000440D9"/>
    <w:rsid w:val="00053CA0"/>
    <w:rsid w:val="00055936"/>
    <w:rsid w:val="00061F33"/>
    <w:rsid w:val="00061F66"/>
    <w:rsid w:val="00067250"/>
    <w:rsid w:val="0006732E"/>
    <w:rsid w:val="000707A8"/>
    <w:rsid w:val="000A09F4"/>
    <w:rsid w:val="000B2C44"/>
    <w:rsid w:val="000D28D1"/>
    <w:rsid w:val="000E1CB6"/>
    <w:rsid w:val="000E5459"/>
    <w:rsid w:val="001264F9"/>
    <w:rsid w:val="00141F84"/>
    <w:rsid w:val="001431D3"/>
    <w:rsid w:val="00143960"/>
    <w:rsid w:val="001443E9"/>
    <w:rsid w:val="001448AC"/>
    <w:rsid w:val="00144D96"/>
    <w:rsid w:val="0014687D"/>
    <w:rsid w:val="00151564"/>
    <w:rsid w:val="00154CE2"/>
    <w:rsid w:val="00161611"/>
    <w:rsid w:val="001630A3"/>
    <w:rsid w:val="00166BAF"/>
    <w:rsid w:val="00167EF8"/>
    <w:rsid w:val="001734D3"/>
    <w:rsid w:val="00180657"/>
    <w:rsid w:val="00184E35"/>
    <w:rsid w:val="00185E3B"/>
    <w:rsid w:val="001952DA"/>
    <w:rsid w:val="00195E52"/>
    <w:rsid w:val="001A16DB"/>
    <w:rsid w:val="001A510C"/>
    <w:rsid w:val="001A6E44"/>
    <w:rsid w:val="001B4257"/>
    <w:rsid w:val="001C06BA"/>
    <w:rsid w:val="001C7FAF"/>
    <w:rsid w:val="001D14E8"/>
    <w:rsid w:val="001F6CF0"/>
    <w:rsid w:val="00217628"/>
    <w:rsid w:val="00241491"/>
    <w:rsid w:val="002449E7"/>
    <w:rsid w:val="0025001D"/>
    <w:rsid w:val="00262339"/>
    <w:rsid w:val="00265CAE"/>
    <w:rsid w:val="002668E6"/>
    <w:rsid w:val="00274753"/>
    <w:rsid w:val="00276F1D"/>
    <w:rsid w:val="00282A7A"/>
    <w:rsid w:val="002921D6"/>
    <w:rsid w:val="002964A8"/>
    <w:rsid w:val="002B19C6"/>
    <w:rsid w:val="002C64BA"/>
    <w:rsid w:val="002E54F1"/>
    <w:rsid w:val="002F238B"/>
    <w:rsid w:val="003049AD"/>
    <w:rsid w:val="00304ECA"/>
    <w:rsid w:val="00307321"/>
    <w:rsid w:val="00307D81"/>
    <w:rsid w:val="003103B9"/>
    <w:rsid w:val="003132DB"/>
    <w:rsid w:val="00317F60"/>
    <w:rsid w:val="003249CC"/>
    <w:rsid w:val="0033098D"/>
    <w:rsid w:val="0034780E"/>
    <w:rsid w:val="003543B6"/>
    <w:rsid w:val="00362A9A"/>
    <w:rsid w:val="003749E3"/>
    <w:rsid w:val="00380778"/>
    <w:rsid w:val="003A5620"/>
    <w:rsid w:val="003A7C2A"/>
    <w:rsid w:val="003B3255"/>
    <w:rsid w:val="003B7A46"/>
    <w:rsid w:val="003C23D7"/>
    <w:rsid w:val="003C30A4"/>
    <w:rsid w:val="003D5320"/>
    <w:rsid w:val="003E1840"/>
    <w:rsid w:val="003F5676"/>
    <w:rsid w:val="004062FF"/>
    <w:rsid w:val="00407C3C"/>
    <w:rsid w:val="004169BB"/>
    <w:rsid w:val="00424816"/>
    <w:rsid w:val="00432E50"/>
    <w:rsid w:val="00436BA5"/>
    <w:rsid w:val="0044534F"/>
    <w:rsid w:val="0044547F"/>
    <w:rsid w:val="00461F54"/>
    <w:rsid w:val="004824C6"/>
    <w:rsid w:val="00490DA7"/>
    <w:rsid w:val="00491E8E"/>
    <w:rsid w:val="004921B9"/>
    <w:rsid w:val="00495668"/>
    <w:rsid w:val="004971E8"/>
    <w:rsid w:val="004A23B2"/>
    <w:rsid w:val="004A50DE"/>
    <w:rsid w:val="004C1D62"/>
    <w:rsid w:val="004C7609"/>
    <w:rsid w:val="004D1225"/>
    <w:rsid w:val="004D462C"/>
    <w:rsid w:val="004D7138"/>
    <w:rsid w:val="004E093F"/>
    <w:rsid w:val="004F0B8B"/>
    <w:rsid w:val="00517DF1"/>
    <w:rsid w:val="00521F86"/>
    <w:rsid w:val="00526B0B"/>
    <w:rsid w:val="00544A50"/>
    <w:rsid w:val="00551C1C"/>
    <w:rsid w:val="00552BF2"/>
    <w:rsid w:val="00567B3F"/>
    <w:rsid w:val="005729F7"/>
    <w:rsid w:val="005829A4"/>
    <w:rsid w:val="005A5331"/>
    <w:rsid w:val="005B0C61"/>
    <w:rsid w:val="005D2F73"/>
    <w:rsid w:val="005D7F11"/>
    <w:rsid w:val="005E2A0B"/>
    <w:rsid w:val="005E5664"/>
    <w:rsid w:val="005F58EB"/>
    <w:rsid w:val="006036BC"/>
    <w:rsid w:val="00603A50"/>
    <w:rsid w:val="00621DBF"/>
    <w:rsid w:val="0062249F"/>
    <w:rsid w:val="00627EDA"/>
    <w:rsid w:val="0063448F"/>
    <w:rsid w:val="0064281B"/>
    <w:rsid w:val="00651E63"/>
    <w:rsid w:val="00660381"/>
    <w:rsid w:val="00680D9A"/>
    <w:rsid w:val="0068399D"/>
    <w:rsid w:val="00687A79"/>
    <w:rsid w:val="006A296B"/>
    <w:rsid w:val="006E001C"/>
    <w:rsid w:val="006F0B0F"/>
    <w:rsid w:val="006F22EB"/>
    <w:rsid w:val="006F6D34"/>
    <w:rsid w:val="007003E6"/>
    <w:rsid w:val="00707474"/>
    <w:rsid w:val="0070756C"/>
    <w:rsid w:val="007139FD"/>
    <w:rsid w:val="00721CD1"/>
    <w:rsid w:val="00743F32"/>
    <w:rsid w:val="00757441"/>
    <w:rsid w:val="00760B34"/>
    <w:rsid w:val="00797E88"/>
    <w:rsid w:val="00797F01"/>
    <w:rsid w:val="007A2259"/>
    <w:rsid w:val="007A7AD3"/>
    <w:rsid w:val="007A7C38"/>
    <w:rsid w:val="007B0DDE"/>
    <w:rsid w:val="007C549A"/>
    <w:rsid w:val="007C77A5"/>
    <w:rsid w:val="007E231F"/>
    <w:rsid w:val="007E49DA"/>
    <w:rsid w:val="007E7EA9"/>
    <w:rsid w:val="008064A8"/>
    <w:rsid w:val="00806DFE"/>
    <w:rsid w:val="008073E1"/>
    <w:rsid w:val="00815420"/>
    <w:rsid w:val="0083103A"/>
    <w:rsid w:val="008315B7"/>
    <w:rsid w:val="008462F7"/>
    <w:rsid w:val="0084756A"/>
    <w:rsid w:val="0085196B"/>
    <w:rsid w:val="00853338"/>
    <w:rsid w:val="00871FED"/>
    <w:rsid w:val="00872866"/>
    <w:rsid w:val="00877362"/>
    <w:rsid w:val="008817A0"/>
    <w:rsid w:val="0089111B"/>
    <w:rsid w:val="00896EB7"/>
    <w:rsid w:val="008B3434"/>
    <w:rsid w:val="008C0E58"/>
    <w:rsid w:val="008C1DF7"/>
    <w:rsid w:val="008D3636"/>
    <w:rsid w:val="008E7680"/>
    <w:rsid w:val="008E78FD"/>
    <w:rsid w:val="008F1600"/>
    <w:rsid w:val="008F2F28"/>
    <w:rsid w:val="00901A84"/>
    <w:rsid w:val="009127F7"/>
    <w:rsid w:val="009149A1"/>
    <w:rsid w:val="009506CF"/>
    <w:rsid w:val="009832D1"/>
    <w:rsid w:val="00990121"/>
    <w:rsid w:val="009903B9"/>
    <w:rsid w:val="0099558B"/>
    <w:rsid w:val="009A5EC5"/>
    <w:rsid w:val="009A67B3"/>
    <w:rsid w:val="009B3EA4"/>
    <w:rsid w:val="009C60C6"/>
    <w:rsid w:val="009D06A3"/>
    <w:rsid w:val="009F4B08"/>
    <w:rsid w:val="00A020F6"/>
    <w:rsid w:val="00A03D16"/>
    <w:rsid w:val="00A04482"/>
    <w:rsid w:val="00A1254C"/>
    <w:rsid w:val="00A13FD1"/>
    <w:rsid w:val="00A31CCA"/>
    <w:rsid w:val="00A460CA"/>
    <w:rsid w:val="00A5022D"/>
    <w:rsid w:val="00A55246"/>
    <w:rsid w:val="00A60C93"/>
    <w:rsid w:val="00A745A9"/>
    <w:rsid w:val="00A8556C"/>
    <w:rsid w:val="00A86D82"/>
    <w:rsid w:val="00A912BA"/>
    <w:rsid w:val="00A9178D"/>
    <w:rsid w:val="00A97CA1"/>
    <w:rsid w:val="00AA3F48"/>
    <w:rsid w:val="00AA5069"/>
    <w:rsid w:val="00AB32D8"/>
    <w:rsid w:val="00AF286A"/>
    <w:rsid w:val="00B22730"/>
    <w:rsid w:val="00B2347D"/>
    <w:rsid w:val="00B356D5"/>
    <w:rsid w:val="00B4305E"/>
    <w:rsid w:val="00B449E2"/>
    <w:rsid w:val="00B44EAC"/>
    <w:rsid w:val="00B60099"/>
    <w:rsid w:val="00B95501"/>
    <w:rsid w:val="00BA4484"/>
    <w:rsid w:val="00BA4D97"/>
    <w:rsid w:val="00BA7D8B"/>
    <w:rsid w:val="00BB1020"/>
    <w:rsid w:val="00BB3A45"/>
    <w:rsid w:val="00BD1701"/>
    <w:rsid w:val="00BD4B61"/>
    <w:rsid w:val="00BD5892"/>
    <w:rsid w:val="00BD751E"/>
    <w:rsid w:val="00BE239F"/>
    <w:rsid w:val="00BE4BC1"/>
    <w:rsid w:val="00C004D7"/>
    <w:rsid w:val="00C273A4"/>
    <w:rsid w:val="00C342DB"/>
    <w:rsid w:val="00C603DE"/>
    <w:rsid w:val="00C94ED5"/>
    <w:rsid w:val="00CB3588"/>
    <w:rsid w:val="00CE1035"/>
    <w:rsid w:val="00D01184"/>
    <w:rsid w:val="00D166E4"/>
    <w:rsid w:val="00D2233A"/>
    <w:rsid w:val="00D25D82"/>
    <w:rsid w:val="00D31834"/>
    <w:rsid w:val="00D34D4B"/>
    <w:rsid w:val="00D35821"/>
    <w:rsid w:val="00D42042"/>
    <w:rsid w:val="00D6442C"/>
    <w:rsid w:val="00D6614E"/>
    <w:rsid w:val="00D71DE8"/>
    <w:rsid w:val="00D726A6"/>
    <w:rsid w:val="00D75F3F"/>
    <w:rsid w:val="00D76C8F"/>
    <w:rsid w:val="00D934B7"/>
    <w:rsid w:val="00DB420A"/>
    <w:rsid w:val="00DB477D"/>
    <w:rsid w:val="00DB76EC"/>
    <w:rsid w:val="00DC2FF7"/>
    <w:rsid w:val="00DD1358"/>
    <w:rsid w:val="00DD6D2F"/>
    <w:rsid w:val="00DF04FC"/>
    <w:rsid w:val="00DF240D"/>
    <w:rsid w:val="00E0078B"/>
    <w:rsid w:val="00E01463"/>
    <w:rsid w:val="00E030C9"/>
    <w:rsid w:val="00E065ED"/>
    <w:rsid w:val="00E132A7"/>
    <w:rsid w:val="00E24FAD"/>
    <w:rsid w:val="00E2733F"/>
    <w:rsid w:val="00E32935"/>
    <w:rsid w:val="00E66A82"/>
    <w:rsid w:val="00E73BF6"/>
    <w:rsid w:val="00E750DD"/>
    <w:rsid w:val="00E8352E"/>
    <w:rsid w:val="00EA5CF8"/>
    <w:rsid w:val="00EB1F8F"/>
    <w:rsid w:val="00EB694B"/>
    <w:rsid w:val="00ED274E"/>
    <w:rsid w:val="00ED2873"/>
    <w:rsid w:val="00ED3ACA"/>
    <w:rsid w:val="00EE4743"/>
    <w:rsid w:val="00EE7C95"/>
    <w:rsid w:val="00EF3771"/>
    <w:rsid w:val="00EF4D22"/>
    <w:rsid w:val="00F03005"/>
    <w:rsid w:val="00F16DF9"/>
    <w:rsid w:val="00F35E18"/>
    <w:rsid w:val="00F37F09"/>
    <w:rsid w:val="00F5298A"/>
    <w:rsid w:val="00F53A85"/>
    <w:rsid w:val="00F60A14"/>
    <w:rsid w:val="00F65A86"/>
    <w:rsid w:val="00F707C8"/>
    <w:rsid w:val="00F77404"/>
    <w:rsid w:val="00F82A59"/>
    <w:rsid w:val="00F8477E"/>
    <w:rsid w:val="00F9594C"/>
    <w:rsid w:val="00FA581B"/>
    <w:rsid w:val="00FC261F"/>
    <w:rsid w:val="00FD6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32BB5"/>
  <w14:defaultImageDpi w14:val="330"/>
  <w15:chartTrackingRefBased/>
  <w15:docId w15:val="{9A19AD09-1A3A-48FD-8ACE-0576D60D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unhideWhenUsed/>
    <w:rsid w:val="00DF04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AL~1\AppData\Local\Temp\7zO093170A5\&#1073;&#1083;&#1072;&#1085;&#1082;%20&#1087;&#1080;&#1089;&#1100;&#1084;&#1072;%20&#1050;&#1086;&#1088;&#1087;&#1086;&#1088;&#1072;&#1094;&#1080;&#1080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A0EE0854CEB4A36A148A6D1039E12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81FE-18DD-4FD6-AA73-B0016F3C4C3A}"/>
      </w:docPartPr>
      <w:docPartBody>
        <w:p w:rsidR="001E056B" w:rsidRDefault="007F1F6C">
          <w:pPr>
            <w:pStyle w:val="0A0EE0854CEB4A36A148A6D1039E125B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C5865E314445D8A4A5E725E62F33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CA80E03-FA1A-42C7-8DD3-A1F7A0239D89}"/>
      </w:docPartPr>
      <w:docPartBody>
        <w:p w:rsidR="001E056B" w:rsidRDefault="007F1F6C">
          <w:pPr>
            <w:pStyle w:val="AEC5865E314445D8A4A5E725E62F3330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20BE2AAED443B38DC6484746577B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9775EC-FAA4-4C47-8D74-105F4AED409F}"/>
      </w:docPartPr>
      <w:docPartBody>
        <w:p w:rsidR="001E056B" w:rsidRDefault="007F1F6C">
          <w:pPr>
            <w:pStyle w:val="9620BE2AAED443B38DC6484746577BA4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0D1BB9CE3941451AB96187A19075C2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339766-FDAF-4DF5-BF2F-C9E4CAB60CBB}"/>
      </w:docPartPr>
      <w:docPartBody>
        <w:p w:rsidR="001E056B" w:rsidRDefault="00B948AF">
          <w:pPr>
            <w:pStyle w:val="0D1BB9CE3941451AB96187A19075C2FB"/>
          </w:pPr>
          <w:r>
            <w:t xml:space="preserve"> </w:t>
          </w:r>
        </w:p>
      </w:docPartBody>
    </w:docPart>
    <w:docPart>
      <w:docPartPr>
        <w:name w:val="20B23E0EF52D42ADB08EE9F6AA54F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32DAF-B7E1-44D3-8BA0-35E265FF795A}"/>
      </w:docPartPr>
      <w:docPartBody>
        <w:p w:rsidR="001E056B" w:rsidRDefault="00B948AF" w:rsidP="00B948AF">
          <w:pPr>
            <w:pStyle w:val="20B23E0EF52D42ADB08EE9F6AA54F1E91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B03D06182EAD407A80120AE941408D2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780592-5945-4094-82D6-4716A5C55AD9}"/>
      </w:docPartPr>
      <w:docPartBody>
        <w:p w:rsidR="001E056B" w:rsidRDefault="00B948AF" w:rsidP="00B948AF">
          <w:pPr>
            <w:pStyle w:val="B03D06182EAD407A80120AE941408D291"/>
          </w:pPr>
          <w:r>
            <w:rPr>
              <w:rStyle w:val="a3"/>
              <w:rFonts w:cs="Times New Roman"/>
              <w:szCs w:val="28"/>
              <w:lang w:val="ru-RU"/>
            </w:rPr>
            <w:t>З</w:t>
          </w:r>
          <w:r w:rsidRPr="00CE1035">
            <w:rPr>
              <w:rStyle w:val="a3"/>
              <w:rFonts w:cs="Times New Roman"/>
              <w:szCs w:val="28"/>
              <w:lang w:val="ru-RU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  <w:lang w:val="ru-RU"/>
            </w:rPr>
            <w:t xml:space="preserve"> начинается с предлога О (Об)</w:t>
          </w:r>
        </w:p>
      </w:docPartBody>
    </w:docPart>
    <w:docPart>
      <w:docPartPr>
        <w:name w:val="AFE471960E5D41C3B9285646F4D49D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A09947-7040-46DC-8C15-25C834351320}"/>
      </w:docPartPr>
      <w:docPartBody>
        <w:p w:rsidR="001E056B" w:rsidRDefault="00B948AF" w:rsidP="00B948AF">
          <w:pPr>
            <w:pStyle w:val="AFE471960E5D41C3B9285646F4D49D231"/>
          </w:pPr>
          <w:r w:rsidRPr="009149A1">
            <w:rPr>
              <w:rStyle w:val="a3"/>
              <w:rFonts w:cs="Times New Roman"/>
              <w:szCs w:val="28"/>
            </w:rPr>
            <w:t>Текст письма</w:t>
          </w:r>
        </w:p>
      </w:docPartBody>
    </w:docPart>
    <w:docPart>
      <w:docPartPr>
        <w:name w:val="6F03E73957EE49F988E326906151B4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F5ECD6-A79C-4F21-8C3D-9A188CF82D1A}"/>
      </w:docPartPr>
      <w:docPartBody>
        <w:p w:rsidR="001E056B" w:rsidRDefault="00B948AF" w:rsidP="00B948AF">
          <w:pPr>
            <w:pStyle w:val="6F03E73957EE49F988E326906151B4951"/>
          </w:pPr>
          <w:r w:rsidRPr="00241491">
            <w:rPr>
              <w:rStyle w:val="a3"/>
              <w:rFonts w:cs="Times New Roman"/>
              <w:szCs w:val="28"/>
              <w:lang w:val="ru-RU"/>
            </w:rPr>
            <w:t>Должность подписанта</w:t>
          </w:r>
        </w:p>
      </w:docPartBody>
    </w:docPart>
    <w:docPart>
      <w:docPartPr>
        <w:name w:val="E20009282151436AA0E282C8E14168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C748FE-B876-4081-9D2B-762447BAB60A}"/>
      </w:docPartPr>
      <w:docPartBody>
        <w:p w:rsidR="001E056B" w:rsidRDefault="00B948AF" w:rsidP="00B948AF">
          <w:pPr>
            <w:pStyle w:val="E20009282151436AA0E282C8E14168FB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5744D452E6DE4D63A11773A3163C9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78D8EE-5AE3-44FD-955B-767FDF67754B}"/>
      </w:docPartPr>
      <w:docPartBody>
        <w:p w:rsidR="001E056B" w:rsidRDefault="00B948AF" w:rsidP="00B948AF">
          <w:pPr>
            <w:pStyle w:val="5744D452E6DE4D63A11773A3163C9FA41"/>
          </w:pPr>
          <w:bookmarkStart w:id="0" w:name="stamp_PEP_signature"/>
          <w:r>
            <w:rPr>
              <w:rFonts w:cs="Times New Roman"/>
              <w:szCs w:val="28"/>
              <w:lang w:val="ru-RU"/>
            </w:rPr>
            <w:t xml:space="preserve"> </w:t>
          </w:r>
          <w:bookmarkEnd w:id="0"/>
        </w:p>
      </w:docPartBody>
    </w:docPart>
    <w:docPart>
      <w:docPartPr>
        <w:name w:val="8398FC4F10BB4490A0CC0791EA0799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E736DB-82DE-4A43-AA36-CEE78FC5F5A1}"/>
      </w:docPartPr>
      <w:docPartBody>
        <w:p w:rsidR="001E056B" w:rsidRDefault="00B948AF" w:rsidP="00B948AF">
          <w:pPr>
            <w:pStyle w:val="8398FC4F10BB4490A0CC0791EA0799B21"/>
          </w:pPr>
          <w:r w:rsidRPr="00241491">
            <w:rPr>
              <w:rStyle w:val="a3"/>
              <w:rFonts w:cs="Times New Roman"/>
              <w:szCs w:val="28"/>
              <w:lang w:val="ru-RU"/>
            </w:rPr>
            <w:t>И.О. Фамилия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F6C"/>
    <w:rsid w:val="000335F6"/>
    <w:rsid w:val="000E71FF"/>
    <w:rsid w:val="0017167D"/>
    <w:rsid w:val="001E056B"/>
    <w:rsid w:val="001E262B"/>
    <w:rsid w:val="00221767"/>
    <w:rsid w:val="0022644D"/>
    <w:rsid w:val="002931D3"/>
    <w:rsid w:val="003346C1"/>
    <w:rsid w:val="00376062"/>
    <w:rsid w:val="00396A00"/>
    <w:rsid w:val="00557B22"/>
    <w:rsid w:val="00575973"/>
    <w:rsid w:val="005B51C0"/>
    <w:rsid w:val="006647B6"/>
    <w:rsid w:val="00732EF4"/>
    <w:rsid w:val="007A49B1"/>
    <w:rsid w:val="007B2D52"/>
    <w:rsid w:val="007C2776"/>
    <w:rsid w:val="007F1F6C"/>
    <w:rsid w:val="00821725"/>
    <w:rsid w:val="00881306"/>
    <w:rsid w:val="008A1D21"/>
    <w:rsid w:val="00930DE0"/>
    <w:rsid w:val="00A147B5"/>
    <w:rsid w:val="00B57A00"/>
    <w:rsid w:val="00B72D8A"/>
    <w:rsid w:val="00B806A7"/>
    <w:rsid w:val="00B948AF"/>
    <w:rsid w:val="00E70446"/>
    <w:rsid w:val="00EA1507"/>
    <w:rsid w:val="00F33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76062"/>
    <w:rPr>
      <w:color w:val="808080"/>
    </w:rPr>
  </w:style>
  <w:style w:type="paragraph" w:customStyle="1" w:styleId="B79C83E2DD0B4A40AF4412B6871DE0E6">
    <w:name w:val="B79C83E2DD0B4A40AF4412B6871DE0E6"/>
  </w:style>
  <w:style w:type="paragraph" w:customStyle="1" w:styleId="AC5C03A6861C4D7497BD26B53BE9FBCC">
    <w:name w:val="AC5C03A6861C4D7497BD26B53BE9FBCC"/>
  </w:style>
  <w:style w:type="paragraph" w:customStyle="1" w:styleId="0A0EE0854CEB4A36A148A6D1039E125B">
    <w:name w:val="0A0EE0854CEB4A36A148A6D1039E125B"/>
  </w:style>
  <w:style w:type="paragraph" w:customStyle="1" w:styleId="926AB7A8F4BC4444ACE176FFBB19EA9D">
    <w:name w:val="926AB7A8F4BC4444ACE176FFBB19EA9D"/>
  </w:style>
  <w:style w:type="paragraph" w:customStyle="1" w:styleId="030050D5F70B4081BDE088BBDF14E48F">
    <w:name w:val="030050D5F70B4081BDE088BBDF14E48F"/>
  </w:style>
  <w:style w:type="paragraph" w:customStyle="1" w:styleId="AEC5865E314445D8A4A5E725E62F3330">
    <w:name w:val="AEC5865E314445D8A4A5E725E62F3330"/>
  </w:style>
  <w:style w:type="paragraph" w:customStyle="1" w:styleId="9620BE2AAED443B38DC6484746577BA4">
    <w:name w:val="9620BE2AAED443B38DC6484746577BA4"/>
  </w:style>
  <w:style w:type="paragraph" w:customStyle="1" w:styleId="0D1BB9CE3941451AB96187A19075C2FB">
    <w:name w:val="0D1BB9CE3941451AB96187A19075C2FB"/>
  </w:style>
  <w:style w:type="paragraph" w:customStyle="1" w:styleId="20B23E0EF52D42ADB08EE9F6AA54F1E9">
    <w:name w:val="20B23E0EF52D42ADB08EE9F6AA54F1E9"/>
  </w:style>
  <w:style w:type="paragraph" w:customStyle="1" w:styleId="B03D06182EAD407A80120AE941408D29">
    <w:name w:val="B03D06182EAD407A80120AE941408D29"/>
  </w:style>
  <w:style w:type="paragraph" w:customStyle="1" w:styleId="69E3B751563C4D0F9FE6B09622281CA0">
    <w:name w:val="69E3B751563C4D0F9FE6B09622281CA0"/>
  </w:style>
  <w:style w:type="paragraph" w:customStyle="1" w:styleId="AFE471960E5D41C3B9285646F4D49D23">
    <w:name w:val="AFE471960E5D41C3B9285646F4D49D23"/>
  </w:style>
  <w:style w:type="paragraph" w:customStyle="1" w:styleId="337BC1C3F4264E9CAE537AB09A85EF81">
    <w:name w:val="337BC1C3F4264E9CAE537AB09A85EF81"/>
  </w:style>
  <w:style w:type="paragraph" w:customStyle="1" w:styleId="BB638EEA944A430CB58DAF38A7446492">
    <w:name w:val="BB638EEA944A430CB58DAF38A7446492"/>
  </w:style>
  <w:style w:type="paragraph" w:customStyle="1" w:styleId="6F03E73957EE49F988E326906151B495">
    <w:name w:val="6F03E73957EE49F988E326906151B495"/>
  </w:style>
  <w:style w:type="paragraph" w:customStyle="1" w:styleId="E20009282151436AA0E282C8E14168FB">
    <w:name w:val="E20009282151436AA0E282C8E14168FB"/>
  </w:style>
  <w:style w:type="paragraph" w:customStyle="1" w:styleId="5744D452E6DE4D63A11773A3163C9FA4">
    <w:name w:val="5744D452E6DE4D63A11773A3163C9FA4"/>
  </w:style>
  <w:style w:type="paragraph" w:customStyle="1" w:styleId="8398FC4F10BB4490A0CC0791EA0799B2">
    <w:name w:val="8398FC4F10BB4490A0CC0791EA0799B2"/>
  </w:style>
  <w:style w:type="paragraph" w:customStyle="1" w:styleId="2D7BB73D47E84E049DB4BEF66426EFB0">
    <w:name w:val="2D7BB73D47E84E049DB4BEF66426EFB0"/>
  </w:style>
  <w:style w:type="paragraph" w:customStyle="1" w:styleId="A30ADBEA1C12457B95D2B497C9A923D1">
    <w:name w:val="A30ADBEA1C12457B95D2B497C9A923D1"/>
  </w:style>
  <w:style w:type="paragraph" w:customStyle="1" w:styleId="3C154331FA844F158C043F7DD93B79FE">
    <w:name w:val="3C154331FA844F158C043F7DD93B79FE"/>
  </w:style>
  <w:style w:type="paragraph" w:customStyle="1" w:styleId="AC5C03A6861C4D7497BD26B53BE9FBCC1">
    <w:name w:val="AC5C03A6861C4D7497BD26B53BE9FBCC1"/>
    <w:rsid w:val="00B948AF"/>
    <w:pPr>
      <w:spacing w:after="0" w:line="240" w:lineRule="auto"/>
      <w:jc w:val="center"/>
    </w:pPr>
    <w:rPr>
      <w:rFonts w:ascii="Times New Roman" w:eastAsiaTheme="minorHAnsi" w:hAnsi="Times New Roman" w:cs="Times New Roman"/>
      <w:noProof/>
      <w:sz w:val="10"/>
      <w:szCs w:val="10"/>
      <w:lang w:eastAsia="en-GB"/>
    </w:rPr>
  </w:style>
  <w:style w:type="paragraph" w:customStyle="1" w:styleId="926AB7A8F4BC4444ACE176FFBB19EA9D1">
    <w:name w:val="926AB7A8F4BC4444ACE176FFBB19EA9D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0B23E0EF52D42ADB08EE9F6AA54F1E91">
    <w:name w:val="20B23E0EF52D42ADB08EE9F6AA54F1E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B03D06182EAD407A80120AE941408D291">
    <w:name w:val="B03D06182EAD407A80120AE941408D29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9E3B751563C4D0F9FE6B09622281CA01">
    <w:name w:val="69E3B751563C4D0F9FE6B09622281CA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FE471960E5D41C3B9285646F4D49D231">
    <w:name w:val="AFE471960E5D41C3B9285646F4D49D231"/>
    <w:rsid w:val="00B948AF"/>
    <w:pPr>
      <w:spacing w:after="0" w:line="240" w:lineRule="auto"/>
      <w:ind w:firstLine="709"/>
      <w:jc w:val="both"/>
    </w:pPr>
    <w:rPr>
      <w:rFonts w:ascii="Times New Roman" w:eastAsiaTheme="minorHAnsi" w:hAnsi="Times New Roman"/>
      <w:sz w:val="28"/>
      <w:szCs w:val="24"/>
      <w:lang w:eastAsia="en-US"/>
    </w:rPr>
  </w:style>
  <w:style w:type="paragraph" w:customStyle="1" w:styleId="BB638EEA944A430CB58DAF38A74464921">
    <w:name w:val="BB638EEA944A430CB58DAF38A744649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6F03E73957EE49F988E326906151B4951">
    <w:name w:val="6F03E73957EE49F988E326906151B495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E20009282151436AA0E282C8E14168FB1">
    <w:name w:val="E20009282151436AA0E282C8E14168FB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5744D452E6DE4D63A11773A3163C9FA41">
    <w:name w:val="5744D452E6DE4D63A11773A3163C9FA4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398FC4F10BB4490A0CC0791EA0799B21">
    <w:name w:val="8398FC4F10BB4490A0CC0791EA0799B2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2D7BB73D47E84E049DB4BEF66426EFB01">
    <w:name w:val="2D7BB73D47E84E049DB4BEF66426EFB0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A30ADBEA1C12457B95D2B497C9A923D11">
    <w:name w:val="A30ADBEA1C12457B95D2B497C9A923D1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3C154331FA844F158C043F7DD93B79FE1">
    <w:name w:val="3C154331FA844F158C043F7DD93B79FE1"/>
    <w:rsid w:val="00B948AF"/>
    <w:pPr>
      <w:spacing w:after="0" w:line="240" w:lineRule="auto"/>
    </w:pPr>
    <w:rPr>
      <w:rFonts w:ascii="Times New Roman" w:eastAsiaTheme="minorHAnsi" w:hAnsi="Times New Roman"/>
      <w:sz w:val="28"/>
      <w:szCs w:val="24"/>
      <w:lang w:val="en-GB" w:eastAsia="en-US"/>
    </w:rPr>
  </w:style>
  <w:style w:type="paragraph" w:customStyle="1" w:styleId="88E265BD54E040F58778CAD83FB52336">
    <w:name w:val="88E265BD54E040F58778CAD83FB52336"/>
    <w:rsid w:val="00376062"/>
  </w:style>
  <w:style w:type="paragraph" w:customStyle="1" w:styleId="3202D352AA114DBFAF8F5DA5B4786D4D">
    <w:name w:val="3202D352AA114DBFAF8F5DA5B4786D4D"/>
    <w:rsid w:val="00376062"/>
  </w:style>
  <w:style w:type="paragraph" w:customStyle="1" w:styleId="AE1370FD451C4089AC4025219FCF9197">
    <w:name w:val="AE1370FD451C4089AC4025219FCF9197"/>
    <w:rsid w:val="00376062"/>
  </w:style>
  <w:style w:type="paragraph" w:customStyle="1" w:styleId="BEEEBC78484F4BCDB100A5E38B38AF99">
    <w:name w:val="BEEEBC78484F4BCDB100A5E38B38AF99"/>
    <w:rsid w:val="00376062"/>
  </w:style>
  <w:style w:type="paragraph" w:customStyle="1" w:styleId="C1BC123BD9E240B1B7D969CBAA317D06">
    <w:name w:val="C1BC123BD9E240B1B7D969CBAA317D06"/>
    <w:rsid w:val="00376062"/>
  </w:style>
  <w:style w:type="paragraph" w:customStyle="1" w:styleId="E1C1562CFA7D447BBAD0CB9954575DDB">
    <w:name w:val="E1C1562CFA7D447BBAD0CB9954575DDB"/>
    <w:rsid w:val="00E70446"/>
  </w:style>
  <w:style w:type="paragraph" w:customStyle="1" w:styleId="D9ECCA015F9B42F08DEAAD3E1172E3DC">
    <w:name w:val="D9ECCA015F9B42F08DEAAD3E1172E3DC"/>
    <w:rsid w:val="00E7044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4CA92-FF4E-4B4C-A1A5-B790659D5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Корпорации</Template>
  <TotalTime>43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Мельников Василий Геннадьевич</cp:lastModifiedBy>
  <cp:revision>15</cp:revision>
  <cp:lastPrinted>2020-02-18T13:07:00Z</cp:lastPrinted>
  <dcterms:created xsi:type="dcterms:W3CDTF">2025-10-06T08:53:00Z</dcterms:created>
  <dcterms:modified xsi:type="dcterms:W3CDTF">2026-03-06T11:28:00Z</dcterms:modified>
</cp:coreProperties>
</file>