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4"/>
        <w:gridCol w:w="569"/>
        <w:gridCol w:w="4820"/>
      </w:tblGrid>
      <w:tr w:rsidR="003132DB" w:rsidRPr="003132DB" w14:paraId="2876CA3B" w14:textId="77777777" w:rsidTr="00423259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6" w:type="dxa"/>
                <w:gridSpan w:val="4"/>
              </w:tcPr>
              <w:p w14:paraId="116EA753" w14:textId="77777777" w:rsidR="003132DB" w:rsidRPr="00DC2FF7" w:rsidRDefault="005A7E9C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790F75EF" wp14:editId="612C589E">
                      <wp:extent cx="1453160" cy="504000"/>
                      <wp:effectExtent l="0" t="0" r="0" b="0"/>
                      <wp:docPr id="4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 cstate="hq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53160" cy="50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1C820E82C8184DCB9918F1CB2BD0EE64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9" w:type="dxa"/>
                <w:gridSpan w:val="2"/>
                <w:vMerge w:val="restart"/>
              </w:tcPr>
              <w:p w14:paraId="5D15CD6E" w14:textId="77777777"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14:paraId="37D7513C" w14:textId="77777777" w:rsidTr="00423259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FAB6555E5CEE4F87B6D11C5E77A739BD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14:paraId="70390808" w14:textId="77777777"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9" w:type="dxa"/>
            <w:gridSpan w:val="2"/>
            <w:vMerge/>
          </w:tcPr>
          <w:p w14:paraId="56F60980" w14:textId="77777777"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9206C4" w14:paraId="39267E8B" w14:textId="77777777" w:rsidTr="00423259">
        <w:trPr>
          <w:trHeight w:val="631"/>
        </w:trPr>
        <w:tc>
          <w:tcPr>
            <w:tcW w:w="4536" w:type="dxa"/>
            <w:gridSpan w:val="4"/>
          </w:tcPr>
          <w:sdt>
            <w:sdtPr>
              <w:id w:val="-1279638404"/>
              <w:lock w:val="sdtLocked"/>
              <w:placeholder>
                <w:docPart w:val="BB7405383682461DA328977F960FA61C"/>
              </w:placeholder>
            </w:sdtPr>
            <w:sdtEndPr/>
            <w:sdtContent>
              <w:sdt>
                <w:sdtPr>
                  <w:rPr>
                    <w:rFonts w:cs="Times New Roman"/>
                    <w:b/>
                    <w:noProof/>
                    <w:lang w:val="ru-RU" w:eastAsia="en-GB"/>
                  </w:rPr>
                  <w:id w:val="713162907"/>
                  <w:lock w:val="sdtContentLocked"/>
                  <w:placeholder>
                    <w:docPart w:val="78CA6BC9E414440A8E6F149049319486"/>
                  </w:placeholder>
                </w:sdtPr>
                <w:sdtEndPr/>
                <w:sdtContent>
                  <w:p w14:paraId="5A544D8D" w14:textId="77777777" w:rsidR="00EC6758" w:rsidRDefault="00EC6758" w:rsidP="000247D8">
                    <w:pPr>
                      <w:jc w:val="center"/>
                      <w:rPr>
                        <w:rFonts w:cs="Times New Roman"/>
                        <w:b/>
                        <w:noProof/>
                        <w:lang w:val="ru-RU" w:eastAsia="en-GB"/>
                      </w:rPr>
                    </w:pPr>
                    <w:r w:rsidRPr="00EC38B8">
                      <w:rPr>
                        <w:rFonts w:eastAsia="Calibri" w:cs="Times New Roman"/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ОРГАНИЗАЦИЯ ООО «РОСАТОМ МАШИНОСТРОЕНИЕ»</w:t>
                    </w:r>
                  </w:p>
                  <w:p w14:paraId="6F30037F" w14:textId="77777777" w:rsidR="00423259" w:rsidRDefault="00FB767A" w:rsidP="000247D8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О</w:t>
                    </w:r>
                    <w:r w:rsidR="000247D8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бщество</w:t>
                    </w:r>
                    <w:r w:rsidR="000247D8" w:rsidRPr="000247D8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 xml:space="preserve"> 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с ограниченной ответственностью</w:t>
                    </w:r>
                  </w:p>
                  <w:p w14:paraId="200300D8" w14:textId="77777777" w:rsidR="000247D8" w:rsidRPr="00423259" w:rsidRDefault="000247D8" w:rsidP="000247D8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pacing w:val="-5"/>
                        <w:sz w:val="24"/>
                        <w:lang w:val="ru-RU" w:eastAsia="en-GB"/>
                      </w:rPr>
                    </w:pPr>
                    <w:r w:rsidRPr="00117E97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«</w:t>
                    </w:r>
                    <w:r w:rsidR="00FB767A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Энергофлот</w:t>
                    </w:r>
                    <w:r w:rsidR="00423259" w:rsidRPr="00423259">
                      <w:rPr>
                        <w:rFonts w:eastAsia="Calibri" w:cs="Times New Roman"/>
                        <w:b/>
                        <w:noProof/>
                        <w:spacing w:val="-5"/>
                        <w:sz w:val="24"/>
                        <w:lang w:val="ru-RU" w:eastAsia="en-GB"/>
                      </w:rPr>
                      <w:t>»</w:t>
                    </w:r>
                  </w:p>
                  <w:p w14:paraId="2E4432EA" w14:textId="77777777" w:rsidR="003543B6" w:rsidRPr="0089520F" w:rsidRDefault="00FB767A" w:rsidP="005A7E9C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(ОО</w:t>
                    </w:r>
                    <w:r w:rsidR="000247D8" w:rsidRPr="0089520F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Энергофлот»</w:t>
                    </w:r>
                    <w:r w:rsidR="000247D8" w:rsidRPr="0089520F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)</w:t>
                    </w:r>
                  </w:p>
                </w:sdtContent>
              </w:sdt>
            </w:sdtContent>
          </w:sdt>
        </w:tc>
        <w:tc>
          <w:tcPr>
            <w:tcW w:w="569" w:type="dxa"/>
            <w:vMerge w:val="restart"/>
          </w:tcPr>
          <w:p w14:paraId="096209B0" w14:textId="77777777"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alias w:val="Адресат (не более 4 адресатов)"/>
              <w:tag w:val="Адресат (не более 4 адресатов)"/>
              <w:id w:val="-1627694349"/>
              <w:placeholder>
                <w:docPart w:val="3D37ABDBA1764B29AE4B227EF9F809D2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14:paraId="3552AB1F" w14:textId="10B4E071" w:rsidR="009206C4" w:rsidRDefault="009206C4" w:rsidP="009206C4"/>
              <w:p w14:paraId="6297D7B6" w14:textId="01E8FB15" w:rsidR="00326F9F" w:rsidRPr="001B009F" w:rsidRDefault="00F700B3" w:rsidP="00326F9F">
                <w:pPr>
                  <w:rPr>
                    <w:lang w:val="ru-RU"/>
                  </w:rPr>
                </w:pPr>
              </w:p>
            </w:sdtContent>
          </w:sdt>
          <w:p w14:paraId="111A4DC7" w14:textId="565DC849" w:rsidR="003543B6" w:rsidRPr="007145D2" w:rsidRDefault="003543B6" w:rsidP="00B20779">
            <w:pPr>
              <w:rPr>
                <w:szCs w:val="28"/>
                <w:lang w:val="ru-RU"/>
              </w:rPr>
            </w:pPr>
          </w:p>
        </w:tc>
      </w:tr>
      <w:tr w:rsidR="003543B6" w:rsidRPr="002668E6" w14:paraId="65008A6C" w14:textId="77777777" w:rsidTr="00423259">
        <w:trPr>
          <w:trHeight w:val="142"/>
        </w:trPr>
        <w:sdt>
          <w:sdtPr>
            <w:id w:val="1456833216"/>
            <w:lock w:val="sdtContentLocked"/>
            <w:placeholder>
              <w:docPart w:val="914E2443DE4744529D2B4CF075DAB948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14:paraId="14D17DA1" w14:textId="77777777" w:rsidR="003543B6" w:rsidRPr="003543B6" w:rsidRDefault="003B7A46" w:rsidP="003B7A46">
                <w:pPr>
                  <w:pStyle w:val="af0"/>
                </w:pPr>
                <w:r>
                  <w:t xml:space="preserve"> </w:t>
                </w:r>
              </w:p>
            </w:tc>
          </w:sdtContent>
        </w:sdt>
        <w:tc>
          <w:tcPr>
            <w:tcW w:w="569" w:type="dxa"/>
            <w:vMerge/>
          </w:tcPr>
          <w:p w14:paraId="43CD48E1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3571ACD7" w14:textId="77777777"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BD2099" w14:paraId="018A33FA" w14:textId="77777777" w:rsidTr="00423259">
        <w:trPr>
          <w:trHeight w:val="630"/>
        </w:trPr>
        <w:tc>
          <w:tcPr>
            <w:tcW w:w="4536" w:type="dxa"/>
            <w:gridSpan w:val="4"/>
          </w:tcPr>
          <w:sdt>
            <w:sdtPr>
              <w:id w:val="466630737"/>
              <w:lock w:val="sdtContentLocked"/>
              <w:placeholder>
                <w:docPart w:val="E212705FE17A450D98ABF5D02E7A7637"/>
              </w:placeholder>
            </w:sdtPr>
            <w:sdtEndPr/>
            <w:sdtContent>
              <w:p w14:paraId="60CB34AA" w14:textId="77777777" w:rsidR="00F36502" w:rsidRDefault="00F36502" w:rsidP="00F36502">
                <w:pPr>
                  <w:pStyle w:val="ae"/>
                </w:pPr>
                <w:r>
                  <w:t>Софийская набережная, д. 30, стр. 2,</w:t>
                </w:r>
              </w:p>
              <w:p w14:paraId="6EB03905" w14:textId="77777777" w:rsidR="0089520F" w:rsidRDefault="00F36502" w:rsidP="00F36502">
                <w:pPr>
                  <w:pStyle w:val="ae"/>
                </w:pPr>
                <w:r>
                  <w:t>Москва, 115035</w:t>
                </w:r>
              </w:p>
              <w:p w14:paraId="798857CB" w14:textId="77777777" w:rsidR="0089520F" w:rsidRDefault="0089520F" w:rsidP="0089520F">
                <w:pPr>
                  <w:pStyle w:val="ae"/>
                </w:pPr>
                <w:r>
                  <w:t>Телефон (</w:t>
                </w:r>
                <w:r w:rsidR="006B1F04">
                  <w:t>9</w:t>
                </w:r>
                <w:r w:rsidR="00F36502">
                  <w:t>16</w:t>
                </w:r>
                <w:r w:rsidR="000247D8" w:rsidRPr="000247D8">
                  <w:t xml:space="preserve">) </w:t>
                </w:r>
                <w:r w:rsidR="006B1F04">
                  <w:t>02</w:t>
                </w:r>
                <w:r w:rsidR="00F36502">
                  <w:t>5</w:t>
                </w:r>
                <w:r w:rsidR="00C01059">
                  <w:t>-</w:t>
                </w:r>
                <w:r w:rsidR="00F36502">
                  <w:t>46</w:t>
                </w:r>
                <w:r w:rsidR="00C01059">
                  <w:t>-</w:t>
                </w:r>
                <w:r w:rsidR="006B1F04">
                  <w:t>3</w:t>
                </w:r>
                <w:r w:rsidR="00F36502">
                  <w:t>5</w:t>
                </w:r>
              </w:p>
              <w:p w14:paraId="7E9D04FF" w14:textId="77777777" w:rsidR="0089520F" w:rsidRPr="005A7E9C" w:rsidRDefault="0089520F" w:rsidP="0089520F">
                <w:pPr>
                  <w:pStyle w:val="ae"/>
                </w:pPr>
                <w:r w:rsidRPr="00FC0C0E">
                  <w:rPr>
                    <w:lang w:val="en-US"/>
                  </w:rPr>
                  <w:t>E</w:t>
                </w:r>
                <w:r w:rsidRPr="00F36502">
                  <w:t>-</w:t>
                </w:r>
                <w:r w:rsidRPr="00FC0C0E">
                  <w:rPr>
                    <w:lang w:val="en-US"/>
                  </w:rPr>
                  <w:t>mail</w:t>
                </w:r>
                <w:r w:rsidRPr="00F36502">
                  <w:t xml:space="preserve">: </w:t>
                </w:r>
                <w:r w:rsidR="00F36502">
                  <w:rPr>
                    <w:lang w:val="en-US"/>
                  </w:rPr>
                  <w:t>a</w:t>
                </w:r>
                <w:r w:rsidR="00D676B9" w:rsidRPr="006B1F04">
                  <w:rPr>
                    <w:lang w:val="en-US"/>
                  </w:rPr>
                  <w:t>n</w:t>
                </w:r>
                <w:r w:rsidR="00F36502">
                  <w:rPr>
                    <w:lang w:val="en-US"/>
                  </w:rPr>
                  <w:t>disavkin</w:t>
                </w:r>
                <w:r w:rsidR="00D676B9" w:rsidRPr="00F36502">
                  <w:t>@</w:t>
                </w:r>
                <w:r w:rsidR="00F36502">
                  <w:t>rosatom</w:t>
                </w:r>
                <w:r w:rsidR="00D676B9" w:rsidRPr="005A7E9C">
                  <w:t>.ru</w:t>
                </w:r>
              </w:p>
              <w:p w14:paraId="68D5AD62" w14:textId="77777777" w:rsidR="0089520F" w:rsidRPr="00D53835" w:rsidRDefault="009909F7" w:rsidP="0089520F">
                <w:pPr>
                  <w:pStyle w:val="ae"/>
                </w:pPr>
                <w:r>
                  <w:t>О</w:t>
                </w:r>
                <w:r w:rsidR="0089520F">
                  <w:t>ГРН</w:t>
                </w:r>
                <w:r w:rsidR="0089520F" w:rsidRPr="00D53835">
                  <w:t xml:space="preserve"> </w:t>
                </w:r>
                <w:r w:rsidR="00D676B9" w:rsidRPr="00D676B9">
                  <w:t>125</w:t>
                </w:r>
                <w:r w:rsidR="005A7E9C">
                  <w:t>7700298459</w:t>
                </w:r>
              </w:p>
              <w:p w14:paraId="68698774" w14:textId="77777777" w:rsidR="003543B6" w:rsidRPr="006F22EB" w:rsidRDefault="0089520F" w:rsidP="00D53835">
                <w:pPr>
                  <w:pStyle w:val="ae"/>
                </w:pPr>
                <w:r>
                  <w:t xml:space="preserve">ИНН </w:t>
                </w:r>
                <w:r w:rsidR="005A7E9C" w:rsidRPr="005A7E9C">
                  <w:t>9706056837</w:t>
                </w:r>
                <w:r>
                  <w:t xml:space="preserve">, КПП </w:t>
                </w:r>
                <w:r w:rsidR="005A7E9C" w:rsidRPr="005A7E9C">
                  <w:t>770601001</w:t>
                </w:r>
              </w:p>
            </w:sdtContent>
          </w:sdt>
        </w:tc>
        <w:tc>
          <w:tcPr>
            <w:tcW w:w="569" w:type="dxa"/>
            <w:vMerge/>
          </w:tcPr>
          <w:p w14:paraId="337E5AD6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116F9A96" w14:textId="77777777"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BD2099" w14:paraId="182B5CC7" w14:textId="77777777" w:rsidTr="00423259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14:paraId="2DF8BC3D" w14:textId="77777777"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BC463AD73A8744E897BC6B1B3B7FB1A6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14:paraId="3A5A2F67" w14:textId="77777777"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4" w:type="dxa"/>
            <w:tcBorders>
              <w:bottom w:val="single" w:sz="4" w:space="0" w:color="auto"/>
            </w:tcBorders>
            <w:vAlign w:val="bottom"/>
          </w:tcPr>
          <w:p w14:paraId="30D94D16" w14:textId="77777777" w:rsidR="003543B6" w:rsidRPr="002C64BA" w:rsidRDefault="003543B6" w:rsidP="003B7A46">
            <w:pPr>
              <w:pStyle w:val="af1"/>
            </w:pPr>
          </w:p>
        </w:tc>
        <w:tc>
          <w:tcPr>
            <w:tcW w:w="569" w:type="dxa"/>
          </w:tcPr>
          <w:p w14:paraId="1B6F0BE0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0E2763C6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BD2099" w14:paraId="00A9169C" w14:textId="77777777" w:rsidTr="00423259">
        <w:trPr>
          <w:trHeight w:val="454"/>
        </w:trPr>
        <w:tc>
          <w:tcPr>
            <w:tcW w:w="567" w:type="dxa"/>
            <w:vAlign w:val="bottom"/>
          </w:tcPr>
          <w:p w14:paraId="5292FA76" w14:textId="77777777"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9F553C" w14:textId="77777777"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14:paraId="5A95CCDE" w14:textId="77777777"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13B06E168A5D4F709E6FD4B5F7AC5FF3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4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3FE1340B" w14:textId="77777777"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9" w:type="dxa"/>
          </w:tcPr>
          <w:p w14:paraId="3D966A34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4E752F6C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BD2099" w14:paraId="266D215C" w14:textId="77777777" w:rsidTr="00423259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127910883B9F4978B76E4BCDBAC7C17F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14:paraId="71D50003" w14:textId="77777777"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9" w:type="dxa"/>
          </w:tcPr>
          <w:p w14:paraId="136E6CC7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0E4FCCB6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9206C4" w14:paraId="32B72CBA" w14:textId="77777777" w:rsidTr="00423259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1F3A656DB9E44C4BB1CE5F814688FA9C"/>
            </w:placeholder>
          </w:sdtPr>
          <w:sdtEndPr/>
          <w:sdtContent>
            <w:sdt>
              <w:sdtPr>
                <w:rPr>
                  <w:rFonts w:cs="Times New Roman"/>
                  <w:szCs w:val="28"/>
                  <w:lang w:eastAsia="en-GB"/>
                </w:rPr>
                <w:alias w:val="Заголовок письма. Не более 5 строк"/>
                <w:tag w:val="Заголовок письма"/>
                <w:id w:val="713929055"/>
                <w:placeholder>
                  <w:docPart w:val="F0654138BE3741239C2869BF83A28E51"/>
                </w:placeholder>
              </w:sdtPr>
              <w:sdtEndPr/>
              <w:sdtContent>
                <w:sdt>
                  <w:sdtPr>
                    <w:rPr>
                      <w:rFonts w:cs="Times New Roman"/>
                      <w:szCs w:val="28"/>
                      <w:lang w:eastAsia="en-GB"/>
                    </w:rPr>
                    <w:alias w:val="Заголовок письма. Не более 5 строк"/>
                    <w:tag w:val="Заголовок письма"/>
                    <w:id w:val="-965340528"/>
                    <w:placeholder>
                      <w:docPart w:val="60CFD348063D42D99FCF2E6446D57080"/>
                    </w:placeholder>
                  </w:sdtPr>
                  <w:sdtEndPr/>
                  <w:sdtContent>
                    <w:tc>
                      <w:tcPr>
                        <w:tcW w:w="4536" w:type="dxa"/>
                        <w:gridSpan w:val="4"/>
                      </w:tcPr>
                      <w:p w14:paraId="43A58596" w14:textId="4B6408B9" w:rsidR="003543B6" w:rsidRPr="00CE1035" w:rsidRDefault="008F5EC5" w:rsidP="009206C4">
                        <w:pPr>
                          <w:rPr>
                            <w:rFonts w:cs="Times New Roman"/>
                            <w:szCs w:val="28"/>
                            <w:lang w:val="ru-RU" w:eastAsia="en-GB"/>
                          </w:rPr>
                        </w:pPr>
                        <w:r>
                          <w:rPr>
                            <w:rFonts w:cs="Times New Roman"/>
                            <w:szCs w:val="28"/>
                            <w:lang w:val="ru-RU" w:eastAsia="en-GB"/>
                          </w:rPr>
                          <w:t xml:space="preserve">О </w:t>
                        </w:r>
                        <w:r w:rsidR="009206C4">
                          <w:rPr>
                            <w:rFonts w:cs="Times New Roman"/>
                            <w:szCs w:val="28"/>
                            <w:lang w:val="ru-RU" w:eastAsia="en-GB"/>
                          </w:rPr>
                          <w:t>разъяснении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569" w:type="dxa"/>
          </w:tcPr>
          <w:p w14:paraId="4002AA0D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41429767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14:paraId="383B9B09" w14:textId="77777777" w:rsidR="00180657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rFonts w:cs="Times New Roman"/>
          <w:szCs w:val="28"/>
          <w:lang w:val="ru-RU"/>
        </w:rPr>
        <w:alias w:val="Обращение к адресату. При необходимости удаляется"/>
        <w:id w:val="-1834292982"/>
        <w:placeholder>
          <w:docPart w:val="FB37F61A57F344C08ACE1ACE3FA59D04"/>
        </w:placeholder>
      </w:sdtPr>
      <w:sdtEndPr>
        <w:rPr>
          <w:sz w:val="24"/>
          <w:szCs w:val="24"/>
          <w:lang w:val="en-GB"/>
        </w:rPr>
      </w:sdtEndPr>
      <w:sdtContent>
        <w:sdt>
          <w:sdtPr>
            <w:rPr>
              <w:rFonts w:cs="Times New Roman"/>
              <w:szCs w:val="28"/>
              <w:lang w:val="ru-RU"/>
            </w:rPr>
            <w:alias w:val="Обращение к адресату. При необходимости удаляется"/>
            <w:id w:val="1198590697"/>
            <w:placeholder>
              <w:docPart w:val="F1C916D929E949929BE54770E63E20FD"/>
            </w:placeholder>
          </w:sdtPr>
          <w:sdtEndPr/>
          <w:sdtContent>
            <w:sdt>
              <w:sdtPr>
                <w:rPr>
                  <w:rFonts w:cs="Times New Roman"/>
                  <w:szCs w:val="28"/>
                  <w:lang w:val="ru-RU"/>
                </w:rPr>
                <w:alias w:val="Обращение к адресату. При необходимости удаляется"/>
                <w:id w:val="1523896816"/>
                <w:placeholder>
                  <w:docPart w:val="9800DA2C0A6649CF8F9197E8FA41602B"/>
                </w:placeholder>
              </w:sdtPr>
              <w:sdtEndPr/>
              <w:sdtContent>
                <w:p w14:paraId="11A99505" w14:textId="4B39C28A" w:rsidR="00326F9F" w:rsidRDefault="009206C4" w:rsidP="00326F9F">
                  <w:pPr>
                    <w:spacing w:before="120"/>
                    <w:jc w:val="center"/>
                    <w:rPr>
                      <w:rFonts w:cs="Times New Roman"/>
                      <w:szCs w:val="28"/>
                      <w:lang w:val="ru-RU"/>
                    </w:rPr>
                  </w:pPr>
                  <w:r>
                    <w:rPr>
                      <w:rFonts w:cs="Times New Roman"/>
                      <w:szCs w:val="28"/>
                      <w:lang w:val="ru-RU"/>
                    </w:rPr>
                    <w:t>Уважаемые господа</w:t>
                  </w:r>
                  <w:r w:rsidR="00326F9F">
                    <w:rPr>
                      <w:rFonts w:cs="Times New Roman"/>
                      <w:szCs w:val="28"/>
                      <w:lang w:val="ru-RU"/>
                    </w:rPr>
                    <w:t>!</w:t>
                  </w:r>
                </w:p>
                <w:p w14:paraId="5729E7CD" w14:textId="52FEBD1B" w:rsidR="00F707C8" w:rsidRPr="00326F9F" w:rsidRDefault="00F700B3" w:rsidP="00326F9F">
                  <w:pPr>
                    <w:spacing w:before="120"/>
                    <w:jc w:val="center"/>
                    <w:rPr>
                      <w:rFonts w:cs="Times New Roman"/>
                      <w:szCs w:val="28"/>
                      <w:lang w:val="ru-RU"/>
                    </w:rPr>
                  </w:pPr>
                </w:p>
              </w:sdtContent>
            </w:sdt>
          </w:sdtContent>
        </w:sdt>
      </w:sdtContent>
    </w:sdt>
    <w:sdt>
      <w:sdtPr>
        <w:rPr>
          <w:lang w:val="ru-RU"/>
        </w:rPr>
        <w:id w:val="1639299410"/>
        <w:placeholder>
          <w:docPart w:val="72F66FA9392840F5BA18AF451DE51060"/>
        </w:placeholder>
      </w:sdtPr>
      <w:sdtEndPr/>
      <w:sdtContent>
        <w:sdt>
          <w:sdtPr>
            <w:rPr>
              <w:lang w:val="ru-RU"/>
            </w:rPr>
            <w:id w:val="-556393003"/>
            <w:placeholder>
              <w:docPart w:val="CB233D8D3B31424B882EEED676D12E9D"/>
            </w:placeholder>
          </w:sdtPr>
          <w:sdtEndPr/>
          <w:sdtContent>
            <w:p w14:paraId="5E241EC1" w14:textId="77777777" w:rsidR="009206C4" w:rsidRPr="00595CF2" w:rsidRDefault="009206C4" w:rsidP="009206C4">
              <w:pPr>
                <w:tabs>
                  <w:tab w:val="left" w:pos="4962"/>
                </w:tabs>
                <w:ind w:right="-1" w:firstLine="709"/>
                <w:jc w:val="both"/>
                <w:rPr>
                  <w:rFonts w:eastAsia="Calibri" w:cs="Times New Roman"/>
                  <w:spacing w:val="-6"/>
                  <w:szCs w:val="28"/>
                  <w:lang w:val="ru-RU"/>
                </w:rPr>
              </w:pPr>
              <w:r w:rsidRPr="00E25445">
                <w:rPr>
                  <w:spacing w:val="-6"/>
                  <w:szCs w:val="28"/>
                  <w:lang w:val="ru-RU"/>
                </w:rPr>
                <w:t>ООО «Энергофлот»</w:t>
              </w:r>
              <w:r w:rsidRPr="005D34CE">
                <w:rPr>
                  <w:szCs w:val="28"/>
                  <w:lang w:val="ru-RU" w:bidi="ru-RU"/>
                </w:rPr>
                <w:t xml:space="preserve">, являющееся </w:t>
              </w:r>
              <w:r>
                <w:rPr>
                  <w:szCs w:val="28"/>
                  <w:lang w:val="ru-RU" w:bidi="ru-RU"/>
                </w:rPr>
                <w:t xml:space="preserve">заказчиком и организатором </w:t>
              </w:r>
              <w:r w:rsidRPr="005D34CE">
                <w:rPr>
                  <w:szCs w:val="28"/>
                  <w:lang w:val="ru-RU" w:bidi="ru-RU"/>
                </w:rPr>
                <w:t xml:space="preserve">закупки на </w:t>
              </w:r>
              <w:r w:rsidRPr="005D34CE">
                <w:rPr>
                  <w:szCs w:val="28"/>
                  <w:lang w:val="ru-RU"/>
                </w:rPr>
                <w:t xml:space="preserve">право заключения договора на </w:t>
              </w:r>
              <w:r w:rsidRPr="00E25445">
                <w:rPr>
                  <w:szCs w:val="28"/>
                  <w:lang w:val="ru-RU"/>
                </w:rPr>
                <w:t>оказание комплекса услуг по организации служебных командировок для работников ООО «Энергофлот»</w:t>
              </w:r>
              <w:r w:rsidRPr="005D34CE">
                <w:rPr>
                  <w:szCs w:val="28"/>
                  <w:lang w:val="ru-RU"/>
                </w:rPr>
                <w:t xml:space="preserve">, </w:t>
              </w:r>
              <w:r w:rsidRPr="005D34CE">
                <w:rPr>
                  <w:szCs w:val="28"/>
                  <w:lang w:val="ru-RU" w:bidi="ru-RU"/>
                </w:rPr>
                <w:t>в ответ на запрос</w:t>
              </w:r>
              <w:r w:rsidRPr="005D34CE">
                <w:rPr>
                  <w:szCs w:val="28"/>
                  <w:lang w:val="ru-RU"/>
                </w:rPr>
                <w:t xml:space="preserve"> участника закупки</w:t>
              </w:r>
              <w:r>
                <w:rPr>
                  <w:szCs w:val="28"/>
                  <w:lang w:val="ru-RU"/>
                </w:rPr>
                <w:t xml:space="preserve"> </w:t>
              </w:r>
              <w:r w:rsidRPr="005D34CE">
                <w:rPr>
                  <w:szCs w:val="28"/>
                  <w:lang w:val="ru-RU"/>
                </w:rPr>
                <w:t>сообщает следующее:</w:t>
              </w:r>
            </w:p>
            <w:p w14:paraId="2ABCC31B" w14:textId="77777777" w:rsidR="009206C4" w:rsidRPr="00595CF2" w:rsidRDefault="009206C4" w:rsidP="009206C4">
              <w:pPr>
                <w:widowControl w:val="0"/>
                <w:ind w:firstLine="709"/>
                <w:jc w:val="both"/>
                <w:rPr>
                  <w:b/>
                  <w:szCs w:val="28"/>
                  <w:lang w:val="ru-RU"/>
                </w:rPr>
              </w:pPr>
            </w:p>
            <w:p w14:paraId="2695B95A" w14:textId="77777777" w:rsidR="009206C4" w:rsidRPr="00595CF2" w:rsidRDefault="009206C4" w:rsidP="009206C4">
              <w:pPr>
                <w:widowControl w:val="0"/>
                <w:spacing w:line="276" w:lineRule="auto"/>
                <w:ind w:firstLine="709"/>
                <w:jc w:val="both"/>
                <w:rPr>
                  <w:b/>
                  <w:szCs w:val="28"/>
                  <w:lang w:val="ru-RU"/>
                </w:rPr>
              </w:pPr>
              <w:r w:rsidRPr="00595CF2">
                <w:rPr>
                  <w:b/>
                  <w:szCs w:val="28"/>
                  <w:lang w:val="ru-RU"/>
                </w:rPr>
                <w:t>Вопрос</w:t>
              </w:r>
              <w:r>
                <w:rPr>
                  <w:b/>
                  <w:szCs w:val="28"/>
                  <w:lang w:val="ru-RU"/>
                </w:rPr>
                <w:t xml:space="preserve"> 1</w:t>
              </w:r>
              <w:r w:rsidRPr="00595CF2">
                <w:rPr>
                  <w:b/>
                  <w:szCs w:val="28"/>
                  <w:lang w:val="ru-RU"/>
                </w:rPr>
                <w:t>:</w:t>
              </w:r>
            </w:p>
            <w:p w14:paraId="58F483AA" w14:textId="77777777" w:rsidR="009206C4" w:rsidRPr="00C871B9" w:rsidRDefault="009206C4" w:rsidP="009206C4">
              <w:pPr>
                <w:ind w:firstLine="709"/>
                <w:jc w:val="both"/>
                <w:rPr>
                  <w:lang w:val="ru-RU"/>
                </w:rPr>
              </w:pPr>
              <w:r w:rsidRPr="00E25445">
                <w:rPr>
                  <w:lang w:val="ru-RU"/>
                </w:rPr>
                <w:t>Уважаемый Заказчик! Обращаем ваше внимание на несоответствие ТЗ, приложенного к проекту договора и ТЗ, содержащегося в томе 2 документации. Просим устранить несоответствия.</w:t>
              </w:r>
            </w:p>
            <w:p w14:paraId="376C0605" w14:textId="77777777" w:rsidR="009206C4" w:rsidRPr="008575AC" w:rsidRDefault="009206C4" w:rsidP="009206C4">
              <w:pPr>
                <w:widowControl w:val="0"/>
                <w:spacing w:line="276" w:lineRule="auto"/>
                <w:ind w:firstLine="709"/>
                <w:jc w:val="both"/>
                <w:rPr>
                  <w:b/>
                  <w:szCs w:val="28"/>
                  <w:lang w:val="ru-RU"/>
                </w:rPr>
              </w:pPr>
            </w:p>
            <w:p w14:paraId="462FD1EC" w14:textId="77777777" w:rsidR="009206C4" w:rsidRDefault="009206C4" w:rsidP="009206C4">
              <w:pPr>
                <w:widowControl w:val="0"/>
                <w:spacing w:line="276" w:lineRule="auto"/>
                <w:ind w:firstLine="709"/>
                <w:jc w:val="both"/>
                <w:rPr>
                  <w:b/>
                  <w:szCs w:val="28"/>
                  <w:lang w:val="ru-RU"/>
                </w:rPr>
              </w:pPr>
              <w:r w:rsidRPr="00595CF2">
                <w:rPr>
                  <w:b/>
                  <w:szCs w:val="28"/>
                  <w:lang w:val="ru-RU"/>
                </w:rPr>
                <w:t>Ответ</w:t>
              </w:r>
              <w:r>
                <w:rPr>
                  <w:b/>
                  <w:szCs w:val="28"/>
                  <w:lang w:val="ru-RU"/>
                </w:rPr>
                <w:t xml:space="preserve"> 1</w:t>
              </w:r>
              <w:r w:rsidRPr="00595CF2">
                <w:rPr>
                  <w:b/>
                  <w:szCs w:val="28"/>
                  <w:lang w:val="ru-RU"/>
                </w:rPr>
                <w:t>:</w:t>
              </w:r>
            </w:p>
            <w:p w14:paraId="1232248E" w14:textId="73C89BCD" w:rsidR="009F3A20" w:rsidRPr="00E25445" w:rsidRDefault="009206C4" w:rsidP="004E65EB">
              <w:pPr>
                <w:widowControl w:val="0"/>
                <w:spacing w:line="276" w:lineRule="auto"/>
                <w:ind w:firstLine="709"/>
                <w:jc w:val="both"/>
                <w:rPr>
                  <w:szCs w:val="28"/>
                  <w:lang w:val="ru-RU"/>
                </w:rPr>
              </w:pPr>
              <w:r w:rsidRPr="00E25445">
                <w:rPr>
                  <w:szCs w:val="28"/>
                  <w:lang w:val="ru-RU"/>
                </w:rPr>
                <w:t>Техническое задание размещен</w:t>
              </w:r>
              <w:r>
                <w:rPr>
                  <w:szCs w:val="28"/>
                  <w:lang w:val="ru-RU"/>
                </w:rPr>
                <w:t>о</w:t>
              </w:r>
              <w:r w:rsidRPr="00E25445">
                <w:rPr>
                  <w:szCs w:val="28"/>
                  <w:lang w:val="ru-RU"/>
                </w:rPr>
                <w:t xml:space="preserve"> в составе Тома 2 закупочной документации, а также является приложе</w:t>
              </w:r>
              <w:bookmarkStart w:id="1" w:name="_GoBack"/>
              <w:bookmarkEnd w:id="1"/>
              <w:r w:rsidRPr="00E25445">
                <w:rPr>
                  <w:szCs w:val="28"/>
                  <w:lang w:val="ru-RU"/>
                </w:rPr>
                <w:t>нием № 1 к проекту</w:t>
              </w:r>
              <w:r>
                <w:rPr>
                  <w:szCs w:val="28"/>
                  <w:lang w:val="ru-RU"/>
                </w:rPr>
                <w:t xml:space="preserve"> договора. О</w:t>
              </w:r>
              <w:r w:rsidRPr="00E25445">
                <w:rPr>
                  <w:szCs w:val="28"/>
                  <w:lang w:val="ru-RU"/>
                </w:rPr>
                <w:t xml:space="preserve">бращаем внимание, во избежание разночтений, в проекте договора </w:t>
              </w:r>
              <w:r>
                <w:rPr>
                  <w:szCs w:val="28"/>
                  <w:lang w:val="ru-RU"/>
                </w:rPr>
                <w:t>отражен</w:t>
              </w:r>
              <w:r w:rsidRPr="00E25445">
                <w:rPr>
                  <w:szCs w:val="28"/>
                  <w:lang w:val="ru-RU"/>
                </w:rPr>
                <w:t xml:space="preserve"> только титульный лист Технического задания. </w:t>
              </w:r>
              <w:r w:rsidR="004E65EB">
                <w:rPr>
                  <w:szCs w:val="28"/>
                  <w:lang w:val="ru-RU"/>
                </w:rPr>
                <w:t xml:space="preserve">В </w:t>
              </w:r>
              <w:r w:rsidR="00F700B3">
                <w:rPr>
                  <w:szCs w:val="28"/>
                  <w:lang w:val="ru-RU"/>
                </w:rPr>
                <w:t xml:space="preserve">связи с чем </w:t>
              </w:r>
              <w:r w:rsidR="004E65EB">
                <w:rPr>
                  <w:szCs w:val="28"/>
                  <w:lang w:val="ru-RU"/>
                </w:rPr>
                <w:t>п</w:t>
              </w:r>
              <w:r w:rsidR="009F3A20">
                <w:rPr>
                  <w:szCs w:val="28"/>
                  <w:lang w:val="ru-RU"/>
                </w:rPr>
                <w:t xml:space="preserve">росим конкретизировать запрос. </w:t>
              </w:r>
            </w:p>
            <w:p w14:paraId="7DAE8746" w14:textId="2BD70AA0" w:rsidR="0089111B" w:rsidRPr="00F13928" w:rsidRDefault="00F700B3" w:rsidP="009206C4">
              <w:pPr>
                <w:pStyle w:val="ab"/>
                <w:rPr>
                  <w:b/>
                  <w:bCs/>
                  <w:i/>
                </w:rPr>
              </w:pPr>
            </w:p>
          </w:sdtContent>
        </w:sdt>
      </w:sdtContent>
    </w:sdt>
    <w:p w14:paraId="2B888689" w14:textId="77777777" w:rsidR="00282A7A" w:rsidRDefault="00282A7A" w:rsidP="003049AD">
      <w:pPr>
        <w:pStyle w:val="ab"/>
      </w:pPr>
    </w:p>
    <w:p w14:paraId="2F9E0439" w14:textId="77777777" w:rsidR="00D726A6" w:rsidRDefault="00D726A6" w:rsidP="003049AD">
      <w:pPr>
        <w:pStyle w:val="ab"/>
      </w:pPr>
    </w:p>
    <w:p w14:paraId="0AA6F0F9" w14:textId="77777777" w:rsidR="00011448" w:rsidRDefault="00011448" w:rsidP="0089111B">
      <w:pPr>
        <w:ind w:firstLine="709"/>
        <w:jc w:val="both"/>
        <w:rPr>
          <w:rFonts w:cs="Times New Roman"/>
          <w:szCs w:val="28"/>
          <w:lang w:val="ru-RU"/>
        </w:rPr>
      </w:pPr>
    </w:p>
    <w:p w14:paraId="41773EB9" w14:textId="77777777" w:rsidR="00011448" w:rsidRDefault="00011448" w:rsidP="0089111B">
      <w:pPr>
        <w:ind w:firstLine="709"/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7"/>
        <w:gridCol w:w="425"/>
        <w:gridCol w:w="2392"/>
      </w:tblGrid>
      <w:tr w:rsidR="001A510C" w:rsidRPr="00241491" w14:paraId="37D22FCB" w14:textId="77777777" w:rsidTr="00517DF1">
        <w:sdt>
          <w:sdtPr>
            <w:rPr>
              <w:rFonts w:cs="Times New Roman"/>
              <w:szCs w:val="28"/>
              <w:lang w:val="ru-RU"/>
            </w:rPr>
            <w:alias w:val="Должность без указания наименования организации"/>
            <w:tag w:val="Должность без указания наименования организаци"/>
            <w:id w:val="-1694530326"/>
            <w:lock w:val="sdtLocked"/>
            <w:placeholder>
              <w:docPart w:val="164D048400DD4F70862DDB34BDD5F78F"/>
            </w:placeholder>
          </w:sdtPr>
          <w:sdtEndPr/>
          <w:sdtContent>
            <w:tc>
              <w:tcPr>
                <w:tcW w:w="3261" w:type="dxa"/>
              </w:tcPr>
              <w:p w14:paraId="16AE16E0" w14:textId="5F631F6D" w:rsidR="001A510C" w:rsidRPr="00B20779" w:rsidRDefault="00D9311D" w:rsidP="00D9311D">
                <w:pPr>
                  <w:rPr>
                    <w:rFonts w:cs="Times New Roman"/>
                    <w:szCs w:val="28"/>
                    <w:lang w:val="ru-RU"/>
                  </w:rPr>
                </w:pPr>
                <w:r w:rsidRPr="00D9311D">
                  <w:rPr>
                    <w:rFonts w:cs="Times New Roman"/>
                    <w:color w:val="FFFFFF" w:themeColor="background1"/>
                    <w:szCs w:val="28"/>
                    <w:lang w:val="ru-RU"/>
                  </w:rPr>
                  <w:t>.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86E17C4098D04D76BBCD7EE76BFBD7B6"/>
            </w:placeholder>
            <w:showingPlcHdr/>
          </w:sdtPr>
          <w:sdtEndPr/>
          <w:sdtContent>
            <w:tc>
              <w:tcPr>
                <w:tcW w:w="3827" w:type="dxa"/>
              </w:tcPr>
              <w:p w14:paraId="2FB056C8" w14:textId="77777777"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B34E9A8235B741669CAFD47ED5C1D8B9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14:paraId="1AFE1478" w14:textId="77777777"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14:paraId="206402F5" w14:textId="7632296E" w:rsidR="001A510C" w:rsidRPr="001C77A5" w:rsidRDefault="00F700B3" w:rsidP="00D9311D">
            <w:pPr>
              <w:rPr>
                <w:rFonts w:cs="Times New Roman"/>
                <w:sz w:val="24"/>
                <w:lang w:val="ru-RU"/>
              </w:rPr>
            </w:pPr>
            <w:sdt>
              <w:sdtPr>
                <w:rPr>
                  <w:rFonts w:cs="Times New Roman"/>
                  <w:sz w:val="24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FEE88F4270744319B2DABE2D1AFE788E"/>
                </w:placeholder>
              </w:sdtPr>
              <w:sdtEndPr/>
              <w:sdtContent>
                <w:r w:rsidR="00D9311D" w:rsidRPr="00D9311D">
                  <w:rPr>
                    <w:rFonts w:cs="Times New Roman"/>
                    <w:color w:val="FFFFFF" w:themeColor="background1"/>
                    <w:sz w:val="24"/>
                    <w:lang w:val="ru-RU"/>
                  </w:rPr>
                  <w:t>.</w:t>
                </w:r>
              </w:sdtContent>
            </w:sdt>
          </w:p>
        </w:tc>
      </w:tr>
    </w:tbl>
    <w:p w14:paraId="158060D5" w14:textId="77777777" w:rsidR="001448AC" w:rsidRPr="005E5664" w:rsidRDefault="00877362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509CE8" wp14:editId="18A0659F">
                <wp:simplePos x="0" y="0"/>
                <wp:positionH relativeFrom="column">
                  <wp:posOffset>4445</wp:posOffset>
                </wp:positionH>
                <wp:positionV relativeFrom="margin">
                  <wp:align>bottom</wp:align>
                </wp:positionV>
                <wp:extent cx="6388100" cy="506730"/>
                <wp:effectExtent l="0" t="0" r="0" b="7620"/>
                <wp:wrapTopAndBottom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100" cy="506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168AA3" w14:textId="548C7445" w:rsidR="00490DA7" w:rsidRPr="00B20779" w:rsidRDefault="00490DA7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09CE8"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.35pt;margin-top:0;width:503pt;height:3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" fillcolor="white [3201]" stroked="f" strokeweight=".5pt">
                <v:textbox style="mso-fit-shape-to-text:t">
                  <w:txbxContent>
                    <w:p w14:paraId="22168AA3" w14:textId="548C7445" w:rsidR="00490DA7" w:rsidRPr="00B20779" w:rsidRDefault="00490DA7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5E5664" w:rsidSect="00D71DE8">
      <w:headerReference w:type="default" r:id="rId9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C2AFF" w14:textId="77777777" w:rsidR="002913DE" w:rsidRDefault="002913DE" w:rsidP="001448AC">
      <w:r>
        <w:separator/>
      </w:r>
    </w:p>
  </w:endnote>
  <w:endnote w:type="continuationSeparator" w:id="0">
    <w:p w14:paraId="32FC0402" w14:textId="77777777" w:rsidR="002913DE" w:rsidRDefault="002913DE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24374" w14:textId="77777777" w:rsidR="002913DE" w:rsidRDefault="002913DE" w:rsidP="001448AC">
      <w:r>
        <w:separator/>
      </w:r>
    </w:p>
  </w:footnote>
  <w:footnote w:type="continuationSeparator" w:id="0">
    <w:p w14:paraId="27EC6F9F" w14:textId="77777777" w:rsidR="002913DE" w:rsidRDefault="002913DE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14:paraId="03475FB9" w14:textId="77777777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9080227" w14:textId="7289E8E4"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F13928" w:rsidRPr="00F13928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14:paraId="642FEF9B" w14:textId="77777777"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B58C2"/>
    <w:multiLevelType w:val="hybridMultilevel"/>
    <w:tmpl w:val="A3520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C1265"/>
    <w:multiLevelType w:val="hybridMultilevel"/>
    <w:tmpl w:val="E1540590"/>
    <w:lvl w:ilvl="0" w:tplc="B6B4B56E">
      <w:start w:val="1"/>
      <w:numFmt w:val="decimal"/>
      <w:lvlText w:val="1.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6633FB3"/>
    <w:multiLevelType w:val="hybridMultilevel"/>
    <w:tmpl w:val="004825C6"/>
    <w:lvl w:ilvl="0" w:tplc="BDBED124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73AC6D89"/>
    <w:multiLevelType w:val="hybridMultilevel"/>
    <w:tmpl w:val="2B3631BE"/>
    <w:lvl w:ilvl="0" w:tplc="2292B75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B2C84"/>
    <w:multiLevelType w:val="hybridMultilevel"/>
    <w:tmpl w:val="F8E8988C"/>
    <w:lvl w:ilvl="0" w:tplc="0419000F">
      <w:start w:val="1"/>
      <w:numFmt w:val="decimal"/>
      <w:lvlText w:val="%1."/>
      <w:lvlJc w:val="left"/>
      <w:pPr>
        <w:ind w:left="755" w:hanging="360"/>
      </w:pPr>
    </w:lvl>
    <w:lvl w:ilvl="1" w:tplc="04190019" w:tentative="1">
      <w:start w:val="1"/>
      <w:numFmt w:val="lowerLetter"/>
      <w:lvlText w:val="%2."/>
      <w:lvlJc w:val="left"/>
      <w:pPr>
        <w:ind w:left="1475" w:hanging="360"/>
      </w:pPr>
    </w:lvl>
    <w:lvl w:ilvl="2" w:tplc="0419001B" w:tentative="1">
      <w:start w:val="1"/>
      <w:numFmt w:val="lowerRoman"/>
      <w:lvlText w:val="%3."/>
      <w:lvlJc w:val="right"/>
      <w:pPr>
        <w:ind w:left="2195" w:hanging="180"/>
      </w:pPr>
    </w:lvl>
    <w:lvl w:ilvl="3" w:tplc="0419000F" w:tentative="1">
      <w:start w:val="1"/>
      <w:numFmt w:val="decimal"/>
      <w:lvlText w:val="%4."/>
      <w:lvlJc w:val="left"/>
      <w:pPr>
        <w:ind w:left="2915" w:hanging="360"/>
      </w:pPr>
    </w:lvl>
    <w:lvl w:ilvl="4" w:tplc="04190019" w:tentative="1">
      <w:start w:val="1"/>
      <w:numFmt w:val="lowerLetter"/>
      <w:lvlText w:val="%5."/>
      <w:lvlJc w:val="left"/>
      <w:pPr>
        <w:ind w:left="3635" w:hanging="360"/>
      </w:pPr>
    </w:lvl>
    <w:lvl w:ilvl="5" w:tplc="0419001B" w:tentative="1">
      <w:start w:val="1"/>
      <w:numFmt w:val="lowerRoman"/>
      <w:lvlText w:val="%6."/>
      <w:lvlJc w:val="right"/>
      <w:pPr>
        <w:ind w:left="4355" w:hanging="180"/>
      </w:pPr>
    </w:lvl>
    <w:lvl w:ilvl="6" w:tplc="0419000F" w:tentative="1">
      <w:start w:val="1"/>
      <w:numFmt w:val="decimal"/>
      <w:lvlText w:val="%7."/>
      <w:lvlJc w:val="left"/>
      <w:pPr>
        <w:ind w:left="5075" w:hanging="360"/>
      </w:pPr>
    </w:lvl>
    <w:lvl w:ilvl="7" w:tplc="04190019" w:tentative="1">
      <w:start w:val="1"/>
      <w:numFmt w:val="lowerLetter"/>
      <w:lvlText w:val="%8."/>
      <w:lvlJc w:val="left"/>
      <w:pPr>
        <w:ind w:left="5795" w:hanging="360"/>
      </w:pPr>
    </w:lvl>
    <w:lvl w:ilvl="8" w:tplc="0419001B" w:tentative="1">
      <w:start w:val="1"/>
      <w:numFmt w:val="lowerRoman"/>
      <w:lvlText w:val="%9."/>
      <w:lvlJc w:val="right"/>
      <w:pPr>
        <w:ind w:left="651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AC3"/>
    <w:rsid w:val="00011448"/>
    <w:rsid w:val="00012C70"/>
    <w:rsid w:val="00013269"/>
    <w:rsid w:val="000247D8"/>
    <w:rsid w:val="000278D8"/>
    <w:rsid w:val="00032330"/>
    <w:rsid w:val="0004042F"/>
    <w:rsid w:val="000440D9"/>
    <w:rsid w:val="00053CA0"/>
    <w:rsid w:val="00055936"/>
    <w:rsid w:val="00061F33"/>
    <w:rsid w:val="00062E9E"/>
    <w:rsid w:val="00067250"/>
    <w:rsid w:val="000707A8"/>
    <w:rsid w:val="000B2C44"/>
    <w:rsid w:val="000C60CC"/>
    <w:rsid w:val="000E0DB8"/>
    <w:rsid w:val="000E5459"/>
    <w:rsid w:val="000F5859"/>
    <w:rsid w:val="00116F1C"/>
    <w:rsid w:val="00141F84"/>
    <w:rsid w:val="001431D3"/>
    <w:rsid w:val="00143960"/>
    <w:rsid w:val="001443E9"/>
    <w:rsid w:val="001448AC"/>
    <w:rsid w:val="00144D96"/>
    <w:rsid w:val="00151564"/>
    <w:rsid w:val="00154CE2"/>
    <w:rsid w:val="00161611"/>
    <w:rsid w:val="001630A3"/>
    <w:rsid w:val="00166BAF"/>
    <w:rsid w:val="00167EF8"/>
    <w:rsid w:val="001734D3"/>
    <w:rsid w:val="00180657"/>
    <w:rsid w:val="00180F59"/>
    <w:rsid w:val="00184E35"/>
    <w:rsid w:val="00195E52"/>
    <w:rsid w:val="001A16DB"/>
    <w:rsid w:val="001A510C"/>
    <w:rsid w:val="001A6E44"/>
    <w:rsid w:val="001B009F"/>
    <w:rsid w:val="001B4257"/>
    <w:rsid w:val="001B5D06"/>
    <w:rsid w:val="001C06BA"/>
    <w:rsid w:val="001C77A5"/>
    <w:rsid w:val="001F6CF0"/>
    <w:rsid w:val="00213F36"/>
    <w:rsid w:val="00217628"/>
    <w:rsid w:val="00224F74"/>
    <w:rsid w:val="002352D5"/>
    <w:rsid w:val="00241491"/>
    <w:rsid w:val="002449E7"/>
    <w:rsid w:val="0025001D"/>
    <w:rsid w:val="00265CAE"/>
    <w:rsid w:val="002668E6"/>
    <w:rsid w:val="00282A7A"/>
    <w:rsid w:val="002913DE"/>
    <w:rsid w:val="002921D6"/>
    <w:rsid w:val="002964A8"/>
    <w:rsid w:val="002B6C80"/>
    <w:rsid w:val="002C64BA"/>
    <w:rsid w:val="002E54F1"/>
    <w:rsid w:val="002F238B"/>
    <w:rsid w:val="002F6F74"/>
    <w:rsid w:val="003049AD"/>
    <w:rsid w:val="00307D81"/>
    <w:rsid w:val="003103B9"/>
    <w:rsid w:val="003126B0"/>
    <w:rsid w:val="003132DB"/>
    <w:rsid w:val="00326F9F"/>
    <w:rsid w:val="0033098D"/>
    <w:rsid w:val="00350E69"/>
    <w:rsid w:val="003543B6"/>
    <w:rsid w:val="00362A9A"/>
    <w:rsid w:val="00382A30"/>
    <w:rsid w:val="003B3255"/>
    <w:rsid w:val="003B7A46"/>
    <w:rsid w:val="003C30A4"/>
    <w:rsid w:val="003D5320"/>
    <w:rsid w:val="003E1840"/>
    <w:rsid w:val="003E188F"/>
    <w:rsid w:val="003F5676"/>
    <w:rsid w:val="00401F4E"/>
    <w:rsid w:val="00407C3C"/>
    <w:rsid w:val="004169BB"/>
    <w:rsid w:val="00423259"/>
    <w:rsid w:val="00424816"/>
    <w:rsid w:val="00432E50"/>
    <w:rsid w:val="00436BA5"/>
    <w:rsid w:val="0044534F"/>
    <w:rsid w:val="0044547F"/>
    <w:rsid w:val="00450140"/>
    <w:rsid w:val="00461F54"/>
    <w:rsid w:val="004824C6"/>
    <w:rsid w:val="00490DA7"/>
    <w:rsid w:val="004921B9"/>
    <w:rsid w:val="004971E8"/>
    <w:rsid w:val="00497A17"/>
    <w:rsid w:val="004A23B2"/>
    <w:rsid w:val="004A50DE"/>
    <w:rsid w:val="004D1225"/>
    <w:rsid w:val="004D462C"/>
    <w:rsid w:val="004D7138"/>
    <w:rsid w:val="004E2601"/>
    <w:rsid w:val="004E45FD"/>
    <w:rsid w:val="004E65EB"/>
    <w:rsid w:val="004F0B8B"/>
    <w:rsid w:val="0050024B"/>
    <w:rsid w:val="00517DF1"/>
    <w:rsid w:val="00521F86"/>
    <w:rsid w:val="00544A50"/>
    <w:rsid w:val="00552BF2"/>
    <w:rsid w:val="005729F7"/>
    <w:rsid w:val="005829A4"/>
    <w:rsid w:val="005A5331"/>
    <w:rsid w:val="005A7E9C"/>
    <w:rsid w:val="005B0C61"/>
    <w:rsid w:val="005D2F73"/>
    <w:rsid w:val="005D7F11"/>
    <w:rsid w:val="005E2A0B"/>
    <w:rsid w:val="005E5664"/>
    <w:rsid w:val="005F0C9D"/>
    <w:rsid w:val="005F5876"/>
    <w:rsid w:val="005F58EB"/>
    <w:rsid w:val="006036BC"/>
    <w:rsid w:val="00603A50"/>
    <w:rsid w:val="00621DBF"/>
    <w:rsid w:val="0062249F"/>
    <w:rsid w:val="00631A4D"/>
    <w:rsid w:val="0064281B"/>
    <w:rsid w:val="00651E63"/>
    <w:rsid w:val="00680AE3"/>
    <w:rsid w:val="0068399D"/>
    <w:rsid w:val="00687A79"/>
    <w:rsid w:val="006A296B"/>
    <w:rsid w:val="006B1F04"/>
    <w:rsid w:val="006C158A"/>
    <w:rsid w:val="006E001C"/>
    <w:rsid w:val="006F0B0F"/>
    <w:rsid w:val="006F1A6A"/>
    <w:rsid w:val="006F22EB"/>
    <w:rsid w:val="006F3A69"/>
    <w:rsid w:val="007003E6"/>
    <w:rsid w:val="0070756C"/>
    <w:rsid w:val="007139FD"/>
    <w:rsid w:val="007145D2"/>
    <w:rsid w:val="00732474"/>
    <w:rsid w:val="00735E69"/>
    <w:rsid w:val="007446CC"/>
    <w:rsid w:val="00760B34"/>
    <w:rsid w:val="00797E88"/>
    <w:rsid w:val="00797F01"/>
    <w:rsid w:val="007A7AD3"/>
    <w:rsid w:val="007A7C38"/>
    <w:rsid w:val="007B5BE3"/>
    <w:rsid w:val="007C549A"/>
    <w:rsid w:val="007E231F"/>
    <w:rsid w:val="007E7EA9"/>
    <w:rsid w:val="008064A8"/>
    <w:rsid w:val="00806DFE"/>
    <w:rsid w:val="008073E1"/>
    <w:rsid w:val="00815420"/>
    <w:rsid w:val="008162CB"/>
    <w:rsid w:val="008462F7"/>
    <w:rsid w:val="0084756A"/>
    <w:rsid w:val="0085196B"/>
    <w:rsid w:val="00853338"/>
    <w:rsid w:val="008564B8"/>
    <w:rsid w:val="00871FED"/>
    <w:rsid w:val="00872866"/>
    <w:rsid w:val="008748F9"/>
    <w:rsid w:val="00877362"/>
    <w:rsid w:val="008817A0"/>
    <w:rsid w:val="0089111B"/>
    <w:rsid w:val="0089520F"/>
    <w:rsid w:val="00896EB7"/>
    <w:rsid w:val="008B3434"/>
    <w:rsid w:val="008C1DF7"/>
    <w:rsid w:val="008E7680"/>
    <w:rsid w:val="008E78FD"/>
    <w:rsid w:val="008E7AA6"/>
    <w:rsid w:val="008F1600"/>
    <w:rsid w:val="008F2F28"/>
    <w:rsid w:val="008F5EC5"/>
    <w:rsid w:val="009149A1"/>
    <w:rsid w:val="009206C4"/>
    <w:rsid w:val="009506CF"/>
    <w:rsid w:val="009754B9"/>
    <w:rsid w:val="00990121"/>
    <w:rsid w:val="009903B9"/>
    <w:rsid w:val="009909F7"/>
    <w:rsid w:val="009A67B3"/>
    <w:rsid w:val="009B0383"/>
    <w:rsid w:val="009C60C6"/>
    <w:rsid w:val="009D06A3"/>
    <w:rsid w:val="009F3A20"/>
    <w:rsid w:val="009F4B08"/>
    <w:rsid w:val="00A020F6"/>
    <w:rsid w:val="00A04482"/>
    <w:rsid w:val="00A1254C"/>
    <w:rsid w:val="00A13FD1"/>
    <w:rsid w:val="00A31CCA"/>
    <w:rsid w:val="00A5022D"/>
    <w:rsid w:val="00A55246"/>
    <w:rsid w:val="00A57858"/>
    <w:rsid w:val="00A60C93"/>
    <w:rsid w:val="00A8556C"/>
    <w:rsid w:val="00A85906"/>
    <w:rsid w:val="00A86D82"/>
    <w:rsid w:val="00A9053D"/>
    <w:rsid w:val="00A9178D"/>
    <w:rsid w:val="00AA5069"/>
    <w:rsid w:val="00AF286A"/>
    <w:rsid w:val="00B15FAB"/>
    <w:rsid w:val="00B20779"/>
    <w:rsid w:val="00B2347D"/>
    <w:rsid w:val="00B356D5"/>
    <w:rsid w:val="00B4305E"/>
    <w:rsid w:val="00B60099"/>
    <w:rsid w:val="00B95501"/>
    <w:rsid w:val="00BA04F2"/>
    <w:rsid w:val="00BA4D97"/>
    <w:rsid w:val="00BA7D8B"/>
    <w:rsid w:val="00BB1020"/>
    <w:rsid w:val="00BB3A45"/>
    <w:rsid w:val="00BC6ADF"/>
    <w:rsid w:val="00BD2099"/>
    <w:rsid w:val="00BD4B61"/>
    <w:rsid w:val="00BD5892"/>
    <w:rsid w:val="00BD751E"/>
    <w:rsid w:val="00BE239F"/>
    <w:rsid w:val="00BE4BC1"/>
    <w:rsid w:val="00C004D7"/>
    <w:rsid w:val="00C01059"/>
    <w:rsid w:val="00C342DB"/>
    <w:rsid w:val="00C34AC3"/>
    <w:rsid w:val="00C603DE"/>
    <w:rsid w:val="00CB5375"/>
    <w:rsid w:val="00CE1035"/>
    <w:rsid w:val="00D01184"/>
    <w:rsid w:val="00D166E4"/>
    <w:rsid w:val="00D22C0F"/>
    <w:rsid w:val="00D25D82"/>
    <w:rsid w:val="00D31834"/>
    <w:rsid w:val="00D34D4B"/>
    <w:rsid w:val="00D42042"/>
    <w:rsid w:val="00D53835"/>
    <w:rsid w:val="00D676B9"/>
    <w:rsid w:val="00D71DE8"/>
    <w:rsid w:val="00D726A6"/>
    <w:rsid w:val="00D75F3F"/>
    <w:rsid w:val="00D76C8F"/>
    <w:rsid w:val="00D9311D"/>
    <w:rsid w:val="00DB420A"/>
    <w:rsid w:val="00DB76EC"/>
    <w:rsid w:val="00DC2FF7"/>
    <w:rsid w:val="00DC7ABC"/>
    <w:rsid w:val="00E01463"/>
    <w:rsid w:val="00E030C9"/>
    <w:rsid w:val="00E132A7"/>
    <w:rsid w:val="00E24FAD"/>
    <w:rsid w:val="00E32935"/>
    <w:rsid w:val="00E35D74"/>
    <w:rsid w:val="00E66A82"/>
    <w:rsid w:val="00E955BA"/>
    <w:rsid w:val="00EA5CF8"/>
    <w:rsid w:val="00EB694B"/>
    <w:rsid w:val="00EC6758"/>
    <w:rsid w:val="00ED274E"/>
    <w:rsid w:val="00ED2873"/>
    <w:rsid w:val="00ED3ACA"/>
    <w:rsid w:val="00EE4743"/>
    <w:rsid w:val="00EF4D22"/>
    <w:rsid w:val="00F13928"/>
    <w:rsid w:val="00F36502"/>
    <w:rsid w:val="00F52804"/>
    <w:rsid w:val="00F5298A"/>
    <w:rsid w:val="00F700B3"/>
    <w:rsid w:val="00F707C8"/>
    <w:rsid w:val="00F77404"/>
    <w:rsid w:val="00F82A59"/>
    <w:rsid w:val="00F930D9"/>
    <w:rsid w:val="00F9594C"/>
    <w:rsid w:val="00FA581B"/>
    <w:rsid w:val="00FB767A"/>
    <w:rsid w:val="00FC0C0E"/>
    <w:rsid w:val="00FD6D0C"/>
    <w:rsid w:val="00FE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C15034E"/>
  <w14:defaultImageDpi w14:val="330"/>
  <w15:docId w15:val="{82EED6FF-F07E-41F2-AC04-4F83313A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uiPriority w:val="99"/>
    <w:unhideWhenUsed/>
    <w:rsid w:val="00C34AC3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4AC3"/>
    <w:rPr>
      <w:color w:val="605E5C"/>
      <w:shd w:val="clear" w:color="auto" w:fill="E1DFDD"/>
    </w:rPr>
  </w:style>
  <w:style w:type="character" w:styleId="af4">
    <w:name w:val="annotation reference"/>
    <w:basedOn w:val="a0"/>
    <w:uiPriority w:val="99"/>
    <w:semiHidden/>
    <w:unhideWhenUsed/>
    <w:rsid w:val="005F0C9D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F0C9D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5F0C9D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F0C9D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F0C9D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nya\AppData\Local\Microsoft\Windows\INetCache\Content.Outlook\ZN5O3WOR\&#1041;&#1083;&#1072;&#1085;&#1082;%20&#1086;&#1092;&#1080;&#1094;&#1080;&#1072;&#1083;&#1100;&#1085;&#1086;&#1075;&#1086;%20&#1087;&#1080;&#1089;&#1100;&#1084;&#1072;%20&#1069;&#1085;&#1077;&#1088;&#1075;&#1086;&#1092;&#1083;&#1086;&#1090;_&#1088;&#1091;&#1089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C820E82C8184DCB9918F1CB2BD0EE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02330A-E3DF-4D4A-AC87-BC03927C324B}"/>
      </w:docPartPr>
      <w:docPartBody>
        <w:p w:rsidR="00F73955" w:rsidRDefault="004E52AF">
          <w:pPr>
            <w:pStyle w:val="1C820E82C8184DCB9918F1CB2BD0EE6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AB6555E5CEE4F87B6D11C5E77A739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BF8260-7D2B-4C0F-9CBB-D462CBAA54E9}"/>
      </w:docPartPr>
      <w:docPartBody>
        <w:p w:rsidR="00F73955" w:rsidRDefault="004E52AF">
          <w:pPr>
            <w:pStyle w:val="FAB6555E5CEE4F87B6D11C5E77A739B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BB7405383682461DA328977F960FA6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1C58C4-F6F6-483B-9F5A-86D2B20D85D6}"/>
      </w:docPartPr>
      <w:docPartBody>
        <w:p w:rsidR="00F73955" w:rsidRDefault="004E52AF">
          <w:pPr>
            <w:pStyle w:val="BB7405383682461DA328977F960FA61C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8CA6BC9E414440A8E6F1490493194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D2B884-315B-4003-A71C-5CACD2849DC3}"/>
      </w:docPartPr>
      <w:docPartBody>
        <w:p w:rsidR="00F73955" w:rsidRDefault="004E52AF">
          <w:pPr>
            <w:pStyle w:val="78CA6BC9E414440A8E6F149049319486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14E2443DE4744529D2B4CF075D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38E1C4-50E6-4C24-98FD-665395115780}"/>
      </w:docPartPr>
      <w:docPartBody>
        <w:p w:rsidR="00F73955" w:rsidRDefault="004E52AF">
          <w:pPr>
            <w:pStyle w:val="914E2443DE4744529D2B4CF075DAB948"/>
          </w:pPr>
          <w:r>
            <w:t xml:space="preserve"> </w:t>
          </w:r>
        </w:p>
      </w:docPartBody>
    </w:docPart>
    <w:docPart>
      <w:docPartPr>
        <w:name w:val="E212705FE17A450D98ABF5D02E7A76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B817BD-F3B4-4543-A010-B5D748F934B4}"/>
      </w:docPartPr>
      <w:docPartBody>
        <w:p w:rsidR="00F73955" w:rsidRDefault="004E52AF">
          <w:pPr>
            <w:pStyle w:val="E212705FE17A450D98ABF5D02E7A7637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BC463AD73A8744E897BC6B1B3B7FB1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81C2BB-E6CE-4974-85CD-3ED813BE1ABD}"/>
      </w:docPartPr>
      <w:docPartBody>
        <w:p w:rsidR="00F73955" w:rsidRDefault="004E52AF">
          <w:pPr>
            <w:pStyle w:val="BC463AD73A8744E897BC6B1B3B7FB1A6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13B06E168A5D4F709E6FD4B5F7AC5F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5CE9F4-8B41-4BF3-ACFD-A3DF8001BD35}"/>
      </w:docPartPr>
      <w:docPartBody>
        <w:p w:rsidR="00F73955" w:rsidRDefault="004E52AF">
          <w:pPr>
            <w:pStyle w:val="13B06E168A5D4F709E6FD4B5F7AC5FF3"/>
          </w:pPr>
          <w:r>
            <w:t xml:space="preserve"> </w:t>
          </w:r>
        </w:p>
      </w:docPartBody>
    </w:docPart>
    <w:docPart>
      <w:docPartPr>
        <w:name w:val="127910883B9F4978B76E4BCDBAC7C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121EF-53CB-4D66-9455-77FF844CA479}"/>
      </w:docPartPr>
      <w:docPartBody>
        <w:p w:rsidR="00F73955" w:rsidRDefault="004E52AF">
          <w:pPr>
            <w:pStyle w:val="127910883B9F4978B76E4BCDBAC7C17F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1F3A656DB9E44C4BB1CE5F814688FA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BC20FD-7C87-45A5-B2F7-893010AF85B0}"/>
      </w:docPartPr>
      <w:docPartBody>
        <w:p w:rsidR="00F73955" w:rsidRDefault="004E52AF">
          <w:pPr>
            <w:pStyle w:val="1F3A656DB9E44C4BB1CE5F814688FA9C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FB37F61A57F344C08ACE1ACE3FA59D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819DD-CE99-4964-BBF8-0E61B1DAF70C}"/>
      </w:docPartPr>
      <w:docPartBody>
        <w:p w:rsidR="00F73955" w:rsidRDefault="004E52AF">
          <w:pPr>
            <w:pStyle w:val="FB37F61A57F344C08ACE1ACE3FA59D04"/>
          </w:pPr>
          <w:r w:rsidRPr="00D166E4">
            <w:rPr>
              <w:rStyle w:val="a3"/>
              <w:rFonts w:cs="Times New Roman"/>
              <w:szCs w:val="28"/>
            </w:rPr>
            <w:t>Уважаемый(ая) Имя Отчество!</w:t>
          </w:r>
        </w:p>
      </w:docPartBody>
    </w:docPart>
    <w:docPart>
      <w:docPartPr>
        <w:name w:val="72F66FA9392840F5BA18AF451DE510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E9B8AA-073E-4C0C-A8A0-18551D8B186A}"/>
      </w:docPartPr>
      <w:docPartBody>
        <w:p w:rsidR="00F73955" w:rsidRDefault="004E52AF">
          <w:pPr>
            <w:pStyle w:val="72F66FA9392840F5BA18AF451DE51060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164D048400DD4F70862DDB34BDD5F7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9EE36-B2AC-4D89-8E1A-7A090D8D780A}"/>
      </w:docPartPr>
      <w:docPartBody>
        <w:p w:rsidR="00F73955" w:rsidRDefault="004E52AF">
          <w:pPr>
            <w:pStyle w:val="164D048400DD4F70862DDB34BDD5F78F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86E17C4098D04D76BBCD7EE76BFBD7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86B7FA-FAE0-4E72-9ADC-BA5428120A4C}"/>
      </w:docPartPr>
      <w:docPartBody>
        <w:p w:rsidR="00F73955" w:rsidRDefault="004E52AF">
          <w:pPr>
            <w:pStyle w:val="86E17C4098D04D76BBCD7EE76BFBD7B6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34E9A8235B741669CAFD47ED5C1D8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2C421A-DF23-4AE8-8628-112CE5AC0BC8}"/>
      </w:docPartPr>
      <w:docPartBody>
        <w:p w:rsidR="00F73955" w:rsidRDefault="004E52AF">
          <w:pPr>
            <w:pStyle w:val="B34E9A8235B741669CAFD47ED5C1D8B9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FEE88F4270744319B2DABE2D1AFE78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B9DF46-4995-4397-BDCE-ADBB7200456B}"/>
      </w:docPartPr>
      <w:docPartBody>
        <w:p w:rsidR="00F73955" w:rsidRDefault="004E52AF">
          <w:pPr>
            <w:pStyle w:val="FEE88F4270744319B2DABE2D1AFE788E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F0654138BE3741239C2869BF83A28E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CF7136-FCCC-4CBC-AD97-DA2B9D973156}"/>
      </w:docPartPr>
      <w:docPartBody>
        <w:p w:rsidR="00906789" w:rsidRDefault="00937291" w:rsidP="00937291">
          <w:pPr>
            <w:pStyle w:val="F0654138BE3741239C2869BF83A28E51"/>
          </w:pPr>
          <w:r>
            <w:rPr>
              <w:rStyle w:val="a3"/>
              <w:szCs w:val="28"/>
            </w:rPr>
            <w:t>З</w:t>
          </w:r>
          <w:r w:rsidRPr="00CE1035">
            <w:rPr>
              <w:rStyle w:val="a3"/>
              <w:szCs w:val="28"/>
            </w:rPr>
            <w:t>аголовок письма (о чём письмо)</w:t>
          </w:r>
          <w:r>
            <w:rPr>
              <w:rStyle w:val="a3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CB233D8D3B31424B882EEED676D12E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A836E3-51B4-462C-86A7-822CD8415D7E}"/>
      </w:docPartPr>
      <w:docPartBody>
        <w:p w:rsidR="00906789" w:rsidRDefault="00937291" w:rsidP="00937291">
          <w:pPr>
            <w:pStyle w:val="CB233D8D3B31424B882EEED676D12E9D"/>
          </w:pPr>
          <w:r w:rsidRPr="009149A1">
            <w:rPr>
              <w:rStyle w:val="a3"/>
              <w:szCs w:val="28"/>
            </w:rPr>
            <w:t>Текст письма</w:t>
          </w:r>
        </w:p>
      </w:docPartBody>
    </w:docPart>
    <w:docPart>
      <w:docPartPr>
        <w:name w:val="F1C916D929E949929BE54770E63E20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D2D9C7-7DCC-4947-91D7-B6A9E3B2C846}"/>
      </w:docPartPr>
      <w:docPartBody>
        <w:p w:rsidR="000542AD" w:rsidRDefault="00906789" w:rsidP="00906789">
          <w:pPr>
            <w:pStyle w:val="F1C916D929E949929BE54770E63E20FD"/>
          </w:pPr>
          <w:r w:rsidRPr="004854A2">
            <w:rPr>
              <w:rStyle w:val="a3"/>
              <w:rFonts w:ascii="PT Astra Serif" w:hAnsi="PT Astra Serif"/>
              <w:szCs w:val="28"/>
            </w:rPr>
            <w:t>Уважаемый(ая) Имя Отчество!</w:t>
          </w:r>
        </w:p>
      </w:docPartBody>
    </w:docPart>
    <w:docPart>
      <w:docPartPr>
        <w:name w:val="9800DA2C0A6649CF8F9197E8FA4160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762BBF-A214-40D4-8AC6-E500E4C26832}"/>
      </w:docPartPr>
      <w:docPartBody>
        <w:p w:rsidR="000542AD" w:rsidRDefault="00906789" w:rsidP="00906789">
          <w:pPr>
            <w:pStyle w:val="9800DA2C0A6649CF8F9197E8FA41602B"/>
          </w:pPr>
          <w:r w:rsidRPr="00D166E4">
            <w:rPr>
              <w:rStyle w:val="a3"/>
              <w:szCs w:val="28"/>
            </w:rPr>
            <w:t>Уважаемый(ая) Имя Отчество!</w:t>
          </w:r>
        </w:p>
      </w:docPartBody>
    </w:docPart>
    <w:docPart>
      <w:docPartPr>
        <w:name w:val="3D37ABDBA1764B29AE4B227EF9F809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C30D1D-9E7B-4A5C-A577-0D528F16668B}"/>
      </w:docPartPr>
      <w:docPartBody>
        <w:p w:rsidR="000542AD" w:rsidRDefault="00906789" w:rsidP="00906789">
          <w:pPr>
            <w:pStyle w:val="3D37ABDBA1764B29AE4B227EF9F809D2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60CFD348063D42D99FCF2E6446D570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4CF4D9-4CA4-4705-A797-B58E777B17EE}"/>
      </w:docPartPr>
      <w:docPartBody>
        <w:p w:rsidR="00073496" w:rsidRDefault="001029F4" w:rsidP="001029F4">
          <w:pPr>
            <w:pStyle w:val="60CFD348063D42D99FCF2E6446D57080"/>
          </w:pPr>
          <w:r>
            <w:rPr>
              <w:rStyle w:val="a3"/>
              <w:szCs w:val="28"/>
            </w:rPr>
            <w:t>З</w:t>
          </w:r>
          <w:r w:rsidRPr="00CE1035">
            <w:rPr>
              <w:rStyle w:val="a3"/>
              <w:szCs w:val="28"/>
            </w:rPr>
            <w:t>аголовок письма (о чём письмо)</w:t>
          </w:r>
          <w:r>
            <w:rPr>
              <w:rStyle w:val="a3"/>
              <w:szCs w:val="28"/>
            </w:rPr>
            <w:t xml:space="preserve"> начинается с предлога О (Об)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39"/>
    <w:rsid w:val="000542AD"/>
    <w:rsid w:val="00073496"/>
    <w:rsid w:val="001029F4"/>
    <w:rsid w:val="004E52AF"/>
    <w:rsid w:val="008564B8"/>
    <w:rsid w:val="008F0039"/>
    <w:rsid w:val="00906789"/>
    <w:rsid w:val="00937291"/>
    <w:rsid w:val="00E46826"/>
    <w:rsid w:val="00F73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029F4"/>
    <w:rPr>
      <w:color w:val="808080"/>
    </w:rPr>
  </w:style>
  <w:style w:type="paragraph" w:customStyle="1" w:styleId="1C820E82C8184DCB9918F1CB2BD0EE64">
    <w:name w:val="1C820E82C8184DCB9918F1CB2BD0EE64"/>
  </w:style>
  <w:style w:type="paragraph" w:customStyle="1" w:styleId="FAB6555E5CEE4F87B6D11C5E77A739BD">
    <w:name w:val="FAB6555E5CEE4F87B6D11C5E77A739BD"/>
  </w:style>
  <w:style w:type="paragraph" w:customStyle="1" w:styleId="BB7405383682461DA328977F960FA61C">
    <w:name w:val="BB7405383682461DA328977F960FA61C"/>
  </w:style>
  <w:style w:type="paragraph" w:customStyle="1" w:styleId="78CA6BC9E414440A8E6F149049319486">
    <w:name w:val="78CA6BC9E414440A8E6F149049319486"/>
  </w:style>
  <w:style w:type="paragraph" w:customStyle="1" w:styleId="0E14C206096840BB8658EA9A415D4F21">
    <w:name w:val="0E14C206096840BB8658EA9A415D4F21"/>
  </w:style>
  <w:style w:type="paragraph" w:customStyle="1" w:styleId="914E2443DE4744529D2B4CF075DAB948">
    <w:name w:val="914E2443DE4744529D2B4CF075DAB948"/>
  </w:style>
  <w:style w:type="paragraph" w:customStyle="1" w:styleId="E212705FE17A450D98ABF5D02E7A7637">
    <w:name w:val="E212705FE17A450D98ABF5D02E7A7637"/>
  </w:style>
  <w:style w:type="paragraph" w:customStyle="1" w:styleId="BC463AD73A8744E897BC6B1B3B7FB1A6">
    <w:name w:val="BC463AD73A8744E897BC6B1B3B7FB1A6"/>
  </w:style>
  <w:style w:type="paragraph" w:customStyle="1" w:styleId="13B06E168A5D4F709E6FD4B5F7AC5FF3">
    <w:name w:val="13B06E168A5D4F709E6FD4B5F7AC5FF3"/>
  </w:style>
  <w:style w:type="paragraph" w:customStyle="1" w:styleId="127910883B9F4978B76E4BCDBAC7C17F">
    <w:name w:val="127910883B9F4978B76E4BCDBAC7C17F"/>
  </w:style>
  <w:style w:type="paragraph" w:customStyle="1" w:styleId="1F3A656DB9E44C4BB1CE5F814688FA9C">
    <w:name w:val="1F3A656DB9E44C4BB1CE5F814688FA9C"/>
  </w:style>
  <w:style w:type="paragraph" w:customStyle="1" w:styleId="FB37F61A57F344C08ACE1ACE3FA59D04">
    <w:name w:val="FB37F61A57F344C08ACE1ACE3FA59D04"/>
  </w:style>
  <w:style w:type="paragraph" w:customStyle="1" w:styleId="72F66FA9392840F5BA18AF451DE51060">
    <w:name w:val="72F66FA9392840F5BA18AF451DE51060"/>
  </w:style>
  <w:style w:type="paragraph" w:customStyle="1" w:styleId="A633DFC9B4BF48D681810C531CE81B9F">
    <w:name w:val="A633DFC9B4BF48D681810C531CE81B9F"/>
  </w:style>
  <w:style w:type="paragraph" w:customStyle="1" w:styleId="914520D51B1848828452F7FFA1293B96">
    <w:name w:val="914520D51B1848828452F7FFA1293B96"/>
  </w:style>
  <w:style w:type="paragraph" w:customStyle="1" w:styleId="164D048400DD4F70862DDB34BDD5F78F">
    <w:name w:val="164D048400DD4F70862DDB34BDD5F78F"/>
  </w:style>
  <w:style w:type="paragraph" w:customStyle="1" w:styleId="86E17C4098D04D76BBCD7EE76BFBD7B6">
    <w:name w:val="86E17C4098D04D76BBCD7EE76BFBD7B6"/>
  </w:style>
  <w:style w:type="paragraph" w:customStyle="1" w:styleId="B34E9A8235B741669CAFD47ED5C1D8B9">
    <w:name w:val="B34E9A8235B741669CAFD47ED5C1D8B9"/>
  </w:style>
  <w:style w:type="paragraph" w:customStyle="1" w:styleId="FEE88F4270744319B2DABE2D1AFE788E">
    <w:name w:val="FEE88F4270744319B2DABE2D1AFE788E"/>
  </w:style>
  <w:style w:type="paragraph" w:customStyle="1" w:styleId="85E0BB1C4B0046D897BC482423E27E38">
    <w:name w:val="85E0BB1C4B0046D897BC482423E27E38"/>
  </w:style>
  <w:style w:type="paragraph" w:customStyle="1" w:styleId="5CC433B5DB20481AAF0F7B86DEE804D4">
    <w:name w:val="5CC433B5DB20481AAF0F7B86DEE804D4"/>
  </w:style>
  <w:style w:type="paragraph" w:customStyle="1" w:styleId="105F03CC463345D983999B6FC08CFD9A">
    <w:name w:val="105F03CC463345D983999B6FC08CFD9A"/>
  </w:style>
  <w:style w:type="paragraph" w:customStyle="1" w:styleId="4B5632D1764B42D2BAE863C80EE3DEBF">
    <w:name w:val="4B5632D1764B42D2BAE863C80EE3DEBF"/>
    <w:rsid w:val="00E46826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F0654138BE3741239C2869BF83A28E51">
    <w:name w:val="F0654138BE3741239C2869BF83A28E51"/>
    <w:rsid w:val="00937291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77B5B98BDBD64CB896F6187891E15EF0">
    <w:name w:val="77B5B98BDBD64CB896F6187891E15EF0"/>
    <w:rsid w:val="00937291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CB233D8D3B31424B882EEED676D12E9D">
    <w:name w:val="CB233D8D3B31424B882EEED676D12E9D"/>
    <w:rsid w:val="00937291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F1C916D929E949929BE54770E63E20FD">
    <w:name w:val="F1C916D929E949929BE54770E63E20FD"/>
    <w:rsid w:val="0090678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9800DA2C0A6649CF8F9197E8FA41602B">
    <w:name w:val="9800DA2C0A6649CF8F9197E8FA41602B"/>
    <w:rsid w:val="0090678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3D37ABDBA1764B29AE4B227EF9F809D2">
    <w:name w:val="3D37ABDBA1764B29AE4B227EF9F809D2"/>
    <w:rsid w:val="0090678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60CFD348063D42D99FCF2E6446D57080">
    <w:name w:val="60CFD348063D42D99FCF2E6446D57080"/>
    <w:rsid w:val="001029F4"/>
    <w:pPr>
      <w:spacing w:line="259" w:lineRule="auto"/>
    </w:pPr>
    <w:rPr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E03DF-FB83-46C8-A176-EAADE2DEE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официального письма Энергофлот_рус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Шакурова Елена Жаудатовна</cp:lastModifiedBy>
  <cp:revision>13</cp:revision>
  <cp:lastPrinted>2020-02-18T13:07:00Z</cp:lastPrinted>
  <dcterms:created xsi:type="dcterms:W3CDTF">2025-11-11T15:03:00Z</dcterms:created>
  <dcterms:modified xsi:type="dcterms:W3CDTF">2026-04-09T10:57:00Z</dcterms:modified>
</cp:coreProperties>
</file>