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4"/>
        <w:gridCol w:w="569"/>
        <w:gridCol w:w="4820"/>
      </w:tblGrid>
      <w:tr w:rsidR="003132DB" w:rsidRPr="003132DB" w14:paraId="2876CA3B" w14:textId="77777777" w:rsidTr="00423259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eastAsia="en-GB"/>
            </w:rPr>
            <w:id w:val="-1035426052"/>
            <w:lock w:val="sdtContentLocked"/>
            <w:picture/>
          </w:sdtPr>
          <w:sdtEndPr/>
          <w:sdtContent>
            <w:tc>
              <w:tcPr>
                <w:tcW w:w="4536" w:type="dxa"/>
                <w:gridSpan w:val="4"/>
              </w:tcPr>
              <w:p w14:paraId="116EA753" w14:textId="77777777" w:rsidR="003132DB" w:rsidRPr="00DC2FF7" w:rsidRDefault="005A7E9C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790F75EF" wp14:editId="612C589E">
                      <wp:extent cx="1453160" cy="504000"/>
                      <wp:effectExtent l="0" t="0" r="0" b="0"/>
                      <wp:docPr id="4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hq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53160" cy="504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1C820E82C8184DCB9918F1CB2BD0EE64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389" w:type="dxa"/>
                <w:gridSpan w:val="2"/>
                <w:vMerge w:val="restart"/>
              </w:tcPr>
              <w:p w14:paraId="5D15CD6E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37D7513C" w14:textId="77777777" w:rsidTr="00423259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FAB6555E5CEE4F87B6D11C5E77A739BD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0390808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389" w:type="dxa"/>
            <w:gridSpan w:val="2"/>
            <w:vMerge/>
          </w:tcPr>
          <w:p w14:paraId="56F60980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9206C4" w14:paraId="39267E8B" w14:textId="77777777" w:rsidTr="00423259">
        <w:trPr>
          <w:trHeight w:val="631"/>
        </w:trPr>
        <w:tc>
          <w:tcPr>
            <w:tcW w:w="4536" w:type="dxa"/>
            <w:gridSpan w:val="4"/>
          </w:tcPr>
          <w:sdt>
            <w:sdtPr>
              <w:id w:val="-1279638404"/>
              <w:lock w:val="sdtLocked"/>
              <w:placeholder>
                <w:docPart w:val="BB7405383682461DA328977F960FA61C"/>
              </w:placeholder>
            </w:sdtPr>
            <w:sdtEndPr/>
            <w:sdtContent>
              <w:sdt>
                <w:sdtPr>
                  <w:rPr>
                    <w:rFonts w:cs="Times New Roman"/>
                    <w:b/>
                    <w:noProof/>
                    <w:lang w:val="ru-RU" w:eastAsia="en-GB"/>
                  </w:rPr>
                  <w:id w:val="713162907"/>
                  <w:lock w:val="sdtContentLocked"/>
                  <w:placeholder>
                    <w:docPart w:val="78CA6BC9E414440A8E6F149049319486"/>
                  </w:placeholder>
                </w:sdtPr>
                <w:sdtEndPr/>
                <w:sdtContent>
                  <w:p w14:paraId="5A544D8D" w14:textId="77777777" w:rsidR="00EC6758" w:rsidRDefault="00EC6758" w:rsidP="000247D8">
                    <w:pPr>
                      <w:jc w:val="center"/>
                      <w:rPr>
                        <w:rFonts w:cs="Times New Roman"/>
                        <w:b/>
                        <w:noProof/>
                        <w:lang w:val="ru-RU" w:eastAsia="en-GB"/>
                      </w:rPr>
                    </w:pPr>
                    <w:r w:rsidRPr="00EC38B8">
                      <w:rPr>
                        <w:rFonts w:eastAsia="Calibri" w:cs="Times New Roman"/>
                        <w:noProof/>
                        <w:color w:val="025EA1"/>
                        <w:sz w:val="14"/>
                        <w:szCs w:val="14"/>
                        <w:lang w:val="ru-RU" w:eastAsia="en-GB"/>
                      </w:rPr>
                      <w:t>ОРГАНИЗАЦИЯ ООО «РОСАТОМ МАШИНОСТРОЕНИЕ»</w:t>
                    </w:r>
                  </w:p>
                  <w:p w14:paraId="6F30037F" w14:textId="77777777" w:rsidR="00423259" w:rsidRDefault="00FB767A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</w:t>
                    </w:r>
                    <w:r w:rsid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бщество</w:t>
                    </w:r>
                    <w:r w:rsidR="000247D8" w:rsidRPr="000247D8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 xml:space="preserve"> 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с ограниченной ответственностью</w:t>
                    </w:r>
                  </w:p>
                  <w:p w14:paraId="200300D8" w14:textId="77777777" w:rsidR="000247D8" w:rsidRPr="00423259" w:rsidRDefault="000247D8" w:rsidP="000247D8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</w:pPr>
                    <w:r w:rsidRPr="00117E97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«</w:t>
                    </w:r>
                    <w:r w:rsidR="00FB767A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</w:t>
                    </w:r>
                    <w:r w:rsidR="00423259" w:rsidRPr="00423259">
                      <w:rPr>
                        <w:rFonts w:eastAsia="Calibri" w:cs="Times New Roman"/>
                        <w:b/>
                        <w:noProof/>
                        <w:spacing w:val="-5"/>
                        <w:sz w:val="24"/>
                        <w:lang w:val="ru-RU" w:eastAsia="en-GB"/>
                      </w:rPr>
                      <w:t>»</w:t>
                    </w:r>
                  </w:p>
                  <w:p w14:paraId="2E4432EA" w14:textId="77777777" w:rsidR="003543B6" w:rsidRPr="0089520F" w:rsidRDefault="00FB767A" w:rsidP="005A7E9C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(ОО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Энергофлот»</w:t>
                    </w:r>
                    <w:r w:rsidR="000247D8" w:rsidRPr="0089520F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)</w:t>
                    </w:r>
                  </w:p>
                </w:sdtContent>
              </w:sdt>
            </w:sdtContent>
          </w:sdt>
        </w:tc>
        <w:tc>
          <w:tcPr>
            <w:tcW w:w="569" w:type="dxa"/>
            <w:vMerge w:val="restart"/>
          </w:tcPr>
          <w:p w14:paraId="096209B0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sdt>
            <w:sdtPr>
              <w:alias w:val="Адресат (не более 4 адресатов)"/>
              <w:tag w:val="Адресат (не более 4 адресатов)"/>
              <w:id w:val="-1627694349"/>
              <w:placeholder>
                <w:docPart w:val="3D37ABDBA1764B29AE4B227EF9F809D2"/>
              </w:placeholder>
              <w:docPartList>
                <w:docPartGallery w:val="Quick Parts"/>
                <w:docPartCategory w:val="Адресат"/>
              </w:docPartList>
            </w:sdtPr>
            <w:sdtEndPr/>
            <w:sdtContent>
              <w:p w14:paraId="3552AB1F" w14:textId="10B4E071" w:rsidR="009206C4" w:rsidRDefault="009206C4" w:rsidP="009206C4"/>
              <w:p w14:paraId="6297D7B6" w14:textId="01E8FB15" w:rsidR="00326F9F" w:rsidRPr="001B009F" w:rsidRDefault="008B138E" w:rsidP="00326F9F">
                <w:pPr>
                  <w:rPr>
                    <w:lang w:val="ru-RU"/>
                  </w:rPr>
                </w:pPr>
              </w:p>
            </w:sdtContent>
          </w:sdt>
          <w:p w14:paraId="111A4DC7" w14:textId="565DC849" w:rsidR="003543B6" w:rsidRPr="007145D2" w:rsidRDefault="003543B6" w:rsidP="00B20779">
            <w:pPr>
              <w:rPr>
                <w:szCs w:val="28"/>
                <w:lang w:val="ru-RU"/>
              </w:rPr>
            </w:pPr>
          </w:p>
        </w:tc>
      </w:tr>
      <w:tr w:rsidR="003543B6" w:rsidRPr="002668E6" w14:paraId="65008A6C" w14:textId="77777777" w:rsidTr="00423259">
        <w:trPr>
          <w:trHeight w:val="142"/>
        </w:trPr>
        <w:sdt>
          <w:sdtPr>
            <w:id w:val="1456833216"/>
            <w:lock w:val="sdtContentLocked"/>
            <w:placeholder>
              <w:docPart w:val="914E2443DE4744529D2B4CF075DAB948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14D17DA1" w14:textId="77777777" w:rsidR="003543B6" w:rsidRPr="003543B6" w:rsidRDefault="003B7A46" w:rsidP="003B7A46">
                <w:pPr>
                  <w:pStyle w:val="af0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  <w:vMerge/>
          </w:tcPr>
          <w:p w14:paraId="43CD48E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3571ACD7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018A33FA" w14:textId="77777777" w:rsidTr="00423259">
        <w:trPr>
          <w:trHeight w:val="630"/>
        </w:trPr>
        <w:tc>
          <w:tcPr>
            <w:tcW w:w="4536" w:type="dxa"/>
            <w:gridSpan w:val="4"/>
          </w:tcPr>
          <w:sdt>
            <w:sdtPr>
              <w:id w:val="466630737"/>
              <w:lock w:val="sdtContentLocked"/>
              <w:placeholder>
                <w:docPart w:val="E212705FE17A450D98ABF5D02E7A7637"/>
              </w:placeholder>
            </w:sdtPr>
            <w:sdtEndPr/>
            <w:sdtContent>
              <w:p w14:paraId="60CB34AA" w14:textId="77777777" w:rsidR="00F36502" w:rsidRDefault="00F36502" w:rsidP="00F36502">
                <w:pPr>
                  <w:pStyle w:val="ae"/>
                </w:pPr>
                <w:r>
                  <w:t>Софийская набережная, д. 30, стр. 2,</w:t>
                </w:r>
              </w:p>
              <w:p w14:paraId="6EB03905" w14:textId="77777777" w:rsidR="0089520F" w:rsidRDefault="00F36502" w:rsidP="00F36502">
                <w:pPr>
                  <w:pStyle w:val="ae"/>
                </w:pPr>
                <w:r>
                  <w:t>Москва, 115035</w:t>
                </w:r>
              </w:p>
              <w:p w14:paraId="798857CB" w14:textId="77777777" w:rsidR="0089520F" w:rsidRDefault="0089520F" w:rsidP="0089520F">
                <w:pPr>
                  <w:pStyle w:val="ae"/>
                </w:pPr>
                <w:r>
                  <w:t>Телефон (</w:t>
                </w:r>
                <w:r w:rsidR="006B1F04">
                  <w:t>9</w:t>
                </w:r>
                <w:r w:rsidR="00F36502">
                  <w:t>16</w:t>
                </w:r>
                <w:r w:rsidR="000247D8" w:rsidRPr="000247D8">
                  <w:t xml:space="preserve">) </w:t>
                </w:r>
                <w:r w:rsidR="006B1F04">
                  <w:t>02</w:t>
                </w:r>
                <w:r w:rsidR="00F36502">
                  <w:t>5</w:t>
                </w:r>
                <w:r w:rsidR="00C01059">
                  <w:t>-</w:t>
                </w:r>
                <w:r w:rsidR="00F36502">
                  <w:t>46</w:t>
                </w:r>
                <w:r w:rsidR="00C01059">
                  <w:t>-</w:t>
                </w:r>
                <w:r w:rsidR="006B1F04">
                  <w:t>3</w:t>
                </w:r>
                <w:r w:rsidR="00F36502">
                  <w:t>5</w:t>
                </w:r>
              </w:p>
              <w:p w14:paraId="7E9D04FF" w14:textId="77777777" w:rsidR="0089520F" w:rsidRPr="005A7E9C" w:rsidRDefault="0089520F" w:rsidP="0089520F">
                <w:pPr>
                  <w:pStyle w:val="ae"/>
                </w:pPr>
                <w:r w:rsidRPr="00FC0C0E">
                  <w:rPr>
                    <w:lang w:val="en-US"/>
                  </w:rPr>
                  <w:t>E</w:t>
                </w:r>
                <w:r w:rsidRPr="00F36502">
                  <w:t>-</w:t>
                </w:r>
                <w:r w:rsidRPr="00FC0C0E">
                  <w:rPr>
                    <w:lang w:val="en-US"/>
                  </w:rPr>
                  <w:t>mail</w:t>
                </w:r>
                <w:r w:rsidRPr="00F36502">
                  <w:t xml:space="preserve">: </w:t>
                </w:r>
                <w:r w:rsidR="00F36502">
                  <w:rPr>
                    <w:lang w:val="en-US"/>
                  </w:rPr>
                  <w:t>a</w:t>
                </w:r>
                <w:r w:rsidR="00D676B9" w:rsidRPr="006B1F04">
                  <w:rPr>
                    <w:lang w:val="en-US"/>
                  </w:rPr>
                  <w:t>n</w:t>
                </w:r>
                <w:r w:rsidR="00F36502">
                  <w:rPr>
                    <w:lang w:val="en-US"/>
                  </w:rPr>
                  <w:t>disavkin</w:t>
                </w:r>
                <w:r w:rsidR="00D676B9" w:rsidRPr="00F36502">
                  <w:t>@</w:t>
                </w:r>
                <w:r w:rsidR="00F36502">
                  <w:t>rosatom</w:t>
                </w:r>
                <w:r w:rsidR="00D676B9" w:rsidRPr="005A7E9C">
                  <w:t>.ru</w:t>
                </w:r>
              </w:p>
              <w:p w14:paraId="68D5AD62" w14:textId="77777777" w:rsidR="0089520F" w:rsidRPr="00D53835" w:rsidRDefault="009909F7" w:rsidP="0089520F">
                <w:pPr>
                  <w:pStyle w:val="ae"/>
                </w:pPr>
                <w:r>
                  <w:t>О</w:t>
                </w:r>
                <w:r w:rsidR="0089520F">
                  <w:t>ГРН</w:t>
                </w:r>
                <w:r w:rsidR="0089520F" w:rsidRPr="00D53835">
                  <w:t xml:space="preserve"> </w:t>
                </w:r>
                <w:r w:rsidR="00D676B9" w:rsidRPr="00D676B9">
                  <w:t>125</w:t>
                </w:r>
                <w:r w:rsidR="005A7E9C">
                  <w:t>7700298459</w:t>
                </w:r>
              </w:p>
              <w:p w14:paraId="68698774" w14:textId="77777777" w:rsidR="003543B6" w:rsidRPr="006F22EB" w:rsidRDefault="0089520F" w:rsidP="00D53835">
                <w:pPr>
                  <w:pStyle w:val="ae"/>
                </w:pPr>
                <w:r>
                  <w:t xml:space="preserve">ИНН </w:t>
                </w:r>
                <w:r w:rsidR="005A7E9C" w:rsidRPr="005A7E9C">
                  <w:t>9706056837</w:t>
                </w:r>
                <w:r>
                  <w:t xml:space="preserve">, КПП </w:t>
                </w:r>
                <w:r w:rsidR="005A7E9C" w:rsidRPr="005A7E9C">
                  <w:t>770601001</w:t>
                </w:r>
              </w:p>
            </w:sdtContent>
          </w:sdt>
        </w:tc>
        <w:tc>
          <w:tcPr>
            <w:tcW w:w="569" w:type="dxa"/>
            <w:vMerge/>
          </w:tcPr>
          <w:p w14:paraId="337E5AD6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116F9A96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BD2099" w14:paraId="182B5CC7" w14:textId="77777777" w:rsidTr="00423259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2DF8BC3D" w14:textId="77777777"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BC463AD73A8744E897BC6B1B3B7FB1A6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3A5A2F67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4" w:type="dxa"/>
            <w:tcBorders>
              <w:bottom w:val="single" w:sz="4" w:space="0" w:color="auto"/>
            </w:tcBorders>
            <w:vAlign w:val="bottom"/>
          </w:tcPr>
          <w:p w14:paraId="30D94D16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9" w:type="dxa"/>
          </w:tcPr>
          <w:p w14:paraId="1B6F0BE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2763C6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BD2099" w14:paraId="00A9169C" w14:textId="77777777" w:rsidTr="00423259">
        <w:trPr>
          <w:trHeight w:val="454"/>
        </w:trPr>
        <w:tc>
          <w:tcPr>
            <w:tcW w:w="567" w:type="dxa"/>
            <w:vAlign w:val="bottom"/>
          </w:tcPr>
          <w:p w14:paraId="5292FA76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9F553C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5A95CCDE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13B06E168A5D4F709E6FD4B5F7AC5FF3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FE1340B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3D966A34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E752F6C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BD2099" w14:paraId="266D215C" w14:textId="77777777" w:rsidTr="00423259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127910883B9F4978B76E4BCDBAC7C17F"/>
            </w:placeholder>
            <w:showingPlcHdr/>
          </w:sdtPr>
          <w:sdtEndPr/>
          <w:sdtContent>
            <w:tc>
              <w:tcPr>
                <w:tcW w:w="4536" w:type="dxa"/>
                <w:gridSpan w:val="4"/>
              </w:tcPr>
              <w:p w14:paraId="71D50003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9" w:type="dxa"/>
          </w:tcPr>
          <w:p w14:paraId="136E6CC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0E4FCCB6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9206C4" w14:paraId="32B72CBA" w14:textId="77777777" w:rsidTr="00423259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1F3A656DB9E44C4BB1CE5F814688FA9C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eastAsia="en-GB"/>
                </w:rPr>
                <w:alias w:val="Заголовок письма. Не более 5 строк"/>
                <w:tag w:val="Заголовок письма"/>
                <w:id w:val="713929055"/>
                <w:placeholder>
                  <w:docPart w:val="F0654138BE3741239C2869BF83A28E51"/>
                </w:placeholder>
              </w:sdtPr>
              <w:sdtEndPr/>
              <w:sdtContent>
                <w:sdt>
                  <w:sdtPr>
                    <w:rPr>
                      <w:rFonts w:cs="Times New Roman"/>
                      <w:szCs w:val="28"/>
                      <w:lang w:eastAsia="en-GB"/>
                    </w:rPr>
                    <w:alias w:val="Заголовок письма. Не более 5 строк"/>
                    <w:tag w:val="Заголовок письма"/>
                    <w:id w:val="-965340528"/>
                    <w:placeholder>
                      <w:docPart w:val="60CFD348063D42D99FCF2E6446D57080"/>
                    </w:placeholder>
                  </w:sdtPr>
                  <w:sdtEndPr/>
                  <w:sdtContent>
                    <w:tc>
                      <w:tcPr>
                        <w:tcW w:w="4536" w:type="dxa"/>
                        <w:gridSpan w:val="4"/>
                      </w:tcPr>
                      <w:p w14:paraId="43A58596" w14:textId="4B6408B9" w:rsidR="003543B6" w:rsidRPr="00CE1035" w:rsidRDefault="008F5EC5" w:rsidP="009206C4">
                        <w:pPr>
                          <w:rPr>
                            <w:rFonts w:cs="Times New Roman"/>
                            <w:szCs w:val="28"/>
                            <w:lang w:val="ru-RU" w:eastAsia="en-GB"/>
                          </w:rPr>
                        </w:pPr>
                        <w:r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 xml:space="preserve">О </w:t>
                        </w:r>
                        <w:r w:rsidR="009206C4">
                          <w:rPr>
                            <w:rFonts w:cs="Times New Roman"/>
                            <w:szCs w:val="28"/>
                            <w:lang w:val="ru-RU" w:eastAsia="en-GB"/>
                          </w:rPr>
                          <w:t>разъяснении</w:t>
                        </w:r>
                      </w:p>
                    </w:tc>
                  </w:sdtContent>
                </w:sdt>
              </w:sdtContent>
            </w:sdt>
          </w:sdtContent>
        </w:sdt>
        <w:tc>
          <w:tcPr>
            <w:tcW w:w="569" w:type="dxa"/>
          </w:tcPr>
          <w:p w14:paraId="4002AA0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14:paraId="41429767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14:paraId="383B9B09" w14:textId="77777777"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rFonts w:cs="Times New Roman"/>
          <w:szCs w:val="28"/>
          <w:lang w:val="ru-RU"/>
        </w:rPr>
        <w:alias w:val="Обращение к адресату. При необходимости удаляется"/>
        <w:id w:val="-1834292982"/>
        <w:placeholder>
          <w:docPart w:val="FB37F61A57F344C08ACE1ACE3FA59D04"/>
        </w:placeholder>
      </w:sdtPr>
      <w:sdtEndPr>
        <w:rPr>
          <w:sz w:val="24"/>
          <w:szCs w:val="24"/>
          <w:lang w:val="en-GB"/>
        </w:rPr>
      </w:sdtEndPr>
      <w:sdtContent>
        <w:sdt>
          <w:sdtPr>
            <w:rPr>
              <w:rFonts w:cs="Times New Roman"/>
              <w:szCs w:val="28"/>
              <w:lang w:val="ru-RU"/>
            </w:rPr>
            <w:alias w:val="Обращение к адресату. При необходимости удаляется"/>
            <w:id w:val="1198590697"/>
            <w:placeholder>
              <w:docPart w:val="F1C916D929E949929BE54770E63E20FD"/>
            </w:placeholder>
          </w:sdtPr>
          <w:sdtEndPr/>
          <w:sdtContent>
            <w:sdt>
              <w:sdtPr>
                <w:rPr>
                  <w:rFonts w:cs="Times New Roman"/>
                  <w:szCs w:val="28"/>
                  <w:lang w:val="ru-RU"/>
                </w:rPr>
                <w:alias w:val="Обращение к адресату. При необходимости удаляется"/>
                <w:id w:val="1523896816"/>
                <w:placeholder>
                  <w:docPart w:val="9800DA2C0A6649CF8F9197E8FA41602B"/>
                </w:placeholder>
              </w:sdtPr>
              <w:sdtEndPr/>
              <w:sdtContent>
                <w:p w14:paraId="11A99505" w14:textId="4B39C28A" w:rsidR="00326F9F" w:rsidRDefault="009206C4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  <w:r>
                    <w:rPr>
                      <w:rFonts w:cs="Times New Roman"/>
                      <w:szCs w:val="28"/>
                      <w:lang w:val="ru-RU"/>
                    </w:rPr>
                    <w:t>Уважаемые господа</w:t>
                  </w:r>
                  <w:r w:rsidR="00326F9F">
                    <w:rPr>
                      <w:rFonts w:cs="Times New Roman"/>
                      <w:szCs w:val="28"/>
                      <w:lang w:val="ru-RU"/>
                    </w:rPr>
                    <w:t>!</w:t>
                  </w:r>
                </w:p>
                <w:p w14:paraId="5729E7CD" w14:textId="52FEBD1B" w:rsidR="00F707C8" w:rsidRPr="00326F9F" w:rsidRDefault="008B138E" w:rsidP="00326F9F">
                  <w:pPr>
                    <w:spacing w:before="120"/>
                    <w:jc w:val="center"/>
                    <w:rPr>
                      <w:rFonts w:cs="Times New Roman"/>
                      <w:szCs w:val="28"/>
                      <w:lang w:val="ru-RU"/>
                    </w:rPr>
                  </w:pPr>
                </w:p>
              </w:sdtContent>
            </w:sdt>
          </w:sdtContent>
        </w:sdt>
      </w:sdtContent>
    </w:sdt>
    <w:sdt>
      <w:sdtPr>
        <w:rPr>
          <w:lang w:val="ru-RU"/>
        </w:rPr>
        <w:id w:val="1639299410"/>
        <w:placeholder>
          <w:docPart w:val="72F66FA9392840F5BA18AF451DE51060"/>
        </w:placeholder>
      </w:sdtPr>
      <w:sdtEndPr/>
      <w:sdtContent>
        <w:sdt>
          <w:sdtPr>
            <w:rPr>
              <w:lang w:val="ru-RU"/>
            </w:rPr>
            <w:id w:val="-556393003"/>
            <w:placeholder>
              <w:docPart w:val="CB233D8D3B31424B882EEED676D12E9D"/>
            </w:placeholder>
          </w:sdtPr>
          <w:sdtEndPr/>
          <w:sdtContent>
            <w:p w14:paraId="5E241EC1" w14:textId="77777777" w:rsidR="009206C4" w:rsidRPr="00595CF2" w:rsidRDefault="009206C4" w:rsidP="009206C4">
              <w:pPr>
                <w:tabs>
                  <w:tab w:val="left" w:pos="4962"/>
                </w:tabs>
                <w:ind w:right="-1" w:firstLine="709"/>
                <w:jc w:val="both"/>
                <w:rPr>
                  <w:rFonts w:eastAsia="Calibri" w:cs="Times New Roman"/>
                  <w:spacing w:val="-6"/>
                  <w:szCs w:val="28"/>
                  <w:lang w:val="ru-RU"/>
                </w:rPr>
              </w:pPr>
              <w:r w:rsidRPr="00E25445">
                <w:rPr>
                  <w:spacing w:val="-6"/>
                  <w:szCs w:val="28"/>
                  <w:lang w:val="ru-RU"/>
                </w:rPr>
                <w:t>ООО «Энергофлот»</w:t>
              </w:r>
              <w:r w:rsidRPr="005D34CE">
                <w:rPr>
                  <w:szCs w:val="28"/>
                  <w:lang w:val="ru-RU" w:bidi="ru-RU"/>
                </w:rPr>
                <w:t xml:space="preserve">, являющееся </w:t>
              </w:r>
              <w:r>
                <w:rPr>
                  <w:szCs w:val="28"/>
                  <w:lang w:val="ru-RU" w:bidi="ru-RU"/>
                </w:rPr>
                <w:t xml:space="preserve">заказчиком и организатором </w:t>
              </w:r>
              <w:r w:rsidRPr="005D34CE">
                <w:rPr>
                  <w:szCs w:val="28"/>
                  <w:lang w:val="ru-RU" w:bidi="ru-RU"/>
                </w:rPr>
                <w:t xml:space="preserve">закупки на </w:t>
              </w:r>
              <w:r w:rsidRPr="005D34CE">
                <w:rPr>
                  <w:szCs w:val="28"/>
                  <w:lang w:val="ru-RU"/>
                </w:rPr>
                <w:t xml:space="preserve">право заключения договора на </w:t>
              </w:r>
              <w:r w:rsidRPr="00E25445">
                <w:rPr>
                  <w:szCs w:val="28"/>
                  <w:lang w:val="ru-RU"/>
                </w:rPr>
                <w:t>оказание комплекса услуг по организации служебных командировок для работников ООО «Энергофлот»</w:t>
              </w:r>
              <w:r w:rsidRPr="005D34CE">
                <w:rPr>
                  <w:szCs w:val="28"/>
                  <w:lang w:val="ru-RU"/>
                </w:rPr>
                <w:t xml:space="preserve">, </w:t>
              </w:r>
              <w:r w:rsidRPr="005D34CE">
                <w:rPr>
                  <w:szCs w:val="28"/>
                  <w:lang w:val="ru-RU" w:bidi="ru-RU"/>
                </w:rPr>
                <w:t>в ответ на запрос</w:t>
              </w:r>
              <w:r w:rsidRPr="005D34CE">
                <w:rPr>
                  <w:szCs w:val="28"/>
                  <w:lang w:val="ru-RU"/>
                </w:rPr>
                <w:t xml:space="preserve"> участника закупки</w:t>
              </w:r>
              <w:r>
                <w:rPr>
                  <w:szCs w:val="28"/>
                  <w:lang w:val="ru-RU"/>
                </w:rPr>
                <w:t xml:space="preserve"> </w:t>
              </w:r>
              <w:r w:rsidRPr="005D34CE">
                <w:rPr>
                  <w:szCs w:val="28"/>
                  <w:lang w:val="ru-RU"/>
                </w:rPr>
                <w:t>сообщает следующее:</w:t>
              </w:r>
            </w:p>
            <w:p w14:paraId="2ABCC31B" w14:textId="77777777" w:rsidR="009206C4" w:rsidRPr="00595CF2" w:rsidRDefault="009206C4" w:rsidP="009206C4">
              <w:pPr>
                <w:widowControl w:val="0"/>
                <w:ind w:firstLine="709"/>
                <w:jc w:val="both"/>
                <w:rPr>
                  <w:b/>
                  <w:szCs w:val="28"/>
                  <w:lang w:val="ru-RU"/>
                </w:rPr>
              </w:pPr>
            </w:p>
            <w:p w14:paraId="2695B95A" w14:textId="77777777" w:rsidR="009206C4" w:rsidRPr="00595CF2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Вопрос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687B6E1B" w14:textId="5DC5D601" w:rsidR="008B138E" w:rsidRDefault="008B138E" w:rsidP="009206C4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 w:rsidRPr="008B138E">
                <w:rPr>
                  <w:lang w:val="ru-RU"/>
                </w:rPr>
                <w:t xml:space="preserve">Здравствуйте, уважаемый </w:t>
              </w:r>
              <w:bookmarkStart w:id="1" w:name="_GoBack"/>
              <w:bookmarkEnd w:id="1"/>
              <w:r w:rsidRPr="008B138E">
                <w:rPr>
                  <w:lang w:val="ru-RU"/>
                </w:rPr>
                <w:t xml:space="preserve">заказчик! Просим уточнить возможность: </w:t>
              </w:r>
            </w:p>
            <w:p w14:paraId="4255A7A3" w14:textId="6B0CE35E" w:rsidR="008B138E" w:rsidRDefault="008B138E" w:rsidP="009206C4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 w:rsidRPr="008B138E">
                <w:rPr>
                  <w:lang w:val="ru-RU"/>
                </w:rPr>
                <w:t>1. Формирование документов (счет, акт/УПД) по услугам бронирования и оформления билетов. Просим уточнить возможность выставления сборов поставщика билетов (агентских/сервисных сборов) отдельной строкой в счетах и актах/УПД, аналогично отраслевой практике (например, сбор ИТО за оформление авиабилетов на бланках ТКП, сбор УФС при оформлении ЖД-билетов).</w:t>
              </w:r>
            </w:p>
            <w:p w14:paraId="271C2ACC" w14:textId="722C70E0" w:rsidR="008B138E" w:rsidRDefault="008B138E" w:rsidP="009206C4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 w:rsidRPr="008B138E">
                <w:rPr>
                  <w:lang w:val="ru-RU"/>
                </w:rPr>
                <w:t xml:space="preserve"> 2. Оформление и доставка документов возможно использование ЭДО для передачи документов? </w:t>
              </w:r>
            </w:p>
            <w:p w14:paraId="376C0605" w14:textId="2A0F46CF" w:rsidR="009206C4" w:rsidRPr="008575AC" w:rsidRDefault="008B138E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8B138E">
                <w:rPr>
                  <w:lang w:val="ru-RU"/>
                </w:rPr>
                <w:t>3. Возможность передачи маршрутных квитанций по эл почте с последующей доставкой</w:t>
              </w:r>
            </w:p>
            <w:p w14:paraId="462FD1EC" w14:textId="77777777" w:rsidR="009206C4" w:rsidRDefault="009206C4" w:rsidP="009206C4">
              <w:pPr>
                <w:widowControl w:val="0"/>
                <w:spacing w:line="276" w:lineRule="auto"/>
                <w:ind w:firstLine="709"/>
                <w:jc w:val="both"/>
                <w:rPr>
                  <w:b/>
                  <w:szCs w:val="28"/>
                  <w:lang w:val="ru-RU"/>
                </w:rPr>
              </w:pPr>
              <w:r w:rsidRPr="00595CF2">
                <w:rPr>
                  <w:b/>
                  <w:szCs w:val="28"/>
                  <w:lang w:val="ru-RU"/>
                </w:rPr>
                <w:t>Ответ</w:t>
              </w:r>
              <w:r>
                <w:rPr>
                  <w:b/>
                  <w:szCs w:val="28"/>
                  <w:lang w:val="ru-RU"/>
                </w:rPr>
                <w:t xml:space="preserve"> 1</w:t>
              </w:r>
              <w:r w:rsidRPr="00595CF2">
                <w:rPr>
                  <w:b/>
                  <w:szCs w:val="28"/>
                  <w:lang w:val="ru-RU"/>
                </w:rPr>
                <w:t>:</w:t>
              </w:r>
            </w:p>
            <w:p w14:paraId="1232248E" w14:textId="73C83A32" w:rsidR="009F3A20" w:rsidRDefault="008B138E" w:rsidP="004E65EB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 w:rsidRPr="008B138E">
                <w:rPr>
                  <w:szCs w:val="28"/>
                  <w:lang w:val="ru-RU"/>
                </w:rPr>
                <w:t>1</w:t>
              </w:r>
              <w:r>
                <w:rPr>
                  <w:szCs w:val="28"/>
                  <w:lang w:val="ru-RU"/>
                </w:rPr>
                <w:t xml:space="preserve">. Подтверждаем </w:t>
              </w:r>
              <w:r>
                <w:rPr>
                  <w:lang w:val="ru-RU"/>
                </w:rPr>
                <w:t>возможность</w:t>
              </w:r>
              <w:r w:rsidRPr="008B138E">
                <w:rPr>
                  <w:lang w:val="ru-RU"/>
                </w:rPr>
                <w:t xml:space="preserve"> выделения отдельной строкой сборов поставщика билетов (агентских/сервисных сборов)</w:t>
              </w:r>
              <w:r>
                <w:rPr>
                  <w:lang w:val="ru-RU"/>
                </w:rPr>
                <w:t>.</w:t>
              </w:r>
            </w:p>
            <w:p w14:paraId="3173E47B" w14:textId="103F8A75" w:rsidR="008B138E" w:rsidRDefault="008B138E" w:rsidP="004E65EB">
              <w:pPr>
                <w:widowControl w:val="0"/>
                <w:spacing w:line="276" w:lineRule="auto"/>
                <w:ind w:firstLine="709"/>
                <w:jc w:val="both"/>
                <w:rPr>
                  <w:lang w:val="ru-RU"/>
                </w:rPr>
              </w:pPr>
              <w:r>
                <w:rPr>
                  <w:lang w:val="ru-RU"/>
                </w:rPr>
                <w:t>2. В</w:t>
              </w:r>
              <w:r w:rsidRPr="008B138E">
                <w:rPr>
                  <w:lang w:val="ru-RU"/>
                </w:rPr>
                <w:t>озможно использование ЭДО для передачи документов</w:t>
              </w:r>
              <w:r>
                <w:rPr>
                  <w:lang w:val="ru-RU"/>
                </w:rPr>
                <w:t>.</w:t>
              </w:r>
            </w:p>
            <w:p w14:paraId="70AF6386" w14:textId="49688FB2" w:rsidR="008B138E" w:rsidRPr="008B138E" w:rsidRDefault="008B138E" w:rsidP="004E65EB">
              <w:pPr>
                <w:widowControl w:val="0"/>
                <w:spacing w:line="276" w:lineRule="auto"/>
                <w:ind w:firstLine="709"/>
                <w:jc w:val="both"/>
                <w:rPr>
                  <w:szCs w:val="28"/>
                  <w:lang w:val="ru-RU"/>
                </w:rPr>
              </w:pPr>
              <w:r>
                <w:rPr>
                  <w:lang w:val="ru-RU"/>
                </w:rPr>
                <w:t xml:space="preserve">3. </w:t>
              </w:r>
              <w:r>
                <w:rPr>
                  <w:szCs w:val="28"/>
                  <w:lang w:val="ru-RU"/>
                </w:rPr>
                <w:t xml:space="preserve">Подтверждаем </w:t>
              </w:r>
              <w:r>
                <w:rPr>
                  <w:lang w:val="ru-RU"/>
                </w:rPr>
                <w:t>возможность</w:t>
              </w:r>
              <w:r w:rsidRPr="008B138E">
                <w:rPr>
                  <w:lang w:val="ru-RU"/>
                </w:rPr>
                <w:t xml:space="preserve"> </w:t>
              </w:r>
              <w:r w:rsidRPr="008B138E">
                <w:rPr>
                  <w:lang w:val="ru-RU"/>
                </w:rPr>
                <w:t>передачи маршрутных квитанций по эл</w:t>
              </w:r>
              <w:r>
                <w:rPr>
                  <w:lang w:val="ru-RU"/>
                </w:rPr>
                <w:t>ектронной</w:t>
              </w:r>
              <w:r w:rsidRPr="008B138E">
                <w:rPr>
                  <w:lang w:val="ru-RU"/>
                </w:rPr>
                <w:t xml:space="preserve"> почте</w:t>
              </w:r>
              <w:r>
                <w:rPr>
                  <w:lang w:val="ru-RU"/>
                </w:rPr>
                <w:t xml:space="preserve">, предоставление оригиналов не требуется. </w:t>
              </w:r>
            </w:p>
            <w:p w14:paraId="7DAE8746" w14:textId="2BD70AA0" w:rsidR="0089111B" w:rsidRPr="00F13928" w:rsidRDefault="008B138E" w:rsidP="009206C4">
              <w:pPr>
                <w:pStyle w:val="ab"/>
                <w:rPr>
                  <w:b/>
                  <w:bCs/>
                  <w:i/>
                </w:rPr>
              </w:pPr>
            </w:p>
          </w:sdtContent>
        </w:sdt>
      </w:sdtContent>
    </w:sdt>
    <w:p w14:paraId="2B888689" w14:textId="77777777" w:rsidR="00282A7A" w:rsidRDefault="00282A7A" w:rsidP="003049AD">
      <w:pPr>
        <w:pStyle w:val="ab"/>
      </w:pPr>
    </w:p>
    <w:p w14:paraId="2F9E0439" w14:textId="77777777" w:rsidR="00D726A6" w:rsidRDefault="00D726A6" w:rsidP="003049AD">
      <w:pPr>
        <w:pStyle w:val="ab"/>
      </w:pPr>
    </w:p>
    <w:p w14:paraId="0AA6F0F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p w14:paraId="41773EB9" w14:textId="77777777" w:rsidR="00011448" w:rsidRDefault="00011448" w:rsidP="0089111B">
      <w:pPr>
        <w:ind w:firstLine="709"/>
        <w:jc w:val="both"/>
        <w:rPr>
          <w:rFonts w:cs="Times New Roman"/>
          <w:szCs w:val="28"/>
          <w:lang w:val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7"/>
        <w:gridCol w:w="425"/>
        <w:gridCol w:w="2392"/>
      </w:tblGrid>
      <w:tr w:rsidR="001A510C" w:rsidRPr="00241491" w14:paraId="37D22FCB" w14:textId="77777777" w:rsidTr="00517DF1">
        <w:sdt>
          <w:sdtPr>
            <w:rPr>
              <w:rFonts w:cs="Times New Roman"/>
              <w:szCs w:val="28"/>
              <w:lang w:val="ru-RU"/>
            </w:rPr>
            <w:alias w:val="Должность без указания наименования организации"/>
            <w:tag w:val="Должность без указания наименования организаци"/>
            <w:id w:val="-1694530326"/>
            <w:lock w:val="sdtLocked"/>
            <w:placeholder>
              <w:docPart w:val="164D048400DD4F70862DDB34BDD5F78F"/>
            </w:placeholder>
          </w:sdtPr>
          <w:sdtEndPr/>
          <w:sdtContent>
            <w:tc>
              <w:tcPr>
                <w:tcW w:w="3261" w:type="dxa"/>
              </w:tcPr>
              <w:p w14:paraId="16AE16E0" w14:textId="5F631F6D" w:rsidR="001A510C" w:rsidRPr="00B20779" w:rsidRDefault="00D9311D" w:rsidP="00D9311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D9311D">
                  <w:rPr>
                    <w:rFonts w:cs="Times New Roman"/>
                    <w:color w:val="FFFFFF" w:themeColor="background1"/>
                    <w:szCs w:val="28"/>
                    <w:lang w:val="ru-RU"/>
                  </w:rPr>
                  <w:t>.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86E17C4098D04D76BBCD7EE76BFBD7B6"/>
            </w:placeholder>
            <w:showingPlcHdr/>
          </w:sdtPr>
          <w:sdtEndPr/>
          <w:sdtContent>
            <w:tc>
              <w:tcPr>
                <w:tcW w:w="3827" w:type="dxa"/>
              </w:tcPr>
              <w:p w14:paraId="2FB056C8" w14:textId="77777777"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B34E9A8235B741669CAFD47ED5C1D8B9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14:paraId="1AFE1478" w14:textId="77777777"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92" w:type="dxa"/>
            <w:vAlign w:val="bottom"/>
          </w:tcPr>
          <w:p w14:paraId="206402F5" w14:textId="7632296E" w:rsidR="001A510C" w:rsidRPr="001C77A5" w:rsidRDefault="008B138E" w:rsidP="00D9311D">
            <w:pPr>
              <w:rPr>
                <w:rFonts w:cs="Times New Roman"/>
                <w:sz w:val="24"/>
                <w:lang w:val="ru-RU"/>
              </w:rPr>
            </w:pPr>
            <w:sdt>
              <w:sdtPr>
                <w:rPr>
                  <w:rFonts w:cs="Times New Roman"/>
                  <w:sz w:val="24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FEE88F4270744319B2DABE2D1AFE788E"/>
                </w:placeholder>
              </w:sdtPr>
              <w:sdtEndPr/>
              <w:sdtContent>
                <w:r w:rsidR="00D9311D" w:rsidRPr="00D9311D">
                  <w:rPr>
                    <w:rFonts w:cs="Times New Roman"/>
                    <w:color w:val="FFFFFF" w:themeColor="background1"/>
                    <w:sz w:val="24"/>
                    <w:lang w:val="ru-RU"/>
                  </w:rPr>
                  <w:t>.</w:t>
                </w:r>
              </w:sdtContent>
            </w:sdt>
          </w:p>
        </w:tc>
      </w:tr>
    </w:tbl>
    <w:p w14:paraId="158060D5" w14:textId="77777777" w:rsidR="001448AC" w:rsidRPr="005E5664" w:rsidRDefault="00877362" w:rsidP="0089111B">
      <w:pPr>
        <w:jc w:val="both"/>
        <w:rPr>
          <w:rFonts w:cs="Times New Roman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509CE8" wp14:editId="18A0659F">
                <wp:simplePos x="0" y="0"/>
                <wp:positionH relativeFrom="column">
                  <wp:posOffset>4445</wp:posOffset>
                </wp:positionH>
                <wp:positionV relativeFrom="margin">
                  <wp:align>bottom</wp:align>
                </wp:positionV>
                <wp:extent cx="6388100" cy="506730"/>
                <wp:effectExtent l="0" t="0" r="0" b="7620"/>
                <wp:wrapTopAndBottom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0" cy="5067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168AA3" w14:textId="548C7445" w:rsidR="00490DA7" w:rsidRPr="00B20779" w:rsidRDefault="00490DA7" w:rsidP="00877362">
                            <w:pPr>
                              <w:rPr>
                                <w:rFonts w:cs="Times New Roman"/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509CE8"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left:0;text-align:left;margin-left:.35pt;margin-top:0;width:503pt;height:39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" fillcolor="white [3201]" stroked="f" strokeweight=".5pt">
                <v:textbox style="mso-fit-shape-to-text:t">
                  <w:txbxContent>
                    <w:p w14:paraId="22168AA3" w14:textId="548C7445" w:rsidR="00490DA7" w:rsidRPr="00B20779" w:rsidRDefault="00490DA7" w:rsidP="00877362">
                      <w:pPr>
                        <w:rPr>
                          <w:rFonts w:cs="Times New Roman"/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type="topAndBottom" anchory="margin"/>
              </v:shape>
            </w:pict>
          </mc:Fallback>
        </mc:AlternateContent>
      </w:r>
    </w:p>
    <w:sectPr w:rsidR="001448AC" w:rsidRPr="005E5664" w:rsidSect="00D71DE8">
      <w:headerReference w:type="default" r:id="rId9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C2AFF" w14:textId="77777777" w:rsidR="002913DE" w:rsidRDefault="002913DE" w:rsidP="001448AC">
      <w:r>
        <w:separator/>
      </w:r>
    </w:p>
  </w:endnote>
  <w:endnote w:type="continuationSeparator" w:id="0">
    <w:p w14:paraId="32FC0402" w14:textId="77777777" w:rsidR="002913DE" w:rsidRDefault="002913DE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24374" w14:textId="77777777" w:rsidR="002913DE" w:rsidRDefault="002913DE" w:rsidP="001448AC">
      <w:r>
        <w:separator/>
      </w:r>
    </w:p>
  </w:footnote>
  <w:footnote w:type="continuationSeparator" w:id="0">
    <w:p w14:paraId="27EC6F9F" w14:textId="77777777" w:rsidR="002913DE" w:rsidRDefault="002913DE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14:paraId="03475FB9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9080227" w14:textId="739039EF"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8B138E" w:rsidRPr="008B138E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642FEF9B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B58C2"/>
    <w:multiLevelType w:val="hybridMultilevel"/>
    <w:tmpl w:val="A3520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C1265"/>
    <w:multiLevelType w:val="hybridMultilevel"/>
    <w:tmpl w:val="E1540590"/>
    <w:lvl w:ilvl="0" w:tplc="B6B4B56E">
      <w:start w:val="1"/>
      <w:numFmt w:val="decimal"/>
      <w:lvlText w:val="1.%1)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633FB3"/>
    <w:multiLevelType w:val="hybridMultilevel"/>
    <w:tmpl w:val="004825C6"/>
    <w:lvl w:ilvl="0" w:tplc="BDBED124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5" w15:restartNumberingAfterBreak="0">
    <w:nsid w:val="73AC6D89"/>
    <w:multiLevelType w:val="hybridMultilevel"/>
    <w:tmpl w:val="2B3631BE"/>
    <w:lvl w:ilvl="0" w:tplc="2292B75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3B2C84"/>
    <w:multiLevelType w:val="hybridMultilevel"/>
    <w:tmpl w:val="F8E8988C"/>
    <w:lvl w:ilvl="0" w:tplc="0419000F">
      <w:start w:val="1"/>
      <w:numFmt w:val="decimal"/>
      <w:lvlText w:val="%1."/>
      <w:lvlJc w:val="left"/>
      <w:pPr>
        <w:ind w:left="755" w:hanging="360"/>
      </w:pPr>
    </w:lvl>
    <w:lvl w:ilvl="1" w:tplc="04190019" w:tentative="1">
      <w:start w:val="1"/>
      <w:numFmt w:val="lowerLetter"/>
      <w:lvlText w:val="%2."/>
      <w:lvlJc w:val="left"/>
      <w:pPr>
        <w:ind w:left="1475" w:hanging="360"/>
      </w:pPr>
    </w:lvl>
    <w:lvl w:ilvl="2" w:tplc="0419001B" w:tentative="1">
      <w:start w:val="1"/>
      <w:numFmt w:val="lowerRoman"/>
      <w:lvlText w:val="%3."/>
      <w:lvlJc w:val="right"/>
      <w:pPr>
        <w:ind w:left="2195" w:hanging="180"/>
      </w:pPr>
    </w:lvl>
    <w:lvl w:ilvl="3" w:tplc="0419000F" w:tentative="1">
      <w:start w:val="1"/>
      <w:numFmt w:val="decimal"/>
      <w:lvlText w:val="%4."/>
      <w:lvlJc w:val="left"/>
      <w:pPr>
        <w:ind w:left="2915" w:hanging="360"/>
      </w:pPr>
    </w:lvl>
    <w:lvl w:ilvl="4" w:tplc="04190019" w:tentative="1">
      <w:start w:val="1"/>
      <w:numFmt w:val="lowerLetter"/>
      <w:lvlText w:val="%5."/>
      <w:lvlJc w:val="left"/>
      <w:pPr>
        <w:ind w:left="3635" w:hanging="360"/>
      </w:pPr>
    </w:lvl>
    <w:lvl w:ilvl="5" w:tplc="0419001B" w:tentative="1">
      <w:start w:val="1"/>
      <w:numFmt w:val="lowerRoman"/>
      <w:lvlText w:val="%6."/>
      <w:lvlJc w:val="right"/>
      <w:pPr>
        <w:ind w:left="4355" w:hanging="180"/>
      </w:pPr>
    </w:lvl>
    <w:lvl w:ilvl="6" w:tplc="0419000F" w:tentative="1">
      <w:start w:val="1"/>
      <w:numFmt w:val="decimal"/>
      <w:lvlText w:val="%7."/>
      <w:lvlJc w:val="left"/>
      <w:pPr>
        <w:ind w:left="5075" w:hanging="360"/>
      </w:pPr>
    </w:lvl>
    <w:lvl w:ilvl="7" w:tplc="04190019" w:tentative="1">
      <w:start w:val="1"/>
      <w:numFmt w:val="lowerLetter"/>
      <w:lvlText w:val="%8."/>
      <w:lvlJc w:val="left"/>
      <w:pPr>
        <w:ind w:left="5795" w:hanging="360"/>
      </w:pPr>
    </w:lvl>
    <w:lvl w:ilvl="8" w:tplc="0419001B" w:tentative="1">
      <w:start w:val="1"/>
      <w:numFmt w:val="lowerRoman"/>
      <w:lvlText w:val="%9."/>
      <w:lvlJc w:val="right"/>
      <w:pPr>
        <w:ind w:left="651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AC3"/>
    <w:rsid w:val="00011448"/>
    <w:rsid w:val="00012C70"/>
    <w:rsid w:val="00013269"/>
    <w:rsid w:val="000247D8"/>
    <w:rsid w:val="000278D8"/>
    <w:rsid w:val="00032330"/>
    <w:rsid w:val="0004042F"/>
    <w:rsid w:val="000440D9"/>
    <w:rsid w:val="00053CA0"/>
    <w:rsid w:val="00055936"/>
    <w:rsid w:val="00061F33"/>
    <w:rsid w:val="00062E9E"/>
    <w:rsid w:val="00067250"/>
    <w:rsid w:val="000707A8"/>
    <w:rsid w:val="000B2C44"/>
    <w:rsid w:val="000C60CC"/>
    <w:rsid w:val="000E0DB8"/>
    <w:rsid w:val="000E5459"/>
    <w:rsid w:val="000F5859"/>
    <w:rsid w:val="00116F1C"/>
    <w:rsid w:val="00141F84"/>
    <w:rsid w:val="001431D3"/>
    <w:rsid w:val="00143960"/>
    <w:rsid w:val="001443E9"/>
    <w:rsid w:val="001448AC"/>
    <w:rsid w:val="00144D96"/>
    <w:rsid w:val="00151564"/>
    <w:rsid w:val="00154CE2"/>
    <w:rsid w:val="00161611"/>
    <w:rsid w:val="001630A3"/>
    <w:rsid w:val="00166BAF"/>
    <w:rsid w:val="00167EF8"/>
    <w:rsid w:val="001734D3"/>
    <w:rsid w:val="00180657"/>
    <w:rsid w:val="00180F59"/>
    <w:rsid w:val="00184E35"/>
    <w:rsid w:val="00195E52"/>
    <w:rsid w:val="001A16DB"/>
    <w:rsid w:val="001A510C"/>
    <w:rsid w:val="001A6E44"/>
    <w:rsid w:val="001B009F"/>
    <w:rsid w:val="001B4257"/>
    <w:rsid w:val="001B5D06"/>
    <w:rsid w:val="001C06BA"/>
    <w:rsid w:val="001C77A5"/>
    <w:rsid w:val="001F6CF0"/>
    <w:rsid w:val="00213F36"/>
    <w:rsid w:val="00217628"/>
    <w:rsid w:val="00224F74"/>
    <w:rsid w:val="002352D5"/>
    <w:rsid w:val="00241491"/>
    <w:rsid w:val="002449E7"/>
    <w:rsid w:val="0025001D"/>
    <w:rsid w:val="00265CAE"/>
    <w:rsid w:val="002668E6"/>
    <w:rsid w:val="00282A7A"/>
    <w:rsid w:val="002913DE"/>
    <w:rsid w:val="002921D6"/>
    <w:rsid w:val="002964A8"/>
    <w:rsid w:val="002B6C80"/>
    <w:rsid w:val="002C64BA"/>
    <w:rsid w:val="002E54F1"/>
    <w:rsid w:val="002F238B"/>
    <w:rsid w:val="002F6F74"/>
    <w:rsid w:val="003049AD"/>
    <w:rsid w:val="00307D81"/>
    <w:rsid w:val="003103B9"/>
    <w:rsid w:val="003126B0"/>
    <w:rsid w:val="003132DB"/>
    <w:rsid w:val="00326F9F"/>
    <w:rsid w:val="0033098D"/>
    <w:rsid w:val="00350E69"/>
    <w:rsid w:val="003543B6"/>
    <w:rsid w:val="00362A9A"/>
    <w:rsid w:val="00382A30"/>
    <w:rsid w:val="003B3255"/>
    <w:rsid w:val="003B7A46"/>
    <w:rsid w:val="003C30A4"/>
    <w:rsid w:val="003D5320"/>
    <w:rsid w:val="003E1840"/>
    <w:rsid w:val="003E188F"/>
    <w:rsid w:val="003F5676"/>
    <w:rsid w:val="00401F4E"/>
    <w:rsid w:val="00407C3C"/>
    <w:rsid w:val="004169BB"/>
    <w:rsid w:val="00423259"/>
    <w:rsid w:val="00424816"/>
    <w:rsid w:val="00432E50"/>
    <w:rsid w:val="00436BA5"/>
    <w:rsid w:val="0044534F"/>
    <w:rsid w:val="0044547F"/>
    <w:rsid w:val="00450140"/>
    <w:rsid w:val="00461F54"/>
    <w:rsid w:val="004824C6"/>
    <w:rsid w:val="00490DA7"/>
    <w:rsid w:val="004921B9"/>
    <w:rsid w:val="004971E8"/>
    <w:rsid w:val="00497A17"/>
    <w:rsid w:val="004A23B2"/>
    <w:rsid w:val="004A50DE"/>
    <w:rsid w:val="004D1225"/>
    <w:rsid w:val="004D462C"/>
    <w:rsid w:val="004D7138"/>
    <w:rsid w:val="004E2601"/>
    <w:rsid w:val="004E45FD"/>
    <w:rsid w:val="004E65EB"/>
    <w:rsid w:val="004F0B8B"/>
    <w:rsid w:val="0050024B"/>
    <w:rsid w:val="00517DF1"/>
    <w:rsid w:val="00521F86"/>
    <w:rsid w:val="00544A50"/>
    <w:rsid w:val="00552BF2"/>
    <w:rsid w:val="005729F7"/>
    <w:rsid w:val="005829A4"/>
    <w:rsid w:val="005A5331"/>
    <w:rsid w:val="005A7E9C"/>
    <w:rsid w:val="005B0C61"/>
    <w:rsid w:val="005D2F73"/>
    <w:rsid w:val="005D7F11"/>
    <w:rsid w:val="005E2A0B"/>
    <w:rsid w:val="005E5664"/>
    <w:rsid w:val="005F0C9D"/>
    <w:rsid w:val="005F5876"/>
    <w:rsid w:val="005F58EB"/>
    <w:rsid w:val="006036BC"/>
    <w:rsid w:val="00603A50"/>
    <w:rsid w:val="00621DBF"/>
    <w:rsid w:val="0062249F"/>
    <w:rsid w:val="00631A4D"/>
    <w:rsid w:val="0064281B"/>
    <w:rsid w:val="00651E63"/>
    <w:rsid w:val="00680AE3"/>
    <w:rsid w:val="0068399D"/>
    <w:rsid w:val="00687A79"/>
    <w:rsid w:val="006A296B"/>
    <w:rsid w:val="006B1F04"/>
    <w:rsid w:val="006C158A"/>
    <w:rsid w:val="006E001C"/>
    <w:rsid w:val="006F0B0F"/>
    <w:rsid w:val="006F1A6A"/>
    <w:rsid w:val="006F22EB"/>
    <w:rsid w:val="006F3A69"/>
    <w:rsid w:val="007003E6"/>
    <w:rsid w:val="0070756C"/>
    <w:rsid w:val="007139FD"/>
    <w:rsid w:val="007145D2"/>
    <w:rsid w:val="00732474"/>
    <w:rsid w:val="00735E69"/>
    <w:rsid w:val="007446CC"/>
    <w:rsid w:val="00760B34"/>
    <w:rsid w:val="00797E88"/>
    <w:rsid w:val="00797F01"/>
    <w:rsid w:val="007A7AD3"/>
    <w:rsid w:val="007A7C38"/>
    <w:rsid w:val="007B5BE3"/>
    <w:rsid w:val="007C549A"/>
    <w:rsid w:val="007E231F"/>
    <w:rsid w:val="007E7EA9"/>
    <w:rsid w:val="008064A8"/>
    <w:rsid w:val="00806DFE"/>
    <w:rsid w:val="008073E1"/>
    <w:rsid w:val="00815420"/>
    <w:rsid w:val="008162CB"/>
    <w:rsid w:val="008462F7"/>
    <w:rsid w:val="0084756A"/>
    <w:rsid w:val="0085196B"/>
    <w:rsid w:val="00853338"/>
    <w:rsid w:val="008564B8"/>
    <w:rsid w:val="00871FED"/>
    <w:rsid w:val="00872866"/>
    <w:rsid w:val="008748F9"/>
    <w:rsid w:val="00877362"/>
    <w:rsid w:val="008817A0"/>
    <w:rsid w:val="0089111B"/>
    <w:rsid w:val="0089520F"/>
    <w:rsid w:val="00896EB7"/>
    <w:rsid w:val="008B138E"/>
    <w:rsid w:val="008B3434"/>
    <w:rsid w:val="008C1DF7"/>
    <w:rsid w:val="008E7680"/>
    <w:rsid w:val="008E78FD"/>
    <w:rsid w:val="008E7AA6"/>
    <w:rsid w:val="008F1600"/>
    <w:rsid w:val="008F2F28"/>
    <w:rsid w:val="008F5EC5"/>
    <w:rsid w:val="009149A1"/>
    <w:rsid w:val="009206C4"/>
    <w:rsid w:val="009506CF"/>
    <w:rsid w:val="009754B9"/>
    <w:rsid w:val="00990121"/>
    <w:rsid w:val="009903B9"/>
    <w:rsid w:val="009909F7"/>
    <w:rsid w:val="009A67B3"/>
    <w:rsid w:val="009B0383"/>
    <w:rsid w:val="009C60C6"/>
    <w:rsid w:val="009D06A3"/>
    <w:rsid w:val="009F3A20"/>
    <w:rsid w:val="009F4B08"/>
    <w:rsid w:val="00A020F6"/>
    <w:rsid w:val="00A04482"/>
    <w:rsid w:val="00A1254C"/>
    <w:rsid w:val="00A13FD1"/>
    <w:rsid w:val="00A31CCA"/>
    <w:rsid w:val="00A5022D"/>
    <w:rsid w:val="00A55246"/>
    <w:rsid w:val="00A57858"/>
    <w:rsid w:val="00A60C93"/>
    <w:rsid w:val="00A8556C"/>
    <w:rsid w:val="00A85906"/>
    <w:rsid w:val="00A86D82"/>
    <w:rsid w:val="00A9053D"/>
    <w:rsid w:val="00A9178D"/>
    <w:rsid w:val="00AA5069"/>
    <w:rsid w:val="00AF286A"/>
    <w:rsid w:val="00B15FAB"/>
    <w:rsid w:val="00B20779"/>
    <w:rsid w:val="00B2347D"/>
    <w:rsid w:val="00B356D5"/>
    <w:rsid w:val="00B4305E"/>
    <w:rsid w:val="00B60099"/>
    <w:rsid w:val="00B95501"/>
    <w:rsid w:val="00BA04F2"/>
    <w:rsid w:val="00BA4D97"/>
    <w:rsid w:val="00BA7D8B"/>
    <w:rsid w:val="00BB1020"/>
    <w:rsid w:val="00BB3A45"/>
    <w:rsid w:val="00BC6ADF"/>
    <w:rsid w:val="00BD2099"/>
    <w:rsid w:val="00BD4B61"/>
    <w:rsid w:val="00BD5892"/>
    <w:rsid w:val="00BD751E"/>
    <w:rsid w:val="00BE239F"/>
    <w:rsid w:val="00BE4BC1"/>
    <w:rsid w:val="00C004D7"/>
    <w:rsid w:val="00C01059"/>
    <w:rsid w:val="00C342DB"/>
    <w:rsid w:val="00C34AC3"/>
    <w:rsid w:val="00C603DE"/>
    <w:rsid w:val="00CB5375"/>
    <w:rsid w:val="00CE1035"/>
    <w:rsid w:val="00D01184"/>
    <w:rsid w:val="00D166E4"/>
    <w:rsid w:val="00D22C0F"/>
    <w:rsid w:val="00D25D82"/>
    <w:rsid w:val="00D31834"/>
    <w:rsid w:val="00D34D4B"/>
    <w:rsid w:val="00D42042"/>
    <w:rsid w:val="00D53835"/>
    <w:rsid w:val="00D676B9"/>
    <w:rsid w:val="00D71DE8"/>
    <w:rsid w:val="00D726A6"/>
    <w:rsid w:val="00D75F3F"/>
    <w:rsid w:val="00D76C8F"/>
    <w:rsid w:val="00D9311D"/>
    <w:rsid w:val="00DB420A"/>
    <w:rsid w:val="00DB76EC"/>
    <w:rsid w:val="00DC2FF7"/>
    <w:rsid w:val="00DC7ABC"/>
    <w:rsid w:val="00E01463"/>
    <w:rsid w:val="00E030C9"/>
    <w:rsid w:val="00E132A7"/>
    <w:rsid w:val="00E24FAD"/>
    <w:rsid w:val="00E32935"/>
    <w:rsid w:val="00E35D74"/>
    <w:rsid w:val="00E66A82"/>
    <w:rsid w:val="00E955BA"/>
    <w:rsid w:val="00EA5CF8"/>
    <w:rsid w:val="00EB694B"/>
    <w:rsid w:val="00EC6758"/>
    <w:rsid w:val="00ED274E"/>
    <w:rsid w:val="00ED2873"/>
    <w:rsid w:val="00ED3ACA"/>
    <w:rsid w:val="00EE4743"/>
    <w:rsid w:val="00EF4D22"/>
    <w:rsid w:val="00F13928"/>
    <w:rsid w:val="00F36502"/>
    <w:rsid w:val="00F52804"/>
    <w:rsid w:val="00F5298A"/>
    <w:rsid w:val="00F700B3"/>
    <w:rsid w:val="00F707C8"/>
    <w:rsid w:val="00F77404"/>
    <w:rsid w:val="00F82A59"/>
    <w:rsid w:val="00F930D9"/>
    <w:rsid w:val="00F9594C"/>
    <w:rsid w:val="00FA581B"/>
    <w:rsid w:val="00FB767A"/>
    <w:rsid w:val="00FC0C0E"/>
    <w:rsid w:val="00FD6D0C"/>
    <w:rsid w:val="00FE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6C15034E"/>
  <w14:defaultImageDpi w14:val="330"/>
  <w15:docId w15:val="{82EED6FF-F07E-41F2-AC04-4F83313A2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qFormat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uiPriority w:val="99"/>
    <w:unhideWhenUsed/>
    <w:rsid w:val="00C34AC3"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4AC3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5F0C9D"/>
    <w:rPr>
      <w:sz w:val="16"/>
      <w:szCs w:val="16"/>
    </w:rPr>
  </w:style>
  <w:style w:type="paragraph" w:styleId="af5">
    <w:name w:val="annotation text"/>
    <w:basedOn w:val="a"/>
    <w:link w:val="af6"/>
    <w:uiPriority w:val="99"/>
    <w:semiHidden/>
    <w:unhideWhenUsed/>
    <w:rsid w:val="005F0C9D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semiHidden/>
    <w:rsid w:val="005F0C9D"/>
    <w:rPr>
      <w:rFonts w:ascii="Times New Roman" w:hAnsi="Times New Roman"/>
      <w:sz w:val="20"/>
      <w:szCs w:val="20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5F0C9D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5F0C9D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nya\AppData\Local\Microsoft\Windows\INetCache\Content.Outlook\ZN5O3WOR\&#1041;&#1083;&#1072;&#1085;&#1082;%20&#1086;&#1092;&#1080;&#1094;&#1080;&#1072;&#1083;&#1100;&#1085;&#1086;&#1075;&#1086;%20&#1087;&#1080;&#1089;&#1100;&#1084;&#1072;%20&#1069;&#1085;&#1077;&#1088;&#1075;&#1086;&#1092;&#1083;&#1086;&#1090;_&#1088;&#1091;&#1089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C820E82C8184DCB9918F1CB2BD0E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02330A-E3DF-4D4A-AC87-BC03927C324B}"/>
      </w:docPartPr>
      <w:docPartBody>
        <w:p w:rsidR="00F73955" w:rsidRDefault="004E52AF">
          <w:pPr>
            <w:pStyle w:val="1C820E82C8184DCB9918F1CB2BD0EE64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AB6555E5CEE4F87B6D11C5E77A739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BF8260-7D2B-4C0F-9CBB-D462CBAA54E9}"/>
      </w:docPartPr>
      <w:docPartBody>
        <w:p w:rsidR="00F73955" w:rsidRDefault="004E52AF">
          <w:pPr>
            <w:pStyle w:val="FAB6555E5CEE4F87B6D11C5E77A739B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BB7405383682461DA328977F960FA6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1C58C4-F6F6-483B-9F5A-86D2B20D85D6}"/>
      </w:docPartPr>
      <w:docPartBody>
        <w:p w:rsidR="00F73955" w:rsidRDefault="004E52AF">
          <w:pPr>
            <w:pStyle w:val="BB7405383682461DA328977F960FA61C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8CA6BC9E414440A8E6F1490493194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D2B884-315B-4003-A71C-5CACD2849DC3}"/>
      </w:docPartPr>
      <w:docPartBody>
        <w:p w:rsidR="00F73955" w:rsidRDefault="004E52AF">
          <w:pPr>
            <w:pStyle w:val="78CA6BC9E414440A8E6F149049319486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14E2443DE4744529D2B4CF075D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38E1C4-50E6-4C24-98FD-665395115780}"/>
      </w:docPartPr>
      <w:docPartBody>
        <w:p w:rsidR="00F73955" w:rsidRDefault="004E52AF">
          <w:pPr>
            <w:pStyle w:val="914E2443DE4744529D2B4CF075DAB948"/>
          </w:pPr>
          <w:r>
            <w:t xml:space="preserve"> </w:t>
          </w:r>
        </w:p>
      </w:docPartBody>
    </w:docPart>
    <w:docPart>
      <w:docPartPr>
        <w:name w:val="E212705FE17A450D98ABF5D02E7A76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B817BD-F3B4-4543-A010-B5D748F934B4}"/>
      </w:docPartPr>
      <w:docPartBody>
        <w:p w:rsidR="00F73955" w:rsidRDefault="004E52AF">
          <w:pPr>
            <w:pStyle w:val="E212705FE17A450D98ABF5D02E7A7637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BC463AD73A8744E897BC6B1B3B7FB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81C2BB-E6CE-4974-85CD-3ED813BE1ABD}"/>
      </w:docPartPr>
      <w:docPartBody>
        <w:p w:rsidR="00F73955" w:rsidRDefault="004E52AF">
          <w:pPr>
            <w:pStyle w:val="BC463AD73A8744E897BC6B1B3B7FB1A6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13B06E168A5D4F709E6FD4B5F7AC5F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5CE9F4-8B41-4BF3-ACFD-A3DF8001BD35}"/>
      </w:docPartPr>
      <w:docPartBody>
        <w:p w:rsidR="00F73955" w:rsidRDefault="004E52AF">
          <w:pPr>
            <w:pStyle w:val="13B06E168A5D4F709E6FD4B5F7AC5FF3"/>
          </w:pPr>
          <w:r>
            <w:t xml:space="preserve"> </w:t>
          </w:r>
        </w:p>
      </w:docPartBody>
    </w:docPart>
    <w:docPart>
      <w:docPartPr>
        <w:name w:val="127910883B9F4978B76E4BCDBAC7C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121EF-53CB-4D66-9455-77FF844CA479}"/>
      </w:docPartPr>
      <w:docPartBody>
        <w:p w:rsidR="00F73955" w:rsidRDefault="004E52AF">
          <w:pPr>
            <w:pStyle w:val="127910883B9F4978B76E4BCDBAC7C17F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1F3A656DB9E44C4BB1CE5F814688FA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BC20FD-7C87-45A5-B2F7-893010AF85B0}"/>
      </w:docPartPr>
      <w:docPartBody>
        <w:p w:rsidR="00F73955" w:rsidRDefault="004E52AF">
          <w:pPr>
            <w:pStyle w:val="1F3A656DB9E44C4BB1CE5F814688FA9C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FB37F61A57F344C08ACE1ACE3FA59D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819DD-CE99-4964-BBF8-0E61B1DAF70C}"/>
      </w:docPartPr>
      <w:docPartBody>
        <w:p w:rsidR="00F73955" w:rsidRDefault="004E52AF">
          <w:pPr>
            <w:pStyle w:val="FB37F61A57F344C08ACE1ACE3FA59D04"/>
          </w:pPr>
          <w:r w:rsidRPr="00D166E4">
            <w:rPr>
              <w:rStyle w:val="a3"/>
              <w:rFonts w:cs="Times New Roman"/>
              <w:szCs w:val="28"/>
            </w:rPr>
            <w:t>Уважаемый(ая) Имя Отчество!</w:t>
          </w:r>
        </w:p>
      </w:docPartBody>
    </w:docPart>
    <w:docPart>
      <w:docPartPr>
        <w:name w:val="72F66FA9392840F5BA18AF451DE510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E9B8AA-073E-4C0C-A8A0-18551D8B186A}"/>
      </w:docPartPr>
      <w:docPartBody>
        <w:p w:rsidR="00F73955" w:rsidRDefault="004E52AF">
          <w:pPr>
            <w:pStyle w:val="72F66FA9392840F5BA18AF451DE51060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164D048400DD4F70862DDB34BDD5F7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9EE36-B2AC-4D89-8E1A-7A090D8D780A}"/>
      </w:docPartPr>
      <w:docPartBody>
        <w:p w:rsidR="00F73955" w:rsidRDefault="004E52AF">
          <w:pPr>
            <w:pStyle w:val="164D048400DD4F70862DDB34BDD5F78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86E17C4098D04D76BBCD7EE76BFBD7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86B7FA-FAE0-4E72-9ADC-BA5428120A4C}"/>
      </w:docPartPr>
      <w:docPartBody>
        <w:p w:rsidR="00F73955" w:rsidRDefault="004E52AF">
          <w:pPr>
            <w:pStyle w:val="86E17C4098D04D76BBCD7EE76BFBD7B6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34E9A8235B741669CAFD47ED5C1D8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2C421A-DF23-4AE8-8628-112CE5AC0BC8}"/>
      </w:docPartPr>
      <w:docPartBody>
        <w:p w:rsidR="00F73955" w:rsidRDefault="004E52AF">
          <w:pPr>
            <w:pStyle w:val="B34E9A8235B741669CAFD47ED5C1D8B9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FEE88F4270744319B2DABE2D1AFE788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B9DF46-4995-4397-BDCE-ADBB7200456B}"/>
      </w:docPartPr>
      <w:docPartBody>
        <w:p w:rsidR="00F73955" w:rsidRDefault="004E52AF">
          <w:pPr>
            <w:pStyle w:val="FEE88F4270744319B2DABE2D1AFE788E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F0654138BE3741239C2869BF83A28E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CF7136-FCCC-4CBC-AD97-DA2B9D973156}"/>
      </w:docPartPr>
      <w:docPartBody>
        <w:p w:rsidR="00906789" w:rsidRDefault="00937291" w:rsidP="00937291">
          <w:pPr>
            <w:pStyle w:val="F0654138BE3741239C2869BF83A28E51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CB233D8D3B31424B882EEED676D12E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A836E3-51B4-462C-86A7-822CD8415D7E}"/>
      </w:docPartPr>
      <w:docPartBody>
        <w:p w:rsidR="00906789" w:rsidRDefault="00937291" w:rsidP="00937291">
          <w:pPr>
            <w:pStyle w:val="CB233D8D3B31424B882EEED676D12E9D"/>
          </w:pPr>
          <w:r w:rsidRPr="009149A1">
            <w:rPr>
              <w:rStyle w:val="a3"/>
              <w:szCs w:val="28"/>
            </w:rPr>
            <w:t>Текст письма</w:t>
          </w:r>
        </w:p>
      </w:docPartBody>
    </w:docPart>
    <w:docPart>
      <w:docPartPr>
        <w:name w:val="F1C916D929E949929BE54770E63E20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7D2D9C7-7DCC-4947-91D7-B6A9E3B2C846}"/>
      </w:docPartPr>
      <w:docPartBody>
        <w:p w:rsidR="000542AD" w:rsidRDefault="00906789" w:rsidP="00906789">
          <w:pPr>
            <w:pStyle w:val="F1C916D929E949929BE54770E63E20FD"/>
          </w:pPr>
          <w:r w:rsidRPr="004854A2">
            <w:rPr>
              <w:rStyle w:val="a3"/>
              <w:rFonts w:ascii="PT Astra Serif" w:hAnsi="PT Astra Serif"/>
              <w:szCs w:val="28"/>
            </w:rPr>
            <w:t>Уважаемый(ая) Имя Отчество!</w:t>
          </w:r>
        </w:p>
      </w:docPartBody>
    </w:docPart>
    <w:docPart>
      <w:docPartPr>
        <w:name w:val="9800DA2C0A6649CF8F9197E8FA416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A762BBF-A214-40D4-8AC6-E500E4C26832}"/>
      </w:docPartPr>
      <w:docPartBody>
        <w:p w:rsidR="000542AD" w:rsidRDefault="00906789" w:rsidP="00906789">
          <w:pPr>
            <w:pStyle w:val="9800DA2C0A6649CF8F9197E8FA41602B"/>
          </w:pPr>
          <w:r w:rsidRPr="00D166E4">
            <w:rPr>
              <w:rStyle w:val="a3"/>
              <w:szCs w:val="28"/>
            </w:rPr>
            <w:t>Уважаемый(ая) Имя Отчество!</w:t>
          </w:r>
        </w:p>
      </w:docPartBody>
    </w:docPart>
    <w:docPart>
      <w:docPartPr>
        <w:name w:val="3D37ABDBA1764B29AE4B227EF9F809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C30D1D-9E7B-4A5C-A577-0D528F16668B}"/>
      </w:docPartPr>
      <w:docPartBody>
        <w:p w:rsidR="000542AD" w:rsidRDefault="00906789" w:rsidP="00906789">
          <w:pPr>
            <w:pStyle w:val="3D37ABDBA1764B29AE4B227EF9F809D2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60CFD348063D42D99FCF2E6446D570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4CF4D9-4CA4-4705-A797-B58E777B17EE}"/>
      </w:docPartPr>
      <w:docPartBody>
        <w:p w:rsidR="00073496" w:rsidRDefault="001029F4" w:rsidP="001029F4">
          <w:pPr>
            <w:pStyle w:val="60CFD348063D42D99FCF2E6446D57080"/>
          </w:pPr>
          <w:r>
            <w:rPr>
              <w:rStyle w:val="a3"/>
              <w:szCs w:val="28"/>
            </w:rPr>
            <w:t>З</w:t>
          </w:r>
          <w:r w:rsidRPr="00CE1035">
            <w:rPr>
              <w:rStyle w:val="a3"/>
              <w:szCs w:val="28"/>
            </w:rPr>
            <w:t>аголовок письма (о чём письмо)</w:t>
          </w:r>
          <w:r>
            <w:rPr>
              <w:rStyle w:val="a3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9"/>
    <w:rsid w:val="000542AD"/>
    <w:rsid w:val="00073496"/>
    <w:rsid w:val="001029F4"/>
    <w:rsid w:val="004E52AF"/>
    <w:rsid w:val="008564B8"/>
    <w:rsid w:val="008F0039"/>
    <w:rsid w:val="00906789"/>
    <w:rsid w:val="00937291"/>
    <w:rsid w:val="00E46826"/>
    <w:rsid w:val="00F7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029F4"/>
    <w:rPr>
      <w:color w:val="808080"/>
    </w:rPr>
  </w:style>
  <w:style w:type="paragraph" w:customStyle="1" w:styleId="1C820E82C8184DCB9918F1CB2BD0EE64">
    <w:name w:val="1C820E82C8184DCB9918F1CB2BD0EE64"/>
  </w:style>
  <w:style w:type="paragraph" w:customStyle="1" w:styleId="FAB6555E5CEE4F87B6D11C5E77A739BD">
    <w:name w:val="FAB6555E5CEE4F87B6D11C5E77A739BD"/>
  </w:style>
  <w:style w:type="paragraph" w:customStyle="1" w:styleId="BB7405383682461DA328977F960FA61C">
    <w:name w:val="BB7405383682461DA328977F960FA61C"/>
  </w:style>
  <w:style w:type="paragraph" w:customStyle="1" w:styleId="78CA6BC9E414440A8E6F149049319486">
    <w:name w:val="78CA6BC9E414440A8E6F149049319486"/>
  </w:style>
  <w:style w:type="paragraph" w:customStyle="1" w:styleId="0E14C206096840BB8658EA9A415D4F21">
    <w:name w:val="0E14C206096840BB8658EA9A415D4F21"/>
  </w:style>
  <w:style w:type="paragraph" w:customStyle="1" w:styleId="914E2443DE4744529D2B4CF075DAB948">
    <w:name w:val="914E2443DE4744529D2B4CF075DAB948"/>
  </w:style>
  <w:style w:type="paragraph" w:customStyle="1" w:styleId="E212705FE17A450D98ABF5D02E7A7637">
    <w:name w:val="E212705FE17A450D98ABF5D02E7A7637"/>
  </w:style>
  <w:style w:type="paragraph" w:customStyle="1" w:styleId="BC463AD73A8744E897BC6B1B3B7FB1A6">
    <w:name w:val="BC463AD73A8744E897BC6B1B3B7FB1A6"/>
  </w:style>
  <w:style w:type="paragraph" w:customStyle="1" w:styleId="13B06E168A5D4F709E6FD4B5F7AC5FF3">
    <w:name w:val="13B06E168A5D4F709E6FD4B5F7AC5FF3"/>
  </w:style>
  <w:style w:type="paragraph" w:customStyle="1" w:styleId="127910883B9F4978B76E4BCDBAC7C17F">
    <w:name w:val="127910883B9F4978B76E4BCDBAC7C17F"/>
  </w:style>
  <w:style w:type="paragraph" w:customStyle="1" w:styleId="1F3A656DB9E44C4BB1CE5F814688FA9C">
    <w:name w:val="1F3A656DB9E44C4BB1CE5F814688FA9C"/>
  </w:style>
  <w:style w:type="paragraph" w:customStyle="1" w:styleId="FB37F61A57F344C08ACE1ACE3FA59D04">
    <w:name w:val="FB37F61A57F344C08ACE1ACE3FA59D04"/>
  </w:style>
  <w:style w:type="paragraph" w:customStyle="1" w:styleId="72F66FA9392840F5BA18AF451DE51060">
    <w:name w:val="72F66FA9392840F5BA18AF451DE51060"/>
  </w:style>
  <w:style w:type="paragraph" w:customStyle="1" w:styleId="A633DFC9B4BF48D681810C531CE81B9F">
    <w:name w:val="A633DFC9B4BF48D681810C531CE81B9F"/>
  </w:style>
  <w:style w:type="paragraph" w:customStyle="1" w:styleId="914520D51B1848828452F7FFA1293B96">
    <w:name w:val="914520D51B1848828452F7FFA1293B96"/>
  </w:style>
  <w:style w:type="paragraph" w:customStyle="1" w:styleId="164D048400DD4F70862DDB34BDD5F78F">
    <w:name w:val="164D048400DD4F70862DDB34BDD5F78F"/>
  </w:style>
  <w:style w:type="paragraph" w:customStyle="1" w:styleId="86E17C4098D04D76BBCD7EE76BFBD7B6">
    <w:name w:val="86E17C4098D04D76BBCD7EE76BFBD7B6"/>
  </w:style>
  <w:style w:type="paragraph" w:customStyle="1" w:styleId="B34E9A8235B741669CAFD47ED5C1D8B9">
    <w:name w:val="B34E9A8235B741669CAFD47ED5C1D8B9"/>
  </w:style>
  <w:style w:type="paragraph" w:customStyle="1" w:styleId="FEE88F4270744319B2DABE2D1AFE788E">
    <w:name w:val="FEE88F4270744319B2DABE2D1AFE788E"/>
  </w:style>
  <w:style w:type="paragraph" w:customStyle="1" w:styleId="85E0BB1C4B0046D897BC482423E27E38">
    <w:name w:val="85E0BB1C4B0046D897BC482423E27E38"/>
  </w:style>
  <w:style w:type="paragraph" w:customStyle="1" w:styleId="5CC433B5DB20481AAF0F7B86DEE804D4">
    <w:name w:val="5CC433B5DB20481AAF0F7B86DEE804D4"/>
  </w:style>
  <w:style w:type="paragraph" w:customStyle="1" w:styleId="105F03CC463345D983999B6FC08CFD9A">
    <w:name w:val="105F03CC463345D983999B6FC08CFD9A"/>
  </w:style>
  <w:style w:type="paragraph" w:customStyle="1" w:styleId="4B5632D1764B42D2BAE863C80EE3DEBF">
    <w:name w:val="4B5632D1764B42D2BAE863C80EE3DEBF"/>
    <w:rsid w:val="00E46826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0654138BE3741239C2869BF83A28E51">
    <w:name w:val="F0654138BE3741239C2869BF83A28E51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77B5B98BDBD64CB896F6187891E15EF0">
    <w:name w:val="77B5B98BDBD64CB896F6187891E15EF0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CB233D8D3B31424B882EEED676D12E9D">
    <w:name w:val="CB233D8D3B31424B882EEED676D12E9D"/>
    <w:rsid w:val="00937291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F1C916D929E949929BE54770E63E20FD">
    <w:name w:val="F1C916D929E949929BE54770E63E20FD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9800DA2C0A6649CF8F9197E8FA41602B">
    <w:name w:val="9800DA2C0A6649CF8F9197E8FA41602B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3D37ABDBA1764B29AE4B227EF9F809D2">
    <w:name w:val="3D37ABDBA1764B29AE4B227EF9F809D2"/>
    <w:rsid w:val="00906789"/>
    <w:pPr>
      <w:spacing w:line="259" w:lineRule="auto"/>
    </w:pPr>
    <w:rPr>
      <w:kern w:val="0"/>
      <w:sz w:val="22"/>
      <w:szCs w:val="22"/>
      <w14:ligatures w14:val="none"/>
    </w:rPr>
  </w:style>
  <w:style w:type="paragraph" w:customStyle="1" w:styleId="60CFD348063D42D99FCF2E6446D57080">
    <w:name w:val="60CFD348063D42D99FCF2E6446D57080"/>
    <w:rsid w:val="001029F4"/>
    <w:pPr>
      <w:spacing w:line="259" w:lineRule="auto"/>
    </w:pPr>
    <w:rPr>
      <w:kern w:val="0"/>
      <w:sz w:val="22"/>
      <w:szCs w:val="22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32908B-D894-4235-9F8E-DA012C6F8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официального письма Энергофлот_рус</Template>
  <TotalTime>10</TotalTime>
  <Pages>2</Pages>
  <Words>233</Words>
  <Characters>1329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Шакурова Елена Жаудатовна</cp:lastModifiedBy>
  <cp:revision>14</cp:revision>
  <cp:lastPrinted>2020-02-18T13:07:00Z</cp:lastPrinted>
  <dcterms:created xsi:type="dcterms:W3CDTF">2025-11-11T15:03:00Z</dcterms:created>
  <dcterms:modified xsi:type="dcterms:W3CDTF">2026-04-14T14:47:00Z</dcterms:modified>
</cp:coreProperties>
</file>