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4"/>
        <w:gridCol w:w="569"/>
        <w:gridCol w:w="4820"/>
      </w:tblGrid>
      <w:tr w:rsidR="003132DB" w:rsidRPr="003132DB" w14:paraId="2876CA3B" w14:textId="77777777" w:rsidTr="00423259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6" w:type="dxa"/>
                <w:gridSpan w:val="4"/>
              </w:tcPr>
              <w:p w14:paraId="116EA753" w14:textId="77777777" w:rsidR="003132DB" w:rsidRPr="00DC2FF7" w:rsidRDefault="005A7E9C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790F75EF" wp14:editId="612C589E">
                      <wp:extent cx="1453160" cy="504000"/>
                      <wp:effectExtent l="0" t="0" r="0" b="0"/>
                      <wp:docPr id="4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 cstate="hq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53160" cy="50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1C820E82C8184DCB9918F1CB2BD0EE64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9" w:type="dxa"/>
                <w:gridSpan w:val="2"/>
                <w:vMerge w:val="restart"/>
              </w:tcPr>
              <w:p w14:paraId="5D15CD6E" w14:textId="77777777"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14:paraId="37D7513C" w14:textId="77777777" w:rsidTr="00423259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FAB6555E5CEE4F87B6D11C5E77A739BD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14:paraId="70390808" w14:textId="77777777"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9" w:type="dxa"/>
            <w:gridSpan w:val="2"/>
            <w:vMerge/>
          </w:tcPr>
          <w:p w14:paraId="56F60980" w14:textId="77777777"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9206C4" w14:paraId="39267E8B" w14:textId="77777777" w:rsidTr="00423259">
        <w:trPr>
          <w:trHeight w:val="631"/>
        </w:trPr>
        <w:tc>
          <w:tcPr>
            <w:tcW w:w="4536" w:type="dxa"/>
            <w:gridSpan w:val="4"/>
          </w:tcPr>
          <w:sdt>
            <w:sdtPr>
              <w:id w:val="-1279638404"/>
              <w:lock w:val="sdtLocked"/>
              <w:placeholder>
                <w:docPart w:val="BB7405383682461DA328977F960FA61C"/>
              </w:placeholder>
            </w:sdtPr>
            <w:sdtEndPr/>
            <w:sdtContent>
              <w:sdt>
                <w:sdtPr>
                  <w:rPr>
                    <w:rFonts w:cs="Times New Roman"/>
                    <w:b/>
                    <w:noProof/>
                    <w:lang w:val="ru-RU" w:eastAsia="en-GB"/>
                  </w:rPr>
                  <w:id w:val="713162907"/>
                  <w:lock w:val="sdtContentLocked"/>
                  <w:placeholder>
                    <w:docPart w:val="78CA6BC9E414440A8E6F149049319486"/>
                  </w:placeholder>
                </w:sdtPr>
                <w:sdtEndPr/>
                <w:sdtContent>
                  <w:p w14:paraId="5A544D8D" w14:textId="77777777" w:rsidR="00EC6758" w:rsidRDefault="00EC6758" w:rsidP="000247D8">
                    <w:pPr>
                      <w:jc w:val="center"/>
                      <w:rPr>
                        <w:rFonts w:cs="Times New Roman"/>
                        <w:b/>
                        <w:noProof/>
                        <w:lang w:val="ru-RU" w:eastAsia="en-GB"/>
                      </w:rPr>
                    </w:pPr>
                    <w:r w:rsidRPr="00EC38B8">
                      <w:rPr>
                        <w:rFonts w:eastAsia="Calibri" w:cs="Times New Roman"/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ОРГАНИЗАЦИЯ ООО «РОСАТОМ МАШИНОСТРОЕНИЕ»</w:t>
                    </w:r>
                  </w:p>
                  <w:p w14:paraId="6F30037F" w14:textId="77777777" w:rsidR="00423259" w:rsidRDefault="00FB767A" w:rsidP="000247D8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О</w:t>
                    </w:r>
                    <w:r w:rsidR="000247D8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бщество</w:t>
                    </w:r>
                    <w:r w:rsidR="000247D8" w:rsidRPr="000247D8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 xml:space="preserve"> 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с ограниченной ответственностью</w:t>
                    </w:r>
                  </w:p>
                  <w:p w14:paraId="200300D8" w14:textId="77777777" w:rsidR="000247D8" w:rsidRPr="00423259" w:rsidRDefault="000247D8" w:rsidP="000247D8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pacing w:val="-5"/>
                        <w:sz w:val="24"/>
                        <w:lang w:val="ru-RU" w:eastAsia="en-GB"/>
                      </w:rPr>
                    </w:pPr>
                    <w:r w:rsidRPr="00117E97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«</w:t>
                    </w:r>
                    <w:r w:rsidR="00FB767A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Энергофлот</w:t>
                    </w:r>
                    <w:r w:rsidR="00423259" w:rsidRPr="00423259">
                      <w:rPr>
                        <w:rFonts w:eastAsia="Calibri" w:cs="Times New Roman"/>
                        <w:b/>
                        <w:noProof/>
                        <w:spacing w:val="-5"/>
                        <w:sz w:val="24"/>
                        <w:lang w:val="ru-RU" w:eastAsia="en-GB"/>
                      </w:rPr>
                      <w:t>»</w:t>
                    </w:r>
                  </w:p>
                  <w:p w14:paraId="2E4432EA" w14:textId="77777777" w:rsidR="003543B6" w:rsidRPr="0089520F" w:rsidRDefault="00FB767A" w:rsidP="005A7E9C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(ОО</w:t>
                    </w:r>
                    <w:r w:rsidR="000247D8" w:rsidRPr="0089520F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Энергофлот»</w:t>
                    </w:r>
                    <w:r w:rsidR="000247D8" w:rsidRPr="0089520F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)</w:t>
                    </w:r>
                  </w:p>
                </w:sdtContent>
              </w:sdt>
            </w:sdtContent>
          </w:sdt>
        </w:tc>
        <w:tc>
          <w:tcPr>
            <w:tcW w:w="569" w:type="dxa"/>
            <w:vMerge w:val="restart"/>
          </w:tcPr>
          <w:p w14:paraId="096209B0" w14:textId="77777777"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alias w:val="Адресат (не более 4 адресатов)"/>
              <w:tag w:val="Адресат (не более 4 адресатов)"/>
              <w:id w:val="-1627694349"/>
              <w:placeholder>
                <w:docPart w:val="3D37ABDBA1764B29AE4B227EF9F809D2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14:paraId="3552AB1F" w14:textId="10B4E071" w:rsidR="009206C4" w:rsidRDefault="009206C4" w:rsidP="009206C4"/>
              <w:p w14:paraId="6297D7B6" w14:textId="01E8FB15" w:rsidR="00326F9F" w:rsidRPr="001B009F" w:rsidRDefault="00450449" w:rsidP="00326F9F">
                <w:pPr>
                  <w:rPr>
                    <w:lang w:val="ru-RU"/>
                  </w:rPr>
                </w:pPr>
              </w:p>
            </w:sdtContent>
          </w:sdt>
          <w:p w14:paraId="111A4DC7" w14:textId="565DC849" w:rsidR="003543B6" w:rsidRPr="007145D2" w:rsidRDefault="003543B6" w:rsidP="00B20779">
            <w:pPr>
              <w:rPr>
                <w:szCs w:val="28"/>
                <w:lang w:val="ru-RU"/>
              </w:rPr>
            </w:pPr>
          </w:p>
        </w:tc>
      </w:tr>
      <w:tr w:rsidR="003543B6" w:rsidRPr="002668E6" w14:paraId="65008A6C" w14:textId="77777777" w:rsidTr="00423259">
        <w:trPr>
          <w:trHeight w:val="142"/>
        </w:trPr>
        <w:sdt>
          <w:sdtPr>
            <w:id w:val="1456833216"/>
            <w:lock w:val="sdtContentLocked"/>
            <w:placeholder>
              <w:docPart w:val="914E2443DE4744529D2B4CF075DAB948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14:paraId="14D17DA1" w14:textId="77777777" w:rsidR="003543B6" w:rsidRPr="003543B6" w:rsidRDefault="003B7A46" w:rsidP="003B7A46">
                <w:pPr>
                  <w:pStyle w:val="af0"/>
                </w:pPr>
                <w:r>
                  <w:t xml:space="preserve"> </w:t>
                </w:r>
              </w:p>
            </w:tc>
          </w:sdtContent>
        </w:sdt>
        <w:tc>
          <w:tcPr>
            <w:tcW w:w="569" w:type="dxa"/>
            <w:vMerge/>
          </w:tcPr>
          <w:p w14:paraId="43CD48E1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3571ACD7" w14:textId="77777777"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BD2099" w14:paraId="018A33FA" w14:textId="77777777" w:rsidTr="00423259">
        <w:trPr>
          <w:trHeight w:val="630"/>
        </w:trPr>
        <w:tc>
          <w:tcPr>
            <w:tcW w:w="4536" w:type="dxa"/>
            <w:gridSpan w:val="4"/>
          </w:tcPr>
          <w:sdt>
            <w:sdtPr>
              <w:id w:val="466630737"/>
              <w:lock w:val="sdtContentLocked"/>
              <w:placeholder>
                <w:docPart w:val="E212705FE17A450D98ABF5D02E7A7637"/>
              </w:placeholder>
            </w:sdtPr>
            <w:sdtEndPr/>
            <w:sdtContent>
              <w:p w14:paraId="60CB34AA" w14:textId="77777777" w:rsidR="00F36502" w:rsidRDefault="00F36502" w:rsidP="00F36502">
                <w:pPr>
                  <w:pStyle w:val="ae"/>
                </w:pPr>
                <w:r>
                  <w:t>Софийская набережная, д. 30, стр. 2,</w:t>
                </w:r>
              </w:p>
              <w:p w14:paraId="6EB03905" w14:textId="77777777" w:rsidR="0089520F" w:rsidRDefault="00F36502" w:rsidP="00F36502">
                <w:pPr>
                  <w:pStyle w:val="ae"/>
                </w:pPr>
                <w:r>
                  <w:t>Москва, 115035</w:t>
                </w:r>
              </w:p>
              <w:p w14:paraId="798857CB" w14:textId="77777777" w:rsidR="0089520F" w:rsidRDefault="0089520F" w:rsidP="0089520F">
                <w:pPr>
                  <w:pStyle w:val="ae"/>
                </w:pPr>
                <w:r>
                  <w:t>Телефон (</w:t>
                </w:r>
                <w:r w:rsidR="006B1F04">
                  <w:t>9</w:t>
                </w:r>
                <w:r w:rsidR="00F36502">
                  <w:t>16</w:t>
                </w:r>
                <w:r w:rsidR="000247D8" w:rsidRPr="000247D8">
                  <w:t xml:space="preserve">) </w:t>
                </w:r>
                <w:r w:rsidR="006B1F04">
                  <w:t>02</w:t>
                </w:r>
                <w:r w:rsidR="00F36502">
                  <w:t>5</w:t>
                </w:r>
                <w:r w:rsidR="00C01059">
                  <w:t>-</w:t>
                </w:r>
                <w:r w:rsidR="00F36502">
                  <w:t>46</w:t>
                </w:r>
                <w:r w:rsidR="00C01059">
                  <w:t>-</w:t>
                </w:r>
                <w:r w:rsidR="006B1F04">
                  <w:t>3</w:t>
                </w:r>
                <w:r w:rsidR="00F36502">
                  <w:t>5</w:t>
                </w:r>
              </w:p>
              <w:p w14:paraId="7E9D04FF" w14:textId="77777777" w:rsidR="0089520F" w:rsidRPr="005A7E9C" w:rsidRDefault="0089520F" w:rsidP="0089520F">
                <w:pPr>
                  <w:pStyle w:val="ae"/>
                </w:pPr>
                <w:r w:rsidRPr="00FC0C0E">
                  <w:rPr>
                    <w:lang w:val="en-US"/>
                  </w:rPr>
                  <w:t>E</w:t>
                </w:r>
                <w:r w:rsidRPr="00F36502">
                  <w:t>-</w:t>
                </w:r>
                <w:r w:rsidRPr="00FC0C0E">
                  <w:rPr>
                    <w:lang w:val="en-US"/>
                  </w:rPr>
                  <w:t>mail</w:t>
                </w:r>
                <w:r w:rsidRPr="00F36502">
                  <w:t xml:space="preserve">: </w:t>
                </w:r>
                <w:r w:rsidR="00F36502">
                  <w:rPr>
                    <w:lang w:val="en-US"/>
                  </w:rPr>
                  <w:t>a</w:t>
                </w:r>
                <w:r w:rsidR="00D676B9" w:rsidRPr="006B1F04">
                  <w:rPr>
                    <w:lang w:val="en-US"/>
                  </w:rPr>
                  <w:t>n</w:t>
                </w:r>
                <w:r w:rsidR="00F36502">
                  <w:rPr>
                    <w:lang w:val="en-US"/>
                  </w:rPr>
                  <w:t>disavkin</w:t>
                </w:r>
                <w:r w:rsidR="00D676B9" w:rsidRPr="00F36502">
                  <w:t>@</w:t>
                </w:r>
                <w:r w:rsidR="00F36502">
                  <w:t>rosatom</w:t>
                </w:r>
                <w:r w:rsidR="00D676B9" w:rsidRPr="005A7E9C">
                  <w:t>.ru</w:t>
                </w:r>
              </w:p>
              <w:p w14:paraId="68D5AD62" w14:textId="77777777" w:rsidR="0089520F" w:rsidRPr="00D53835" w:rsidRDefault="009909F7" w:rsidP="0089520F">
                <w:pPr>
                  <w:pStyle w:val="ae"/>
                </w:pPr>
                <w:r>
                  <w:t>О</w:t>
                </w:r>
                <w:r w:rsidR="0089520F">
                  <w:t>ГРН</w:t>
                </w:r>
                <w:r w:rsidR="0089520F" w:rsidRPr="00D53835">
                  <w:t xml:space="preserve"> </w:t>
                </w:r>
                <w:r w:rsidR="00D676B9" w:rsidRPr="00D676B9">
                  <w:t>125</w:t>
                </w:r>
                <w:r w:rsidR="005A7E9C">
                  <w:t>7700298459</w:t>
                </w:r>
              </w:p>
              <w:p w14:paraId="68698774" w14:textId="77777777" w:rsidR="003543B6" w:rsidRPr="006F22EB" w:rsidRDefault="0089520F" w:rsidP="00D53835">
                <w:pPr>
                  <w:pStyle w:val="ae"/>
                </w:pPr>
                <w:r>
                  <w:t xml:space="preserve">ИНН </w:t>
                </w:r>
                <w:r w:rsidR="005A7E9C" w:rsidRPr="005A7E9C">
                  <w:t>9706056837</w:t>
                </w:r>
                <w:r>
                  <w:t xml:space="preserve">, КПП </w:t>
                </w:r>
                <w:r w:rsidR="005A7E9C" w:rsidRPr="005A7E9C">
                  <w:t>770601001</w:t>
                </w:r>
              </w:p>
            </w:sdtContent>
          </w:sdt>
        </w:tc>
        <w:tc>
          <w:tcPr>
            <w:tcW w:w="569" w:type="dxa"/>
            <w:vMerge/>
          </w:tcPr>
          <w:p w14:paraId="337E5AD6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116F9A96" w14:textId="77777777"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BD2099" w14:paraId="182B5CC7" w14:textId="77777777" w:rsidTr="00423259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14:paraId="2DF8BC3D" w14:textId="77777777"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BC463AD73A8744E897BC6B1B3B7FB1A6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14:paraId="3A5A2F67" w14:textId="77777777"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4" w:type="dxa"/>
            <w:tcBorders>
              <w:bottom w:val="single" w:sz="4" w:space="0" w:color="auto"/>
            </w:tcBorders>
            <w:vAlign w:val="bottom"/>
          </w:tcPr>
          <w:p w14:paraId="30D94D16" w14:textId="77777777" w:rsidR="003543B6" w:rsidRPr="002C64BA" w:rsidRDefault="003543B6" w:rsidP="003B7A46">
            <w:pPr>
              <w:pStyle w:val="af1"/>
            </w:pPr>
          </w:p>
        </w:tc>
        <w:tc>
          <w:tcPr>
            <w:tcW w:w="569" w:type="dxa"/>
          </w:tcPr>
          <w:p w14:paraId="1B6F0BE0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0E2763C6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BD2099" w14:paraId="00A9169C" w14:textId="77777777" w:rsidTr="00423259">
        <w:trPr>
          <w:trHeight w:val="454"/>
        </w:trPr>
        <w:tc>
          <w:tcPr>
            <w:tcW w:w="567" w:type="dxa"/>
            <w:vAlign w:val="bottom"/>
          </w:tcPr>
          <w:p w14:paraId="5292FA76" w14:textId="77777777"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9F553C" w14:textId="77777777"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14:paraId="5A95CCDE" w14:textId="77777777"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13B06E168A5D4F709E6FD4B5F7AC5FF3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4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3FE1340B" w14:textId="77777777"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9" w:type="dxa"/>
          </w:tcPr>
          <w:p w14:paraId="3D966A34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4E752F6C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BD2099" w14:paraId="266D215C" w14:textId="77777777" w:rsidTr="00423259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127910883B9F4978B76E4BCDBAC7C17F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14:paraId="71D50003" w14:textId="77777777"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9" w:type="dxa"/>
          </w:tcPr>
          <w:p w14:paraId="136E6CC7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0E4FCCB6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9206C4" w14:paraId="32B72CBA" w14:textId="77777777" w:rsidTr="00423259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1F3A656DB9E44C4BB1CE5F814688FA9C"/>
            </w:placeholder>
          </w:sdtPr>
          <w:sdtEndPr/>
          <w:sdtContent>
            <w:sdt>
              <w:sdtPr>
                <w:rPr>
                  <w:rFonts w:cs="Times New Roman"/>
                  <w:szCs w:val="28"/>
                  <w:lang w:eastAsia="en-GB"/>
                </w:rPr>
                <w:alias w:val="Заголовок письма. Не более 5 строк"/>
                <w:tag w:val="Заголовок письма"/>
                <w:id w:val="713929055"/>
                <w:placeholder>
                  <w:docPart w:val="F0654138BE3741239C2869BF83A28E51"/>
                </w:placeholder>
              </w:sdtPr>
              <w:sdtEndPr/>
              <w:sdtContent>
                <w:sdt>
                  <w:sdtPr>
                    <w:rPr>
                      <w:rFonts w:cs="Times New Roman"/>
                      <w:szCs w:val="28"/>
                      <w:lang w:eastAsia="en-GB"/>
                    </w:rPr>
                    <w:alias w:val="Заголовок письма. Не более 5 строк"/>
                    <w:tag w:val="Заголовок письма"/>
                    <w:id w:val="-965340528"/>
                    <w:placeholder>
                      <w:docPart w:val="60CFD348063D42D99FCF2E6446D57080"/>
                    </w:placeholder>
                  </w:sdtPr>
                  <w:sdtEndPr/>
                  <w:sdtContent>
                    <w:tc>
                      <w:tcPr>
                        <w:tcW w:w="4536" w:type="dxa"/>
                        <w:gridSpan w:val="4"/>
                      </w:tcPr>
                      <w:p w14:paraId="43A58596" w14:textId="4B6408B9" w:rsidR="003543B6" w:rsidRPr="00CE1035" w:rsidRDefault="008F5EC5" w:rsidP="009206C4">
                        <w:pPr>
                          <w:rPr>
                            <w:rFonts w:cs="Times New Roman"/>
                            <w:szCs w:val="28"/>
                            <w:lang w:val="ru-RU" w:eastAsia="en-GB"/>
                          </w:rPr>
                        </w:pPr>
                        <w:r>
                          <w:rPr>
                            <w:rFonts w:cs="Times New Roman"/>
                            <w:szCs w:val="28"/>
                            <w:lang w:val="ru-RU" w:eastAsia="en-GB"/>
                          </w:rPr>
                          <w:t xml:space="preserve">О </w:t>
                        </w:r>
                        <w:r w:rsidR="009206C4">
                          <w:rPr>
                            <w:rFonts w:cs="Times New Roman"/>
                            <w:szCs w:val="28"/>
                            <w:lang w:val="ru-RU" w:eastAsia="en-GB"/>
                          </w:rPr>
                          <w:t>разъяснении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569" w:type="dxa"/>
          </w:tcPr>
          <w:p w14:paraId="4002AA0D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41429767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14:paraId="383B9B09" w14:textId="77777777" w:rsidR="00180657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rFonts w:cs="Times New Roman"/>
          <w:szCs w:val="28"/>
          <w:lang w:val="ru-RU"/>
        </w:rPr>
        <w:alias w:val="Обращение к адресату. При необходимости удаляется"/>
        <w:id w:val="-1834292982"/>
        <w:placeholder>
          <w:docPart w:val="FB37F61A57F344C08ACE1ACE3FA59D04"/>
        </w:placeholder>
      </w:sdtPr>
      <w:sdtEndPr>
        <w:rPr>
          <w:sz w:val="24"/>
          <w:szCs w:val="24"/>
          <w:lang w:val="en-GB"/>
        </w:rPr>
      </w:sdtEndPr>
      <w:sdtContent>
        <w:sdt>
          <w:sdtPr>
            <w:rPr>
              <w:rFonts w:cs="Times New Roman"/>
              <w:szCs w:val="28"/>
              <w:lang w:val="ru-RU"/>
            </w:rPr>
            <w:alias w:val="Обращение к адресату. При необходимости удаляется"/>
            <w:id w:val="1198590697"/>
            <w:placeholder>
              <w:docPart w:val="F1C916D929E949929BE54770E63E20FD"/>
            </w:placeholder>
          </w:sdtPr>
          <w:sdtEndPr/>
          <w:sdtContent>
            <w:sdt>
              <w:sdtPr>
                <w:rPr>
                  <w:rFonts w:cs="Times New Roman"/>
                  <w:szCs w:val="28"/>
                  <w:lang w:val="ru-RU"/>
                </w:rPr>
                <w:alias w:val="Обращение к адресату. При необходимости удаляется"/>
                <w:id w:val="1523896816"/>
                <w:placeholder>
                  <w:docPart w:val="9800DA2C0A6649CF8F9197E8FA41602B"/>
                </w:placeholder>
              </w:sdtPr>
              <w:sdtEndPr/>
              <w:sdtContent>
                <w:p w14:paraId="11A99505" w14:textId="4B39C28A" w:rsidR="00326F9F" w:rsidRDefault="009206C4" w:rsidP="00326F9F">
                  <w:pPr>
                    <w:spacing w:before="120"/>
                    <w:jc w:val="center"/>
                    <w:rPr>
                      <w:rFonts w:cs="Times New Roman"/>
                      <w:szCs w:val="28"/>
                      <w:lang w:val="ru-RU"/>
                    </w:rPr>
                  </w:pPr>
                  <w:r>
                    <w:rPr>
                      <w:rFonts w:cs="Times New Roman"/>
                      <w:szCs w:val="28"/>
                      <w:lang w:val="ru-RU"/>
                    </w:rPr>
                    <w:t>Уважаемые господа</w:t>
                  </w:r>
                  <w:r w:rsidR="00326F9F">
                    <w:rPr>
                      <w:rFonts w:cs="Times New Roman"/>
                      <w:szCs w:val="28"/>
                      <w:lang w:val="ru-RU"/>
                    </w:rPr>
                    <w:t>!</w:t>
                  </w:r>
                </w:p>
                <w:p w14:paraId="5729E7CD" w14:textId="52FEBD1B" w:rsidR="00F707C8" w:rsidRPr="00326F9F" w:rsidRDefault="00450449" w:rsidP="00326F9F">
                  <w:pPr>
                    <w:spacing w:before="120"/>
                    <w:jc w:val="center"/>
                    <w:rPr>
                      <w:rFonts w:cs="Times New Roman"/>
                      <w:szCs w:val="28"/>
                      <w:lang w:val="ru-RU"/>
                    </w:rPr>
                  </w:pPr>
                </w:p>
              </w:sdtContent>
            </w:sdt>
          </w:sdtContent>
        </w:sdt>
      </w:sdtContent>
    </w:sdt>
    <w:sdt>
      <w:sdtPr>
        <w:rPr>
          <w:lang w:val="ru-RU"/>
        </w:rPr>
        <w:id w:val="1639299410"/>
        <w:placeholder>
          <w:docPart w:val="72F66FA9392840F5BA18AF451DE51060"/>
        </w:placeholder>
      </w:sdtPr>
      <w:sdtEndPr/>
      <w:sdtContent>
        <w:sdt>
          <w:sdtPr>
            <w:rPr>
              <w:lang w:val="ru-RU"/>
            </w:rPr>
            <w:id w:val="-556393003"/>
            <w:placeholder>
              <w:docPart w:val="CB233D8D3B31424B882EEED676D12E9D"/>
            </w:placeholder>
          </w:sdtPr>
          <w:sdtEndPr/>
          <w:sdtContent>
            <w:p w14:paraId="5E241EC1" w14:textId="77777777" w:rsidR="009206C4" w:rsidRPr="00595CF2" w:rsidRDefault="009206C4" w:rsidP="009206C4">
              <w:pPr>
                <w:tabs>
                  <w:tab w:val="left" w:pos="4962"/>
                </w:tabs>
                <w:ind w:right="-1" w:firstLine="709"/>
                <w:jc w:val="both"/>
                <w:rPr>
                  <w:rFonts w:eastAsia="Calibri" w:cs="Times New Roman"/>
                  <w:spacing w:val="-6"/>
                  <w:szCs w:val="28"/>
                  <w:lang w:val="ru-RU"/>
                </w:rPr>
              </w:pPr>
              <w:r w:rsidRPr="00E25445">
                <w:rPr>
                  <w:spacing w:val="-6"/>
                  <w:szCs w:val="28"/>
                  <w:lang w:val="ru-RU"/>
                </w:rPr>
                <w:t>ООО «Энергофлот»</w:t>
              </w:r>
              <w:r w:rsidRPr="005D34CE">
                <w:rPr>
                  <w:szCs w:val="28"/>
                  <w:lang w:val="ru-RU" w:bidi="ru-RU"/>
                </w:rPr>
                <w:t xml:space="preserve">, являющееся </w:t>
              </w:r>
              <w:r>
                <w:rPr>
                  <w:szCs w:val="28"/>
                  <w:lang w:val="ru-RU" w:bidi="ru-RU"/>
                </w:rPr>
                <w:t xml:space="preserve">заказчиком и организатором </w:t>
              </w:r>
              <w:r w:rsidRPr="005D34CE">
                <w:rPr>
                  <w:szCs w:val="28"/>
                  <w:lang w:val="ru-RU" w:bidi="ru-RU"/>
                </w:rPr>
                <w:t xml:space="preserve">закупки на </w:t>
              </w:r>
              <w:r w:rsidRPr="005D34CE">
                <w:rPr>
                  <w:szCs w:val="28"/>
                  <w:lang w:val="ru-RU"/>
                </w:rPr>
                <w:t xml:space="preserve">право заключения договора на </w:t>
              </w:r>
              <w:r w:rsidRPr="00E25445">
                <w:rPr>
                  <w:szCs w:val="28"/>
                  <w:lang w:val="ru-RU"/>
                </w:rPr>
                <w:t>оказание комплекса услуг по организации служебных командировок для работников ООО «Энергофлот»</w:t>
              </w:r>
              <w:r w:rsidRPr="005D34CE">
                <w:rPr>
                  <w:szCs w:val="28"/>
                  <w:lang w:val="ru-RU"/>
                </w:rPr>
                <w:t xml:space="preserve">, </w:t>
              </w:r>
              <w:r w:rsidRPr="005D34CE">
                <w:rPr>
                  <w:szCs w:val="28"/>
                  <w:lang w:val="ru-RU" w:bidi="ru-RU"/>
                </w:rPr>
                <w:t>в ответ на запрос</w:t>
              </w:r>
              <w:r w:rsidRPr="005D34CE">
                <w:rPr>
                  <w:szCs w:val="28"/>
                  <w:lang w:val="ru-RU"/>
                </w:rPr>
                <w:t xml:space="preserve"> участника закупки</w:t>
              </w:r>
              <w:r>
                <w:rPr>
                  <w:szCs w:val="28"/>
                  <w:lang w:val="ru-RU"/>
                </w:rPr>
                <w:t xml:space="preserve"> </w:t>
              </w:r>
              <w:r w:rsidRPr="005D34CE">
                <w:rPr>
                  <w:szCs w:val="28"/>
                  <w:lang w:val="ru-RU"/>
                </w:rPr>
                <w:t>сообщает следующее:</w:t>
              </w:r>
            </w:p>
            <w:p w14:paraId="2ABCC31B" w14:textId="77777777" w:rsidR="009206C4" w:rsidRPr="00595CF2" w:rsidRDefault="009206C4" w:rsidP="009206C4">
              <w:pPr>
                <w:widowControl w:val="0"/>
                <w:ind w:firstLine="709"/>
                <w:jc w:val="both"/>
                <w:rPr>
                  <w:b/>
                  <w:szCs w:val="28"/>
                  <w:lang w:val="ru-RU"/>
                </w:rPr>
              </w:pPr>
            </w:p>
            <w:p w14:paraId="2695B95A" w14:textId="77777777" w:rsidR="009206C4" w:rsidRPr="00595CF2" w:rsidRDefault="009206C4" w:rsidP="009206C4">
              <w:pPr>
                <w:widowControl w:val="0"/>
                <w:spacing w:line="276" w:lineRule="auto"/>
                <w:ind w:firstLine="709"/>
                <w:jc w:val="both"/>
                <w:rPr>
                  <w:b/>
                  <w:szCs w:val="28"/>
                  <w:lang w:val="ru-RU"/>
                </w:rPr>
              </w:pPr>
              <w:r w:rsidRPr="00595CF2">
                <w:rPr>
                  <w:b/>
                  <w:szCs w:val="28"/>
                  <w:lang w:val="ru-RU"/>
                </w:rPr>
                <w:t>Вопрос</w:t>
              </w:r>
              <w:r>
                <w:rPr>
                  <w:b/>
                  <w:szCs w:val="28"/>
                  <w:lang w:val="ru-RU"/>
                </w:rPr>
                <w:t xml:space="preserve"> 1</w:t>
              </w:r>
              <w:r w:rsidRPr="00595CF2">
                <w:rPr>
                  <w:b/>
                  <w:szCs w:val="28"/>
                  <w:lang w:val="ru-RU"/>
                </w:rPr>
                <w:t>:</w:t>
              </w:r>
            </w:p>
            <w:p w14:paraId="7720BF7F" w14:textId="77777777" w:rsidR="00BE2F3B" w:rsidRDefault="00BE2F3B" w:rsidP="00BE2F3B">
              <w:pPr>
                <w:widowControl w:val="0"/>
                <w:spacing w:line="276" w:lineRule="auto"/>
                <w:ind w:firstLine="709"/>
                <w:jc w:val="both"/>
                <w:rPr>
                  <w:lang w:val="ru-RU"/>
                </w:rPr>
              </w:pPr>
              <w:r w:rsidRPr="00BE2F3B">
                <w:rPr>
                  <w:lang w:val="ru-RU"/>
                </w:rPr>
                <w:t>Добрый день,</w:t>
              </w:r>
              <w:r>
                <w:rPr>
                  <w:lang w:val="ru-RU"/>
                </w:rPr>
                <w:t xml:space="preserve"> </w:t>
              </w:r>
              <w:r w:rsidRPr="00BE2F3B">
                <w:rPr>
                  <w:lang w:val="ru-RU"/>
                </w:rPr>
                <w:t>в документации указано "копии документов, подтверждающих понесенные расходы при оказании ус</w:t>
              </w:r>
              <w:r>
                <w:rPr>
                  <w:lang w:val="ru-RU"/>
                </w:rPr>
                <w:t>луг, указанных в разделе 2.1.;"</w:t>
              </w:r>
            </w:p>
            <w:p w14:paraId="13F91A9E" w14:textId="56204F87" w:rsidR="00BE2F3B" w:rsidRDefault="00BE2F3B" w:rsidP="00BE2F3B">
              <w:pPr>
                <w:widowControl w:val="0"/>
                <w:spacing w:line="276" w:lineRule="auto"/>
                <w:ind w:firstLine="709"/>
                <w:jc w:val="both"/>
                <w:rPr>
                  <w:lang w:val="ru-RU"/>
                </w:rPr>
              </w:pPr>
              <w:r>
                <w:rPr>
                  <w:lang w:val="ru-RU"/>
                </w:rPr>
                <w:t>П</w:t>
              </w:r>
              <w:r w:rsidRPr="00BE2F3B">
                <w:rPr>
                  <w:lang w:val="ru-RU"/>
                </w:rPr>
                <w:t>росьба пояснить что конкретно имеется ввиду,</w:t>
              </w:r>
              <w:r w:rsidR="00450449">
                <w:rPr>
                  <w:lang w:val="ru-RU"/>
                </w:rPr>
                <w:t xml:space="preserve"> </w:t>
              </w:r>
              <w:r w:rsidRPr="00BE2F3B">
                <w:rPr>
                  <w:lang w:val="ru-RU"/>
                </w:rPr>
                <w:t xml:space="preserve">копии первичных документов, </w:t>
              </w:r>
              <w:r w:rsidR="00450449" w:rsidRPr="00BE2F3B">
                <w:rPr>
                  <w:lang w:val="ru-RU"/>
                </w:rPr>
                <w:t>например,</w:t>
              </w:r>
              <w:r w:rsidRPr="00BE2F3B">
                <w:rPr>
                  <w:lang w:val="ru-RU"/>
                </w:rPr>
                <w:t xml:space="preserve"> гостиницы (ваучер</w:t>
              </w:r>
              <w:r w:rsidR="00450449" w:rsidRPr="00BE2F3B">
                <w:rPr>
                  <w:lang w:val="ru-RU"/>
                </w:rPr>
                <w:t>), заверенные</w:t>
              </w:r>
              <w:r w:rsidRPr="00BE2F3B">
                <w:rPr>
                  <w:lang w:val="ru-RU"/>
                </w:rPr>
                <w:t xml:space="preserve"> исполнителем, либо просто ваучер исполнителя? </w:t>
              </w:r>
            </w:p>
            <w:p w14:paraId="58EE7540" w14:textId="77777777" w:rsidR="00BE2F3B" w:rsidRDefault="00BE2F3B" w:rsidP="00BE2F3B">
              <w:pPr>
                <w:widowControl w:val="0"/>
                <w:spacing w:line="276" w:lineRule="auto"/>
                <w:ind w:firstLine="709"/>
                <w:jc w:val="both"/>
                <w:rPr>
                  <w:lang w:val="ru-RU"/>
                </w:rPr>
              </w:pPr>
            </w:p>
            <w:p w14:paraId="462FD1EC" w14:textId="567EC8E9" w:rsidR="009206C4" w:rsidRDefault="009206C4" w:rsidP="00BE2F3B">
              <w:pPr>
                <w:widowControl w:val="0"/>
                <w:spacing w:line="276" w:lineRule="auto"/>
                <w:ind w:firstLine="709"/>
                <w:jc w:val="both"/>
                <w:rPr>
                  <w:b/>
                  <w:szCs w:val="28"/>
                  <w:lang w:val="ru-RU"/>
                </w:rPr>
              </w:pPr>
              <w:r w:rsidRPr="00595CF2">
                <w:rPr>
                  <w:b/>
                  <w:szCs w:val="28"/>
                  <w:lang w:val="ru-RU"/>
                </w:rPr>
                <w:t>Ответ</w:t>
              </w:r>
              <w:r>
                <w:rPr>
                  <w:b/>
                  <w:szCs w:val="28"/>
                  <w:lang w:val="ru-RU"/>
                </w:rPr>
                <w:t xml:space="preserve"> 1</w:t>
              </w:r>
              <w:r w:rsidRPr="00595CF2">
                <w:rPr>
                  <w:b/>
                  <w:szCs w:val="28"/>
                  <w:lang w:val="ru-RU"/>
                </w:rPr>
                <w:t>:</w:t>
              </w:r>
            </w:p>
            <w:p w14:paraId="2D75D3EE" w14:textId="2EBDB6BA" w:rsidR="00BE2F3B" w:rsidRPr="00BE2F3B" w:rsidRDefault="00BE2F3B" w:rsidP="00BE2F3B">
              <w:pPr>
                <w:widowControl w:val="0"/>
                <w:spacing w:line="276" w:lineRule="auto"/>
                <w:ind w:firstLine="709"/>
                <w:jc w:val="both"/>
                <w:rPr>
                  <w:szCs w:val="28"/>
                  <w:lang w:val="ru-RU"/>
                </w:rPr>
              </w:pPr>
              <w:r w:rsidRPr="00BE2F3B">
                <w:rPr>
                  <w:szCs w:val="28"/>
                  <w:lang w:val="ru-RU"/>
                </w:rPr>
                <w:t>Подтверждающие докумен</w:t>
              </w:r>
              <w:r w:rsidR="00450449">
                <w:rPr>
                  <w:szCs w:val="28"/>
                  <w:lang w:val="ru-RU"/>
                </w:rPr>
                <w:t>ты – копии первичных документов.</w:t>
              </w:r>
              <w:bookmarkStart w:id="1" w:name="_GoBack"/>
              <w:bookmarkEnd w:id="1"/>
              <w:r w:rsidRPr="00BE2F3B">
                <w:rPr>
                  <w:szCs w:val="28"/>
                  <w:lang w:val="ru-RU"/>
                </w:rPr>
                <w:t xml:space="preserve">  Подтверждающие документы должны быть заверены исполнителем кроме электронных билетов. </w:t>
              </w:r>
            </w:p>
            <w:p w14:paraId="7DAE8746" w14:textId="1C501DBE" w:rsidR="0089111B" w:rsidRPr="00F13928" w:rsidRDefault="00BE2F3B" w:rsidP="00BE2F3B">
              <w:pPr>
                <w:pStyle w:val="ab"/>
                <w:rPr>
                  <w:b/>
                  <w:bCs/>
                  <w:i/>
                </w:rPr>
              </w:pPr>
              <w:r w:rsidRPr="00BE2F3B">
                <w:rPr>
                  <w:szCs w:val="28"/>
                </w:rPr>
                <w:t>По гостинице: заверенный ваучер гостиницы либо подписанный ваучер исполнителя.</w:t>
              </w:r>
            </w:p>
          </w:sdtContent>
        </w:sdt>
      </w:sdtContent>
    </w:sdt>
    <w:p w14:paraId="2B888689" w14:textId="77777777" w:rsidR="00282A7A" w:rsidRDefault="00282A7A" w:rsidP="003049AD">
      <w:pPr>
        <w:pStyle w:val="ab"/>
      </w:pPr>
    </w:p>
    <w:p w14:paraId="2F9E0439" w14:textId="77777777" w:rsidR="00D726A6" w:rsidRDefault="00D726A6" w:rsidP="003049AD">
      <w:pPr>
        <w:pStyle w:val="ab"/>
      </w:pPr>
    </w:p>
    <w:p w14:paraId="0AA6F0F9" w14:textId="77777777" w:rsidR="00011448" w:rsidRDefault="00011448" w:rsidP="0089111B">
      <w:pPr>
        <w:ind w:firstLine="709"/>
        <w:jc w:val="both"/>
        <w:rPr>
          <w:rFonts w:cs="Times New Roman"/>
          <w:szCs w:val="28"/>
          <w:lang w:val="ru-RU"/>
        </w:rPr>
      </w:pPr>
    </w:p>
    <w:p w14:paraId="41773EB9" w14:textId="77777777" w:rsidR="00011448" w:rsidRDefault="00011448" w:rsidP="0089111B">
      <w:pPr>
        <w:ind w:firstLine="709"/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7"/>
        <w:gridCol w:w="425"/>
        <w:gridCol w:w="2392"/>
      </w:tblGrid>
      <w:tr w:rsidR="001A510C" w:rsidRPr="00241491" w14:paraId="37D22FCB" w14:textId="77777777" w:rsidTr="00517DF1">
        <w:sdt>
          <w:sdtPr>
            <w:rPr>
              <w:rFonts w:cs="Times New Roman"/>
              <w:szCs w:val="28"/>
              <w:lang w:val="ru-RU"/>
            </w:rPr>
            <w:alias w:val="Должность без указания наименования организации"/>
            <w:tag w:val="Должность без указания наименования организаци"/>
            <w:id w:val="-1694530326"/>
            <w:lock w:val="sdtLocked"/>
            <w:placeholder>
              <w:docPart w:val="164D048400DD4F70862DDB34BDD5F78F"/>
            </w:placeholder>
          </w:sdtPr>
          <w:sdtEndPr/>
          <w:sdtContent>
            <w:tc>
              <w:tcPr>
                <w:tcW w:w="3261" w:type="dxa"/>
              </w:tcPr>
              <w:p w14:paraId="16AE16E0" w14:textId="5F631F6D" w:rsidR="001A510C" w:rsidRPr="00B20779" w:rsidRDefault="00D9311D" w:rsidP="00D9311D">
                <w:pPr>
                  <w:rPr>
                    <w:rFonts w:cs="Times New Roman"/>
                    <w:szCs w:val="28"/>
                    <w:lang w:val="ru-RU"/>
                  </w:rPr>
                </w:pPr>
                <w:r w:rsidRPr="00D9311D">
                  <w:rPr>
                    <w:rFonts w:cs="Times New Roman"/>
                    <w:color w:val="FFFFFF" w:themeColor="background1"/>
                    <w:szCs w:val="28"/>
                    <w:lang w:val="ru-RU"/>
                  </w:rPr>
                  <w:t>.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86E17C4098D04D76BBCD7EE76BFBD7B6"/>
            </w:placeholder>
            <w:showingPlcHdr/>
          </w:sdtPr>
          <w:sdtEndPr/>
          <w:sdtContent>
            <w:tc>
              <w:tcPr>
                <w:tcW w:w="3827" w:type="dxa"/>
              </w:tcPr>
              <w:p w14:paraId="2FB056C8" w14:textId="77777777"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B34E9A8235B741669CAFD47ED5C1D8B9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14:paraId="1AFE1478" w14:textId="77777777"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14:paraId="206402F5" w14:textId="7632296E" w:rsidR="001A510C" w:rsidRPr="001C77A5" w:rsidRDefault="00450449" w:rsidP="00D9311D">
            <w:pPr>
              <w:rPr>
                <w:rFonts w:cs="Times New Roman"/>
                <w:sz w:val="24"/>
                <w:lang w:val="ru-RU"/>
              </w:rPr>
            </w:pPr>
            <w:sdt>
              <w:sdtPr>
                <w:rPr>
                  <w:rFonts w:cs="Times New Roman"/>
                  <w:sz w:val="24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FEE88F4270744319B2DABE2D1AFE788E"/>
                </w:placeholder>
              </w:sdtPr>
              <w:sdtEndPr/>
              <w:sdtContent>
                <w:r w:rsidR="00D9311D" w:rsidRPr="00D9311D">
                  <w:rPr>
                    <w:rFonts w:cs="Times New Roman"/>
                    <w:color w:val="FFFFFF" w:themeColor="background1"/>
                    <w:sz w:val="24"/>
                    <w:lang w:val="ru-RU"/>
                  </w:rPr>
                  <w:t>.</w:t>
                </w:r>
              </w:sdtContent>
            </w:sdt>
          </w:p>
        </w:tc>
      </w:tr>
    </w:tbl>
    <w:p w14:paraId="158060D5" w14:textId="77777777" w:rsidR="001448AC" w:rsidRPr="005E5664" w:rsidRDefault="00877362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509CE8" wp14:editId="18A0659F">
                <wp:simplePos x="0" y="0"/>
                <wp:positionH relativeFrom="column">
                  <wp:posOffset>4445</wp:posOffset>
                </wp:positionH>
                <wp:positionV relativeFrom="margin">
                  <wp:align>bottom</wp:align>
                </wp:positionV>
                <wp:extent cx="6388100" cy="506730"/>
                <wp:effectExtent l="0" t="0" r="0" b="7620"/>
                <wp:wrapTopAndBottom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100" cy="506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168AA3" w14:textId="548C7445" w:rsidR="00490DA7" w:rsidRPr="00B20779" w:rsidRDefault="00490DA7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09CE8"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.35pt;margin-top:0;width:503pt;height:3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" fillcolor="white [3201]" stroked="f" strokeweight=".5pt">
                <v:textbox style="mso-fit-shape-to-text:t">
                  <w:txbxContent>
                    <w:p w14:paraId="22168AA3" w14:textId="548C7445" w:rsidR="00490DA7" w:rsidRPr="00B20779" w:rsidRDefault="00490DA7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5E5664" w:rsidSect="00D71DE8">
      <w:headerReference w:type="default" r:id="rId9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C2AFF" w14:textId="77777777" w:rsidR="002913DE" w:rsidRDefault="002913DE" w:rsidP="001448AC">
      <w:r>
        <w:separator/>
      </w:r>
    </w:p>
  </w:endnote>
  <w:endnote w:type="continuationSeparator" w:id="0">
    <w:p w14:paraId="32FC0402" w14:textId="77777777" w:rsidR="002913DE" w:rsidRDefault="002913DE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24374" w14:textId="77777777" w:rsidR="002913DE" w:rsidRDefault="002913DE" w:rsidP="001448AC">
      <w:r>
        <w:separator/>
      </w:r>
    </w:p>
  </w:footnote>
  <w:footnote w:type="continuationSeparator" w:id="0">
    <w:p w14:paraId="27EC6F9F" w14:textId="77777777" w:rsidR="002913DE" w:rsidRDefault="002913DE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14:paraId="03475FB9" w14:textId="77777777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9080227" w14:textId="49A6B995"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BE2F3B" w:rsidRPr="00BE2F3B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14:paraId="642FEF9B" w14:textId="77777777"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B58C2"/>
    <w:multiLevelType w:val="hybridMultilevel"/>
    <w:tmpl w:val="A3520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C1265"/>
    <w:multiLevelType w:val="hybridMultilevel"/>
    <w:tmpl w:val="E1540590"/>
    <w:lvl w:ilvl="0" w:tplc="B6B4B56E">
      <w:start w:val="1"/>
      <w:numFmt w:val="decimal"/>
      <w:lvlText w:val="1.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6633FB3"/>
    <w:multiLevelType w:val="hybridMultilevel"/>
    <w:tmpl w:val="004825C6"/>
    <w:lvl w:ilvl="0" w:tplc="BDBED124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73AC6D89"/>
    <w:multiLevelType w:val="hybridMultilevel"/>
    <w:tmpl w:val="2B3631BE"/>
    <w:lvl w:ilvl="0" w:tplc="2292B75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B2C84"/>
    <w:multiLevelType w:val="hybridMultilevel"/>
    <w:tmpl w:val="F8E8988C"/>
    <w:lvl w:ilvl="0" w:tplc="0419000F">
      <w:start w:val="1"/>
      <w:numFmt w:val="decimal"/>
      <w:lvlText w:val="%1."/>
      <w:lvlJc w:val="left"/>
      <w:pPr>
        <w:ind w:left="755" w:hanging="360"/>
      </w:pPr>
    </w:lvl>
    <w:lvl w:ilvl="1" w:tplc="04190019" w:tentative="1">
      <w:start w:val="1"/>
      <w:numFmt w:val="lowerLetter"/>
      <w:lvlText w:val="%2."/>
      <w:lvlJc w:val="left"/>
      <w:pPr>
        <w:ind w:left="1475" w:hanging="360"/>
      </w:pPr>
    </w:lvl>
    <w:lvl w:ilvl="2" w:tplc="0419001B" w:tentative="1">
      <w:start w:val="1"/>
      <w:numFmt w:val="lowerRoman"/>
      <w:lvlText w:val="%3."/>
      <w:lvlJc w:val="right"/>
      <w:pPr>
        <w:ind w:left="2195" w:hanging="180"/>
      </w:pPr>
    </w:lvl>
    <w:lvl w:ilvl="3" w:tplc="0419000F" w:tentative="1">
      <w:start w:val="1"/>
      <w:numFmt w:val="decimal"/>
      <w:lvlText w:val="%4."/>
      <w:lvlJc w:val="left"/>
      <w:pPr>
        <w:ind w:left="2915" w:hanging="360"/>
      </w:pPr>
    </w:lvl>
    <w:lvl w:ilvl="4" w:tplc="04190019" w:tentative="1">
      <w:start w:val="1"/>
      <w:numFmt w:val="lowerLetter"/>
      <w:lvlText w:val="%5."/>
      <w:lvlJc w:val="left"/>
      <w:pPr>
        <w:ind w:left="3635" w:hanging="360"/>
      </w:pPr>
    </w:lvl>
    <w:lvl w:ilvl="5" w:tplc="0419001B" w:tentative="1">
      <w:start w:val="1"/>
      <w:numFmt w:val="lowerRoman"/>
      <w:lvlText w:val="%6."/>
      <w:lvlJc w:val="right"/>
      <w:pPr>
        <w:ind w:left="4355" w:hanging="180"/>
      </w:pPr>
    </w:lvl>
    <w:lvl w:ilvl="6" w:tplc="0419000F" w:tentative="1">
      <w:start w:val="1"/>
      <w:numFmt w:val="decimal"/>
      <w:lvlText w:val="%7."/>
      <w:lvlJc w:val="left"/>
      <w:pPr>
        <w:ind w:left="5075" w:hanging="360"/>
      </w:pPr>
    </w:lvl>
    <w:lvl w:ilvl="7" w:tplc="04190019" w:tentative="1">
      <w:start w:val="1"/>
      <w:numFmt w:val="lowerLetter"/>
      <w:lvlText w:val="%8."/>
      <w:lvlJc w:val="left"/>
      <w:pPr>
        <w:ind w:left="5795" w:hanging="360"/>
      </w:pPr>
    </w:lvl>
    <w:lvl w:ilvl="8" w:tplc="0419001B" w:tentative="1">
      <w:start w:val="1"/>
      <w:numFmt w:val="lowerRoman"/>
      <w:lvlText w:val="%9."/>
      <w:lvlJc w:val="right"/>
      <w:pPr>
        <w:ind w:left="651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AC3"/>
    <w:rsid w:val="00011448"/>
    <w:rsid w:val="00012C70"/>
    <w:rsid w:val="00013269"/>
    <w:rsid w:val="000247D8"/>
    <w:rsid w:val="000278D8"/>
    <w:rsid w:val="00032330"/>
    <w:rsid w:val="0004042F"/>
    <w:rsid w:val="000440D9"/>
    <w:rsid w:val="00053CA0"/>
    <w:rsid w:val="00055936"/>
    <w:rsid w:val="00061F33"/>
    <w:rsid w:val="00062E9E"/>
    <w:rsid w:val="00067250"/>
    <w:rsid w:val="000707A8"/>
    <w:rsid w:val="000B2C44"/>
    <w:rsid w:val="000C60CC"/>
    <w:rsid w:val="000E0DB8"/>
    <w:rsid w:val="000E5459"/>
    <w:rsid w:val="000F5859"/>
    <w:rsid w:val="00116F1C"/>
    <w:rsid w:val="00141F84"/>
    <w:rsid w:val="001431D3"/>
    <w:rsid w:val="00143960"/>
    <w:rsid w:val="001443E9"/>
    <w:rsid w:val="001448AC"/>
    <w:rsid w:val="00144D96"/>
    <w:rsid w:val="00151564"/>
    <w:rsid w:val="00154CE2"/>
    <w:rsid w:val="00161611"/>
    <w:rsid w:val="001630A3"/>
    <w:rsid w:val="00166BAF"/>
    <w:rsid w:val="00167EF8"/>
    <w:rsid w:val="001734D3"/>
    <w:rsid w:val="00180657"/>
    <w:rsid w:val="00180F59"/>
    <w:rsid w:val="00184E35"/>
    <w:rsid w:val="00195E52"/>
    <w:rsid w:val="001A16DB"/>
    <w:rsid w:val="001A510C"/>
    <w:rsid w:val="001A6E44"/>
    <w:rsid w:val="001B009F"/>
    <w:rsid w:val="001B4257"/>
    <w:rsid w:val="001B5D06"/>
    <w:rsid w:val="001C06BA"/>
    <w:rsid w:val="001C77A5"/>
    <w:rsid w:val="001F6CF0"/>
    <w:rsid w:val="00213F36"/>
    <w:rsid w:val="00217628"/>
    <w:rsid w:val="00224F74"/>
    <w:rsid w:val="002352D5"/>
    <w:rsid w:val="00241491"/>
    <w:rsid w:val="002449E7"/>
    <w:rsid w:val="0025001D"/>
    <w:rsid w:val="00265CAE"/>
    <w:rsid w:val="002668E6"/>
    <w:rsid w:val="00282A7A"/>
    <w:rsid w:val="002913DE"/>
    <w:rsid w:val="002921D6"/>
    <w:rsid w:val="002964A8"/>
    <w:rsid w:val="002B6C80"/>
    <w:rsid w:val="002C64BA"/>
    <w:rsid w:val="002E54F1"/>
    <w:rsid w:val="002F238B"/>
    <w:rsid w:val="002F6F74"/>
    <w:rsid w:val="003049AD"/>
    <w:rsid w:val="00307D81"/>
    <w:rsid w:val="003103B9"/>
    <w:rsid w:val="003126B0"/>
    <w:rsid w:val="003132DB"/>
    <w:rsid w:val="00326F9F"/>
    <w:rsid w:val="0033098D"/>
    <w:rsid w:val="00350E69"/>
    <w:rsid w:val="003543B6"/>
    <w:rsid w:val="00362A9A"/>
    <w:rsid w:val="00382A30"/>
    <w:rsid w:val="003B3255"/>
    <w:rsid w:val="003B7A46"/>
    <w:rsid w:val="003C30A4"/>
    <w:rsid w:val="003D5320"/>
    <w:rsid w:val="003E1840"/>
    <w:rsid w:val="003E188F"/>
    <w:rsid w:val="003F5676"/>
    <w:rsid w:val="00401F4E"/>
    <w:rsid w:val="00407C3C"/>
    <w:rsid w:val="004169BB"/>
    <w:rsid w:val="00423259"/>
    <w:rsid w:val="00424816"/>
    <w:rsid w:val="00432E50"/>
    <w:rsid w:val="00436BA5"/>
    <w:rsid w:val="0044534F"/>
    <w:rsid w:val="0044547F"/>
    <w:rsid w:val="00450140"/>
    <w:rsid w:val="00450449"/>
    <w:rsid w:val="00461F54"/>
    <w:rsid w:val="004824C6"/>
    <w:rsid w:val="00490DA7"/>
    <w:rsid w:val="004921B9"/>
    <w:rsid w:val="004971E8"/>
    <w:rsid w:val="00497A17"/>
    <w:rsid w:val="004A23B2"/>
    <w:rsid w:val="004A50DE"/>
    <w:rsid w:val="004D1225"/>
    <w:rsid w:val="004D462C"/>
    <w:rsid w:val="004D7138"/>
    <w:rsid w:val="004E2601"/>
    <w:rsid w:val="004E45FD"/>
    <w:rsid w:val="004E65EB"/>
    <w:rsid w:val="004F0B8B"/>
    <w:rsid w:val="0050024B"/>
    <w:rsid w:val="00517DF1"/>
    <w:rsid w:val="00521F86"/>
    <w:rsid w:val="00544A50"/>
    <w:rsid w:val="00552BF2"/>
    <w:rsid w:val="005729F7"/>
    <w:rsid w:val="005829A4"/>
    <w:rsid w:val="005A5331"/>
    <w:rsid w:val="005A7E9C"/>
    <w:rsid w:val="005B0C61"/>
    <w:rsid w:val="005D2F73"/>
    <w:rsid w:val="005D7F11"/>
    <w:rsid w:val="005E2A0B"/>
    <w:rsid w:val="005E5664"/>
    <w:rsid w:val="005F0C9D"/>
    <w:rsid w:val="005F5876"/>
    <w:rsid w:val="005F58EB"/>
    <w:rsid w:val="006036BC"/>
    <w:rsid w:val="00603A50"/>
    <w:rsid w:val="00621DBF"/>
    <w:rsid w:val="0062249F"/>
    <w:rsid w:val="00631A4D"/>
    <w:rsid w:val="0064281B"/>
    <w:rsid w:val="00651E63"/>
    <w:rsid w:val="00680AE3"/>
    <w:rsid w:val="0068399D"/>
    <w:rsid w:val="00687A79"/>
    <w:rsid w:val="006A296B"/>
    <w:rsid w:val="006B1F04"/>
    <w:rsid w:val="006C158A"/>
    <w:rsid w:val="006E001C"/>
    <w:rsid w:val="006F0B0F"/>
    <w:rsid w:val="006F1A6A"/>
    <w:rsid w:val="006F22EB"/>
    <w:rsid w:val="006F3A69"/>
    <w:rsid w:val="007003E6"/>
    <w:rsid w:val="0070756C"/>
    <w:rsid w:val="007139FD"/>
    <w:rsid w:val="007145D2"/>
    <w:rsid w:val="00732474"/>
    <w:rsid w:val="00735E69"/>
    <w:rsid w:val="007446CC"/>
    <w:rsid w:val="00760B34"/>
    <w:rsid w:val="00797E88"/>
    <w:rsid w:val="00797F01"/>
    <w:rsid w:val="007A7AD3"/>
    <w:rsid w:val="007A7C38"/>
    <w:rsid w:val="007B5BE3"/>
    <w:rsid w:val="007C549A"/>
    <w:rsid w:val="007E231F"/>
    <w:rsid w:val="007E7EA9"/>
    <w:rsid w:val="008064A8"/>
    <w:rsid w:val="00806DFE"/>
    <w:rsid w:val="008073E1"/>
    <w:rsid w:val="00815420"/>
    <w:rsid w:val="008162CB"/>
    <w:rsid w:val="008462F7"/>
    <w:rsid w:val="0084756A"/>
    <w:rsid w:val="0085196B"/>
    <w:rsid w:val="00853338"/>
    <w:rsid w:val="008564B8"/>
    <w:rsid w:val="00871FED"/>
    <w:rsid w:val="00872866"/>
    <w:rsid w:val="008748F9"/>
    <w:rsid w:val="00877362"/>
    <w:rsid w:val="008817A0"/>
    <w:rsid w:val="0089111B"/>
    <w:rsid w:val="0089520F"/>
    <w:rsid w:val="00896EB7"/>
    <w:rsid w:val="008B138E"/>
    <w:rsid w:val="008B3434"/>
    <w:rsid w:val="008C1DF7"/>
    <w:rsid w:val="008E7680"/>
    <w:rsid w:val="008E78FD"/>
    <w:rsid w:val="008E7AA6"/>
    <w:rsid w:val="008F1600"/>
    <w:rsid w:val="008F2F28"/>
    <w:rsid w:val="008F5EC5"/>
    <w:rsid w:val="009149A1"/>
    <w:rsid w:val="009206C4"/>
    <w:rsid w:val="009506CF"/>
    <w:rsid w:val="009754B9"/>
    <w:rsid w:val="00990121"/>
    <w:rsid w:val="009903B9"/>
    <w:rsid w:val="009909F7"/>
    <w:rsid w:val="009A67B3"/>
    <w:rsid w:val="009B0383"/>
    <w:rsid w:val="009C60C6"/>
    <w:rsid w:val="009D06A3"/>
    <w:rsid w:val="009F3A20"/>
    <w:rsid w:val="009F4B08"/>
    <w:rsid w:val="00A020F6"/>
    <w:rsid w:val="00A04482"/>
    <w:rsid w:val="00A1254C"/>
    <w:rsid w:val="00A13FD1"/>
    <w:rsid w:val="00A31CCA"/>
    <w:rsid w:val="00A5022D"/>
    <w:rsid w:val="00A55246"/>
    <w:rsid w:val="00A57858"/>
    <w:rsid w:val="00A60C93"/>
    <w:rsid w:val="00A8556C"/>
    <w:rsid w:val="00A85906"/>
    <w:rsid w:val="00A86D82"/>
    <w:rsid w:val="00A9053D"/>
    <w:rsid w:val="00A9178D"/>
    <w:rsid w:val="00AA5069"/>
    <w:rsid w:val="00AF286A"/>
    <w:rsid w:val="00B15FAB"/>
    <w:rsid w:val="00B20779"/>
    <w:rsid w:val="00B2347D"/>
    <w:rsid w:val="00B356D5"/>
    <w:rsid w:val="00B4305E"/>
    <w:rsid w:val="00B60099"/>
    <w:rsid w:val="00B95501"/>
    <w:rsid w:val="00BA04F2"/>
    <w:rsid w:val="00BA4D97"/>
    <w:rsid w:val="00BA7D8B"/>
    <w:rsid w:val="00BB1020"/>
    <w:rsid w:val="00BB3A45"/>
    <w:rsid w:val="00BC6ADF"/>
    <w:rsid w:val="00BD2099"/>
    <w:rsid w:val="00BD4B61"/>
    <w:rsid w:val="00BD5892"/>
    <w:rsid w:val="00BD751E"/>
    <w:rsid w:val="00BE239F"/>
    <w:rsid w:val="00BE2F3B"/>
    <w:rsid w:val="00BE4BC1"/>
    <w:rsid w:val="00C004D7"/>
    <w:rsid w:val="00C01059"/>
    <w:rsid w:val="00C342DB"/>
    <w:rsid w:val="00C34AC3"/>
    <w:rsid w:val="00C603DE"/>
    <w:rsid w:val="00CB5375"/>
    <w:rsid w:val="00CE1035"/>
    <w:rsid w:val="00D01184"/>
    <w:rsid w:val="00D166E4"/>
    <w:rsid w:val="00D22C0F"/>
    <w:rsid w:val="00D25D82"/>
    <w:rsid w:val="00D31834"/>
    <w:rsid w:val="00D34D4B"/>
    <w:rsid w:val="00D42042"/>
    <w:rsid w:val="00D53835"/>
    <w:rsid w:val="00D676B9"/>
    <w:rsid w:val="00D71DE8"/>
    <w:rsid w:val="00D726A6"/>
    <w:rsid w:val="00D75F3F"/>
    <w:rsid w:val="00D76C8F"/>
    <w:rsid w:val="00D9311D"/>
    <w:rsid w:val="00DB420A"/>
    <w:rsid w:val="00DB76EC"/>
    <w:rsid w:val="00DC2FF7"/>
    <w:rsid w:val="00DC7ABC"/>
    <w:rsid w:val="00E01463"/>
    <w:rsid w:val="00E030C9"/>
    <w:rsid w:val="00E132A7"/>
    <w:rsid w:val="00E24FAD"/>
    <w:rsid w:val="00E32935"/>
    <w:rsid w:val="00E35D74"/>
    <w:rsid w:val="00E66A82"/>
    <w:rsid w:val="00E955BA"/>
    <w:rsid w:val="00EA5CF8"/>
    <w:rsid w:val="00EB694B"/>
    <w:rsid w:val="00EC6758"/>
    <w:rsid w:val="00ED274E"/>
    <w:rsid w:val="00ED2873"/>
    <w:rsid w:val="00ED3ACA"/>
    <w:rsid w:val="00EE4743"/>
    <w:rsid w:val="00EF4D22"/>
    <w:rsid w:val="00F13928"/>
    <w:rsid w:val="00F36502"/>
    <w:rsid w:val="00F52804"/>
    <w:rsid w:val="00F5298A"/>
    <w:rsid w:val="00F700B3"/>
    <w:rsid w:val="00F707C8"/>
    <w:rsid w:val="00F77404"/>
    <w:rsid w:val="00F82A59"/>
    <w:rsid w:val="00F930D9"/>
    <w:rsid w:val="00F9594C"/>
    <w:rsid w:val="00FA581B"/>
    <w:rsid w:val="00FB767A"/>
    <w:rsid w:val="00FC0C0E"/>
    <w:rsid w:val="00FD6D0C"/>
    <w:rsid w:val="00FE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C15034E"/>
  <w14:defaultImageDpi w14:val="330"/>
  <w15:docId w15:val="{82EED6FF-F07E-41F2-AC04-4F83313A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uiPriority w:val="99"/>
    <w:unhideWhenUsed/>
    <w:rsid w:val="00C34AC3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4AC3"/>
    <w:rPr>
      <w:color w:val="605E5C"/>
      <w:shd w:val="clear" w:color="auto" w:fill="E1DFDD"/>
    </w:rPr>
  </w:style>
  <w:style w:type="character" w:styleId="af4">
    <w:name w:val="annotation reference"/>
    <w:basedOn w:val="a0"/>
    <w:uiPriority w:val="99"/>
    <w:semiHidden/>
    <w:unhideWhenUsed/>
    <w:rsid w:val="005F0C9D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F0C9D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5F0C9D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F0C9D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F0C9D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nya\AppData\Local\Microsoft\Windows\INetCache\Content.Outlook\ZN5O3WOR\&#1041;&#1083;&#1072;&#1085;&#1082;%20&#1086;&#1092;&#1080;&#1094;&#1080;&#1072;&#1083;&#1100;&#1085;&#1086;&#1075;&#1086;%20&#1087;&#1080;&#1089;&#1100;&#1084;&#1072;%20&#1069;&#1085;&#1077;&#1088;&#1075;&#1086;&#1092;&#1083;&#1086;&#1090;_&#1088;&#1091;&#1089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C820E82C8184DCB9918F1CB2BD0EE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02330A-E3DF-4D4A-AC87-BC03927C324B}"/>
      </w:docPartPr>
      <w:docPartBody>
        <w:p w:rsidR="00F73955" w:rsidRDefault="004E52AF">
          <w:pPr>
            <w:pStyle w:val="1C820E82C8184DCB9918F1CB2BD0EE6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AB6555E5CEE4F87B6D11C5E77A739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BF8260-7D2B-4C0F-9CBB-D462CBAA54E9}"/>
      </w:docPartPr>
      <w:docPartBody>
        <w:p w:rsidR="00F73955" w:rsidRDefault="004E52AF">
          <w:pPr>
            <w:pStyle w:val="FAB6555E5CEE4F87B6D11C5E77A739B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BB7405383682461DA328977F960FA6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1C58C4-F6F6-483B-9F5A-86D2B20D85D6}"/>
      </w:docPartPr>
      <w:docPartBody>
        <w:p w:rsidR="00F73955" w:rsidRDefault="004E52AF">
          <w:pPr>
            <w:pStyle w:val="BB7405383682461DA328977F960FA61C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8CA6BC9E414440A8E6F1490493194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D2B884-315B-4003-A71C-5CACD2849DC3}"/>
      </w:docPartPr>
      <w:docPartBody>
        <w:p w:rsidR="00F73955" w:rsidRDefault="004E52AF">
          <w:pPr>
            <w:pStyle w:val="78CA6BC9E414440A8E6F149049319486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14E2443DE4744529D2B4CF075D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38E1C4-50E6-4C24-98FD-665395115780}"/>
      </w:docPartPr>
      <w:docPartBody>
        <w:p w:rsidR="00F73955" w:rsidRDefault="004E52AF">
          <w:pPr>
            <w:pStyle w:val="914E2443DE4744529D2B4CF075DAB948"/>
          </w:pPr>
          <w:r>
            <w:t xml:space="preserve"> </w:t>
          </w:r>
        </w:p>
      </w:docPartBody>
    </w:docPart>
    <w:docPart>
      <w:docPartPr>
        <w:name w:val="E212705FE17A450D98ABF5D02E7A76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B817BD-F3B4-4543-A010-B5D748F934B4}"/>
      </w:docPartPr>
      <w:docPartBody>
        <w:p w:rsidR="00F73955" w:rsidRDefault="004E52AF">
          <w:pPr>
            <w:pStyle w:val="E212705FE17A450D98ABF5D02E7A7637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BC463AD73A8744E897BC6B1B3B7FB1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81C2BB-E6CE-4974-85CD-3ED813BE1ABD}"/>
      </w:docPartPr>
      <w:docPartBody>
        <w:p w:rsidR="00F73955" w:rsidRDefault="004E52AF">
          <w:pPr>
            <w:pStyle w:val="BC463AD73A8744E897BC6B1B3B7FB1A6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13B06E168A5D4F709E6FD4B5F7AC5F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5CE9F4-8B41-4BF3-ACFD-A3DF8001BD35}"/>
      </w:docPartPr>
      <w:docPartBody>
        <w:p w:rsidR="00F73955" w:rsidRDefault="004E52AF">
          <w:pPr>
            <w:pStyle w:val="13B06E168A5D4F709E6FD4B5F7AC5FF3"/>
          </w:pPr>
          <w:r>
            <w:t xml:space="preserve"> </w:t>
          </w:r>
        </w:p>
      </w:docPartBody>
    </w:docPart>
    <w:docPart>
      <w:docPartPr>
        <w:name w:val="127910883B9F4978B76E4BCDBAC7C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121EF-53CB-4D66-9455-77FF844CA479}"/>
      </w:docPartPr>
      <w:docPartBody>
        <w:p w:rsidR="00F73955" w:rsidRDefault="004E52AF">
          <w:pPr>
            <w:pStyle w:val="127910883B9F4978B76E4BCDBAC7C17F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1F3A656DB9E44C4BB1CE5F814688FA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BC20FD-7C87-45A5-B2F7-893010AF85B0}"/>
      </w:docPartPr>
      <w:docPartBody>
        <w:p w:rsidR="00F73955" w:rsidRDefault="004E52AF">
          <w:pPr>
            <w:pStyle w:val="1F3A656DB9E44C4BB1CE5F814688FA9C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FB37F61A57F344C08ACE1ACE3FA59D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819DD-CE99-4964-BBF8-0E61B1DAF70C}"/>
      </w:docPartPr>
      <w:docPartBody>
        <w:p w:rsidR="00F73955" w:rsidRDefault="004E52AF">
          <w:pPr>
            <w:pStyle w:val="FB37F61A57F344C08ACE1ACE3FA59D04"/>
          </w:pPr>
          <w:r w:rsidRPr="00D166E4">
            <w:rPr>
              <w:rStyle w:val="a3"/>
              <w:rFonts w:cs="Times New Roman"/>
              <w:szCs w:val="28"/>
            </w:rPr>
            <w:t>Уважаемый(ая) Имя Отчество!</w:t>
          </w:r>
        </w:p>
      </w:docPartBody>
    </w:docPart>
    <w:docPart>
      <w:docPartPr>
        <w:name w:val="72F66FA9392840F5BA18AF451DE510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E9B8AA-073E-4C0C-A8A0-18551D8B186A}"/>
      </w:docPartPr>
      <w:docPartBody>
        <w:p w:rsidR="00F73955" w:rsidRDefault="004E52AF">
          <w:pPr>
            <w:pStyle w:val="72F66FA9392840F5BA18AF451DE51060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164D048400DD4F70862DDB34BDD5F7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9EE36-B2AC-4D89-8E1A-7A090D8D780A}"/>
      </w:docPartPr>
      <w:docPartBody>
        <w:p w:rsidR="00F73955" w:rsidRDefault="004E52AF">
          <w:pPr>
            <w:pStyle w:val="164D048400DD4F70862DDB34BDD5F78F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86E17C4098D04D76BBCD7EE76BFBD7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86B7FA-FAE0-4E72-9ADC-BA5428120A4C}"/>
      </w:docPartPr>
      <w:docPartBody>
        <w:p w:rsidR="00F73955" w:rsidRDefault="004E52AF">
          <w:pPr>
            <w:pStyle w:val="86E17C4098D04D76BBCD7EE76BFBD7B6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34E9A8235B741669CAFD47ED5C1D8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2C421A-DF23-4AE8-8628-112CE5AC0BC8}"/>
      </w:docPartPr>
      <w:docPartBody>
        <w:p w:rsidR="00F73955" w:rsidRDefault="004E52AF">
          <w:pPr>
            <w:pStyle w:val="B34E9A8235B741669CAFD47ED5C1D8B9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FEE88F4270744319B2DABE2D1AFE78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B9DF46-4995-4397-BDCE-ADBB7200456B}"/>
      </w:docPartPr>
      <w:docPartBody>
        <w:p w:rsidR="00F73955" w:rsidRDefault="004E52AF">
          <w:pPr>
            <w:pStyle w:val="FEE88F4270744319B2DABE2D1AFE788E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F0654138BE3741239C2869BF83A28E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CF7136-FCCC-4CBC-AD97-DA2B9D973156}"/>
      </w:docPartPr>
      <w:docPartBody>
        <w:p w:rsidR="00906789" w:rsidRDefault="00937291" w:rsidP="00937291">
          <w:pPr>
            <w:pStyle w:val="F0654138BE3741239C2869BF83A28E51"/>
          </w:pPr>
          <w:r>
            <w:rPr>
              <w:rStyle w:val="a3"/>
              <w:szCs w:val="28"/>
            </w:rPr>
            <w:t>З</w:t>
          </w:r>
          <w:r w:rsidRPr="00CE1035">
            <w:rPr>
              <w:rStyle w:val="a3"/>
              <w:szCs w:val="28"/>
            </w:rPr>
            <w:t>аголовок письма (о чём письмо)</w:t>
          </w:r>
          <w:r>
            <w:rPr>
              <w:rStyle w:val="a3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CB233D8D3B31424B882EEED676D12E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A836E3-51B4-462C-86A7-822CD8415D7E}"/>
      </w:docPartPr>
      <w:docPartBody>
        <w:p w:rsidR="00906789" w:rsidRDefault="00937291" w:rsidP="00937291">
          <w:pPr>
            <w:pStyle w:val="CB233D8D3B31424B882EEED676D12E9D"/>
          </w:pPr>
          <w:r w:rsidRPr="009149A1">
            <w:rPr>
              <w:rStyle w:val="a3"/>
              <w:szCs w:val="28"/>
            </w:rPr>
            <w:t>Текст письма</w:t>
          </w:r>
        </w:p>
      </w:docPartBody>
    </w:docPart>
    <w:docPart>
      <w:docPartPr>
        <w:name w:val="F1C916D929E949929BE54770E63E20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D2D9C7-7DCC-4947-91D7-B6A9E3B2C846}"/>
      </w:docPartPr>
      <w:docPartBody>
        <w:p w:rsidR="000542AD" w:rsidRDefault="00906789" w:rsidP="00906789">
          <w:pPr>
            <w:pStyle w:val="F1C916D929E949929BE54770E63E20FD"/>
          </w:pPr>
          <w:r w:rsidRPr="004854A2">
            <w:rPr>
              <w:rStyle w:val="a3"/>
              <w:rFonts w:ascii="PT Astra Serif" w:hAnsi="PT Astra Serif"/>
              <w:szCs w:val="28"/>
            </w:rPr>
            <w:t>Уважаемый(ая) Имя Отчество!</w:t>
          </w:r>
        </w:p>
      </w:docPartBody>
    </w:docPart>
    <w:docPart>
      <w:docPartPr>
        <w:name w:val="9800DA2C0A6649CF8F9197E8FA4160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762BBF-A214-40D4-8AC6-E500E4C26832}"/>
      </w:docPartPr>
      <w:docPartBody>
        <w:p w:rsidR="000542AD" w:rsidRDefault="00906789" w:rsidP="00906789">
          <w:pPr>
            <w:pStyle w:val="9800DA2C0A6649CF8F9197E8FA41602B"/>
          </w:pPr>
          <w:r w:rsidRPr="00D166E4">
            <w:rPr>
              <w:rStyle w:val="a3"/>
              <w:szCs w:val="28"/>
            </w:rPr>
            <w:t>Уважаемый(ая) Имя Отчество!</w:t>
          </w:r>
        </w:p>
      </w:docPartBody>
    </w:docPart>
    <w:docPart>
      <w:docPartPr>
        <w:name w:val="3D37ABDBA1764B29AE4B227EF9F809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C30D1D-9E7B-4A5C-A577-0D528F16668B}"/>
      </w:docPartPr>
      <w:docPartBody>
        <w:p w:rsidR="000542AD" w:rsidRDefault="00906789" w:rsidP="00906789">
          <w:pPr>
            <w:pStyle w:val="3D37ABDBA1764B29AE4B227EF9F809D2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60CFD348063D42D99FCF2E6446D570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4CF4D9-4CA4-4705-A797-B58E777B17EE}"/>
      </w:docPartPr>
      <w:docPartBody>
        <w:p w:rsidR="00073496" w:rsidRDefault="001029F4" w:rsidP="001029F4">
          <w:pPr>
            <w:pStyle w:val="60CFD348063D42D99FCF2E6446D57080"/>
          </w:pPr>
          <w:r>
            <w:rPr>
              <w:rStyle w:val="a3"/>
              <w:szCs w:val="28"/>
            </w:rPr>
            <w:t>З</w:t>
          </w:r>
          <w:r w:rsidRPr="00CE1035">
            <w:rPr>
              <w:rStyle w:val="a3"/>
              <w:szCs w:val="28"/>
            </w:rPr>
            <w:t>аголовок письма (о чём письмо)</w:t>
          </w:r>
          <w:r>
            <w:rPr>
              <w:rStyle w:val="a3"/>
              <w:szCs w:val="28"/>
            </w:rPr>
            <w:t xml:space="preserve"> начинается с предлога О (Об)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39"/>
    <w:rsid w:val="000542AD"/>
    <w:rsid w:val="00073496"/>
    <w:rsid w:val="001029F4"/>
    <w:rsid w:val="004E52AF"/>
    <w:rsid w:val="008564B8"/>
    <w:rsid w:val="008F0039"/>
    <w:rsid w:val="00906789"/>
    <w:rsid w:val="00937291"/>
    <w:rsid w:val="00E46826"/>
    <w:rsid w:val="00F73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029F4"/>
    <w:rPr>
      <w:color w:val="808080"/>
    </w:rPr>
  </w:style>
  <w:style w:type="paragraph" w:customStyle="1" w:styleId="1C820E82C8184DCB9918F1CB2BD0EE64">
    <w:name w:val="1C820E82C8184DCB9918F1CB2BD0EE64"/>
  </w:style>
  <w:style w:type="paragraph" w:customStyle="1" w:styleId="FAB6555E5CEE4F87B6D11C5E77A739BD">
    <w:name w:val="FAB6555E5CEE4F87B6D11C5E77A739BD"/>
  </w:style>
  <w:style w:type="paragraph" w:customStyle="1" w:styleId="BB7405383682461DA328977F960FA61C">
    <w:name w:val="BB7405383682461DA328977F960FA61C"/>
  </w:style>
  <w:style w:type="paragraph" w:customStyle="1" w:styleId="78CA6BC9E414440A8E6F149049319486">
    <w:name w:val="78CA6BC9E414440A8E6F149049319486"/>
  </w:style>
  <w:style w:type="paragraph" w:customStyle="1" w:styleId="0E14C206096840BB8658EA9A415D4F21">
    <w:name w:val="0E14C206096840BB8658EA9A415D4F21"/>
  </w:style>
  <w:style w:type="paragraph" w:customStyle="1" w:styleId="914E2443DE4744529D2B4CF075DAB948">
    <w:name w:val="914E2443DE4744529D2B4CF075DAB948"/>
  </w:style>
  <w:style w:type="paragraph" w:customStyle="1" w:styleId="E212705FE17A450D98ABF5D02E7A7637">
    <w:name w:val="E212705FE17A450D98ABF5D02E7A7637"/>
  </w:style>
  <w:style w:type="paragraph" w:customStyle="1" w:styleId="BC463AD73A8744E897BC6B1B3B7FB1A6">
    <w:name w:val="BC463AD73A8744E897BC6B1B3B7FB1A6"/>
  </w:style>
  <w:style w:type="paragraph" w:customStyle="1" w:styleId="13B06E168A5D4F709E6FD4B5F7AC5FF3">
    <w:name w:val="13B06E168A5D4F709E6FD4B5F7AC5FF3"/>
  </w:style>
  <w:style w:type="paragraph" w:customStyle="1" w:styleId="127910883B9F4978B76E4BCDBAC7C17F">
    <w:name w:val="127910883B9F4978B76E4BCDBAC7C17F"/>
  </w:style>
  <w:style w:type="paragraph" w:customStyle="1" w:styleId="1F3A656DB9E44C4BB1CE5F814688FA9C">
    <w:name w:val="1F3A656DB9E44C4BB1CE5F814688FA9C"/>
  </w:style>
  <w:style w:type="paragraph" w:customStyle="1" w:styleId="FB37F61A57F344C08ACE1ACE3FA59D04">
    <w:name w:val="FB37F61A57F344C08ACE1ACE3FA59D04"/>
  </w:style>
  <w:style w:type="paragraph" w:customStyle="1" w:styleId="72F66FA9392840F5BA18AF451DE51060">
    <w:name w:val="72F66FA9392840F5BA18AF451DE51060"/>
  </w:style>
  <w:style w:type="paragraph" w:customStyle="1" w:styleId="A633DFC9B4BF48D681810C531CE81B9F">
    <w:name w:val="A633DFC9B4BF48D681810C531CE81B9F"/>
  </w:style>
  <w:style w:type="paragraph" w:customStyle="1" w:styleId="914520D51B1848828452F7FFA1293B96">
    <w:name w:val="914520D51B1848828452F7FFA1293B96"/>
  </w:style>
  <w:style w:type="paragraph" w:customStyle="1" w:styleId="164D048400DD4F70862DDB34BDD5F78F">
    <w:name w:val="164D048400DD4F70862DDB34BDD5F78F"/>
  </w:style>
  <w:style w:type="paragraph" w:customStyle="1" w:styleId="86E17C4098D04D76BBCD7EE76BFBD7B6">
    <w:name w:val="86E17C4098D04D76BBCD7EE76BFBD7B6"/>
  </w:style>
  <w:style w:type="paragraph" w:customStyle="1" w:styleId="B34E9A8235B741669CAFD47ED5C1D8B9">
    <w:name w:val="B34E9A8235B741669CAFD47ED5C1D8B9"/>
  </w:style>
  <w:style w:type="paragraph" w:customStyle="1" w:styleId="FEE88F4270744319B2DABE2D1AFE788E">
    <w:name w:val="FEE88F4270744319B2DABE2D1AFE788E"/>
  </w:style>
  <w:style w:type="paragraph" w:customStyle="1" w:styleId="85E0BB1C4B0046D897BC482423E27E38">
    <w:name w:val="85E0BB1C4B0046D897BC482423E27E38"/>
  </w:style>
  <w:style w:type="paragraph" w:customStyle="1" w:styleId="5CC433B5DB20481AAF0F7B86DEE804D4">
    <w:name w:val="5CC433B5DB20481AAF0F7B86DEE804D4"/>
  </w:style>
  <w:style w:type="paragraph" w:customStyle="1" w:styleId="105F03CC463345D983999B6FC08CFD9A">
    <w:name w:val="105F03CC463345D983999B6FC08CFD9A"/>
  </w:style>
  <w:style w:type="paragraph" w:customStyle="1" w:styleId="4B5632D1764B42D2BAE863C80EE3DEBF">
    <w:name w:val="4B5632D1764B42D2BAE863C80EE3DEBF"/>
    <w:rsid w:val="00E46826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F0654138BE3741239C2869BF83A28E51">
    <w:name w:val="F0654138BE3741239C2869BF83A28E51"/>
    <w:rsid w:val="00937291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77B5B98BDBD64CB896F6187891E15EF0">
    <w:name w:val="77B5B98BDBD64CB896F6187891E15EF0"/>
    <w:rsid w:val="00937291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CB233D8D3B31424B882EEED676D12E9D">
    <w:name w:val="CB233D8D3B31424B882EEED676D12E9D"/>
    <w:rsid w:val="00937291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F1C916D929E949929BE54770E63E20FD">
    <w:name w:val="F1C916D929E949929BE54770E63E20FD"/>
    <w:rsid w:val="0090678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9800DA2C0A6649CF8F9197E8FA41602B">
    <w:name w:val="9800DA2C0A6649CF8F9197E8FA41602B"/>
    <w:rsid w:val="0090678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3D37ABDBA1764B29AE4B227EF9F809D2">
    <w:name w:val="3D37ABDBA1764B29AE4B227EF9F809D2"/>
    <w:rsid w:val="0090678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60CFD348063D42D99FCF2E6446D57080">
    <w:name w:val="60CFD348063D42D99FCF2E6446D57080"/>
    <w:rsid w:val="001029F4"/>
    <w:pPr>
      <w:spacing w:line="259" w:lineRule="auto"/>
    </w:pPr>
    <w:rPr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AC9A4-A747-4EDE-99DD-4B5E2DDEE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официального письма Энергофлот_рус</Template>
  <TotalTime>15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Шакурова Елена Жаудатовна</cp:lastModifiedBy>
  <cp:revision>15</cp:revision>
  <cp:lastPrinted>2020-02-18T13:07:00Z</cp:lastPrinted>
  <dcterms:created xsi:type="dcterms:W3CDTF">2025-11-11T15:03:00Z</dcterms:created>
  <dcterms:modified xsi:type="dcterms:W3CDTF">2026-04-16T11:54:00Z</dcterms:modified>
</cp:coreProperties>
</file>