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562"/>
        <w:gridCol w:w="283"/>
        <w:gridCol w:w="2124"/>
        <w:gridCol w:w="569"/>
        <w:gridCol w:w="4820"/>
      </w:tblGrid>
      <w:tr w:rsidR="003132DB" w:rsidRPr="003132DB" w14:paraId="2876CA3B" w14:textId="77777777" w:rsidTr="00423259">
        <w:trPr>
          <w:trHeight w:val="794"/>
        </w:trPr>
        <w:sdt>
          <w:sdtPr>
            <w:rPr>
              <w:rFonts w:cs="Times New Roman"/>
              <w:b/>
              <w:noProof/>
              <w:sz w:val="21"/>
              <w:szCs w:val="21"/>
              <w:lang w:eastAsia="en-GB"/>
            </w:rPr>
            <w:id w:val="-1035426052"/>
            <w:lock w:val="sdtContentLocked"/>
            <w:picture/>
          </w:sdtPr>
          <w:sdtEndPr/>
          <w:sdtContent>
            <w:tc>
              <w:tcPr>
                <w:tcW w:w="4536" w:type="dxa"/>
                <w:gridSpan w:val="4"/>
              </w:tcPr>
              <w:p w14:paraId="116EA753" w14:textId="77777777" w:rsidR="003132DB" w:rsidRPr="00DC2FF7" w:rsidRDefault="005A7E9C" w:rsidP="00DC2FF7">
                <w:pPr>
                  <w:jc w:val="center"/>
                  <w:rPr>
                    <w:rFonts w:cs="Times New Roman"/>
                    <w:b/>
                    <w:noProof/>
                    <w:sz w:val="21"/>
                    <w:szCs w:val="21"/>
                    <w:lang w:eastAsia="en-GB"/>
                  </w:rPr>
                </w:pPr>
                <w:r>
                  <w:rPr>
                    <w:rFonts w:cs="Times New Roman"/>
                    <w:b/>
                    <w:noProof/>
                    <w:sz w:val="21"/>
                    <w:szCs w:val="21"/>
                    <w:lang w:val="ru-RU" w:eastAsia="ru-RU"/>
                  </w:rPr>
                  <w:drawing>
                    <wp:inline distT="0" distB="0" distL="0" distR="0" wp14:anchorId="790F75EF" wp14:editId="612C589E">
                      <wp:extent cx="1453160" cy="504000"/>
                      <wp:effectExtent l="0" t="0" r="0" b="0"/>
                      <wp:docPr id="4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 cstate="hq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53160" cy="504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noProof/>
              <w:sz w:val="28"/>
              <w:szCs w:val="28"/>
            </w:rPr>
            <w:alias w:val="Пометка дсп/кт"/>
            <w:tag w:val="Пометка дсп/кт"/>
            <w:id w:val="-95013389"/>
            <w:lock w:val="sdtLocked"/>
            <w:placeholder>
              <w:docPart w:val="1C820E82C8184DCB9918F1CB2BD0EE64"/>
            </w:placeholder>
            <w:docPartList>
              <w:docPartGallery w:val="Quick Parts"/>
              <w:docPartCategory w:val="ДСП"/>
            </w:docPartList>
          </w:sdtPr>
          <w:sdtEndPr/>
          <w:sdtContent>
            <w:tc>
              <w:tcPr>
                <w:tcW w:w="5389" w:type="dxa"/>
                <w:gridSpan w:val="2"/>
                <w:vMerge w:val="restart"/>
              </w:tcPr>
              <w:p w14:paraId="5D15CD6E" w14:textId="77777777" w:rsidR="003132DB" w:rsidRPr="00871FED" w:rsidRDefault="00424816" w:rsidP="00424816">
                <w:pPr>
                  <w:pStyle w:val="ConsPlusNormal"/>
                  <w:spacing w:line="300" w:lineRule="exact"/>
                  <w:ind w:firstLine="1"/>
                  <w:jc w:val="both"/>
                  <w:rPr>
                    <w:rFonts w:ascii="Times New Roman" w:hAnsi="Times New Roman" w:cs="Times New Roman"/>
                    <w:b/>
                    <w:noProof/>
                    <w:sz w:val="28"/>
                    <w:szCs w:val="28"/>
                  </w:rPr>
                </w:pPr>
                <w:r w:rsidRPr="00424816">
                  <w:rPr>
                    <w:rFonts w:ascii="Times New Roman" w:hAnsi="Times New Roman" w:cs="Times New Roman"/>
                    <w:noProof/>
                    <w:sz w:val="28"/>
                    <w:szCs w:val="28"/>
                  </w:rPr>
                  <w:t xml:space="preserve"> </w:t>
                </w:r>
              </w:p>
            </w:tc>
          </w:sdtContent>
        </w:sdt>
      </w:tr>
      <w:tr w:rsidR="003132DB" w:rsidRPr="003543B6" w14:paraId="37D7513C" w14:textId="77777777" w:rsidTr="00423259">
        <w:trPr>
          <w:trHeight w:val="142"/>
        </w:trPr>
        <w:sdt>
          <w:sdtPr>
            <w:rPr>
              <w:b/>
            </w:rPr>
            <w:id w:val="-1147672882"/>
            <w:lock w:val="sdtContentLocked"/>
            <w:placeholder>
              <w:docPart w:val="FAB6555E5CEE4F87B6D11C5E77A739BD"/>
            </w:placeholder>
            <w:showingPlcHdr/>
          </w:sdtPr>
          <w:sdtEndPr/>
          <w:sdtContent>
            <w:tc>
              <w:tcPr>
                <w:tcW w:w="4536" w:type="dxa"/>
                <w:gridSpan w:val="4"/>
              </w:tcPr>
              <w:p w14:paraId="70390808" w14:textId="77777777" w:rsidR="003132DB" w:rsidRPr="003543B6" w:rsidRDefault="003132DB" w:rsidP="003049AD">
                <w:pPr>
                  <w:pStyle w:val="af0"/>
                  <w:rPr>
                    <w:b/>
                  </w:rPr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389" w:type="dxa"/>
            <w:gridSpan w:val="2"/>
            <w:vMerge/>
          </w:tcPr>
          <w:p w14:paraId="56F60980" w14:textId="77777777" w:rsidR="003132DB" w:rsidRPr="003543B6" w:rsidRDefault="003132DB" w:rsidP="00DC2FF7">
            <w:pPr>
              <w:jc w:val="center"/>
              <w:rPr>
                <w:rFonts w:cs="Times New Roman"/>
                <w:b/>
                <w:noProof/>
                <w:sz w:val="21"/>
                <w:szCs w:val="21"/>
                <w:lang w:val="ru-RU" w:eastAsia="en-GB"/>
              </w:rPr>
            </w:pPr>
          </w:p>
        </w:tc>
      </w:tr>
      <w:tr w:rsidR="003543B6" w:rsidRPr="009206C4" w14:paraId="39267E8B" w14:textId="77777777" w:rsidTr="00423259">
        <w:trPr>
          <w:trHeight w:val="631"/>
        </w:trPr>
        <w:tc>
          <w:tcPr>
            <w:tcW w:w="4536" w:type="dxa"/>
            <w:gridSpan w:val="4"/>
          </w:tcPr>
          <w:sdt>
            <w:sdtPr>
              <w:id w:val="-1279638404"/>
              <w:lock w:val="sdtLocked"/>
              <w:placeholder>
                <w:docPart w:val="BB7405383682461DA328977F960FA61C"/>
              </w:placeholder>
            </w:sdtPr>
            <w:sdtEndPr/>
            <w:sdtContent>
              <w:sdt>
                <w:sdtPr>
                  <w:rPr>
                    <w:rFonts w:cs="Times New Roman"/>
                    <w:b/>
                    <w:noProof/>
                    <w:lang w:val="ru-RU" w:eastAsia="en-GB"/>
                  </w:rPr>
                  <w:id w:val="713162907"/>
                  <w:lock w:val="sdtContentLocked"/>
                  <w:placeholder>
                    <w:docPart w:val="78CA6BC9E414440A8E6F149049319486"/>
                  </w:placeholder>
                </w:sdtPr>
                <w:sdtEndPr/>
                <w:sdtContent>
                  <w:p w14:paraId="5A544D8D" w14:textId="77777777" w:rsidR="00EC6758" w:rsidRDefault="00EC6758" w:rsidP="000247D8">
                    <w:pPr>
                      <w:jc w:val="center"/>
                      <w:rPr>
                        <w:rFonts w:cs="Times New Roman"/>
                        <w:b/>
                        <w:noProof/>
                        <w:lang w:val="ru-RU" w:eastAsia="en-GB"/>
                      </w:rPr>
                    </w:pPr>
                    <w:r w:rsidRPr="00EC38B8">
                      <w:rPr>
                        <w:rFonts w:eastAsia="Calibri" w:cs="Times New Roman"/>
                        <w:noProof/>
                        <w:color w:val="025EA1"/>
                        <w:sz w:val="14"/>
                        <w:szCs w:val="14"/>
                        <w:lang w:val="ru-RU" w:eastAsia="en-GB"/>
                      </w:rPr>
                      <w:t>ОРГАНИЗАЦИЯ ООО «РОСАТОМ МАШИНОСТРОЕНИЕ»</w:t>
                    </w:r>
                  </w:p>
                  <w:p w14:paraId="6F30037F" w14:textId="77777777" w:rsidR="00423259" w:rsidRDefault="00FB767A" w:rsidP="000247D8">
                    <w:pPr>
                      <w:jc w:val="center"/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</w:pP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О</w:t>
                    </w:r>
                    <w:r w:rsidR="000247D8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бщество</w:t>
                    </w:r>
                    <w:r w:rsidR="000247D8" w:rsidRPr="000247D8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 xml:space="preserve"> </w:t>
                    </w: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с ограниченной ответственностью</w:t>
                    </w:r>
                  </w:p>
                  <w:p w14:paraId="200300D8" w14:textId="77777777" w:rsidR="000247D8" w:rsidRPr="00423259" w:rsidRDefault="000247D8" w:rsidP="000247D8">
                    <w:pPr>
                      <w:jc w:val="center"/>
                      <w:rPr>
                        <w:rFonts w:eastAsia="Calibri" w:cs="Times New Roman"/>
                        <w:b/>
                        <w:noProof/>
                        <w:spacing w:val="-5"/>
                        <w:sz w:val="24"/>
                        <w:lang w:val="ru-RU" w:eastAsia="en-GB"/>
                      </w:rPr>
                    </w:pPr>
                    <w:r w:rsidRPr="00117E97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«</w:t>
                    </w:r>
                    <w:r w:rsidR="00FB767A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Энергофлот</w:t>
                    </w:r>
                    <w:r w:rsidR="00423259" w:rsidRPr="00423259">
                      <w:rPr>
                        <w:rFonts w:eastAsia="Calibri" w:cs="Times New Roman"/>
                        <w:b/>
                        <w:noProof/>
                        <w:spacing w:val="-5"/>
                        <w:sz w:val="24"/>
                        <w:lang w:val="ru-RU" w:eastAsia="en-GB"/>
                      </w:rPr>
                      <w:t>»</w:t>
                    </w:r>
                  </w:p>
                  <w:p w14:paraId="2E4432EA" w14:textId="77777777" w:rsidR="003543B6" w:rsidRPr="0089520F" w:rsidRDefault="00FB767A" w:rsidP="005A7E9C">
                    <w:pPr>
                      <w:jc w:val="center"/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</w:pP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(ОО</w:t>
                    </w:r>
                    <w:r w:rsidR="000247D8" w:rsidRPr="0089520F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О «</w:t>
                    </w: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Энергофлот»</w:t>
                    </w:r>
                    <w:r w:rsidR="000247D8" w:rsidRPr="0089520F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)</w:t>
                    </w:r>
                  </w:p>
                </w:sdtContent>
              </w:sdt>
            </w:sdtContent>
          </w:sdt>
        </w:tc>
        <w:tc>
          <w:tcPr>
            <w:tcW w:w="569" w:type="dxa"/>
            <w:vMerge w:val="restart"/>
          </w:tcPr>
          <w:p w14:paraId="096209B0" w14:textId="77777777" w:rsidR="003543B6" w:rsidRPr="004971E8" w:rsidRDefault="003543B6" w:rsidP="00DC2FF7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 w:val="restart"/>
          </w:tcPr>
          <w:sdt>
            <w:sdtPr>
              <w:alias w:val="Адресат (не более 4 адресатов)"/>
              <w:tag w:val="Адресат (не более 4 адресатов)"/>
              <w:id w:val="-1627694349"/>
              <w:placeholder>
                <w:docPart w:val="3D37ABDBA1764B29AE4B227EF9F809D2"/>
              </w:placeholder>
              <w:docPartList>
                <w:docPartGallery w:val="Quick Parts"/>
                <w:docPartCategory w:val="Адресат"/>
              </w:docPartList>
            </w:sdtPr>
            <w:sdtEndPr/>
            <w:sdtContent>
              <w:p w14:paraId="3552AB1F" w14:textId="10B4E071" w:rsidR="009206C4" w:rsidRDefault="009206C4" w:rsidP="009206C4"/>
              <w:p w14:paraId="6297D7B6" w14:textId="01E8FB15" w:rsidR="00326F9F" w:rsidRPr="001B009F" w:rsidRDefault="00D467FB" w:rsidP="00326F9F">
                <w:pPr>
                  <w:rPr>
                    <w:lang w:val="ru-RU"/>
                  </w:rPr>
                </w:pPr>
              </w:p>
            </w:sdtContent>
          </w:sdt>
          <w:p w14:paraId="111A4DC7" w14:textId="565DC849" w:rsidR="003543B6" w:rsidRPr="007145D2" w:rsidRDefault="003543B6" w:rsidP="00B20779">
            <w:pPr>
              <w:rPr>
                <w:szCs w:val="28"/>
                <w:lang w:val="ru-RU"/>
              </w:rPr>
            </w:pPr>
          </w:p>
        </w:tc>
      </w:tr>
      <w:tr w:rsidR="003543B6" w:rsidRPr="002668E6" w14:paraId="65008A6C" w14:textId="77777777" w:rsidTr="00423259">
        <w:trPr>
          <w:trHeight w:val="142"/>
        </w:trPr>
        <w:sdt>
          <w:sdtPr>
            <w:id w:val="1456833216"/>
            <w:lock w:val="sdtContentLocked"/>
            <w:placeholder>
              <w:docPart w:val="914E2443DE4744529D2B4CF075DAB948"/>
            </w:placeholder>
            <w:showingPlcHdr/>
          </w:sdtPr>
          <w:sdtEndPr/>
          <w:sdtContent>
            <w:tc>
              <w:tcPr>
                <w:tcW w:w="4536" w:type="dxa"/>
                <w:gridSpan w:val="4"/>
              </w:tcPr>
              <w:p w14:paraId="14D17DA1" w14:textId="77777777" w:rsidR="003543B6" w:rsidRPr="003543B6" w:rsidRDefault="003B7A46" w:rsidP="003B7A46">
                <w:pPr>
                  <w:pStyle w:val="af0"/>
                </w:pPr>
                <w:r>
                  <w:t xml:space="preserve"> </w:t>
                </w:r>
              </w:p>
            </w:tc>
          </w:sdtContent>
        </w:sdt>
        <w:tc>
          <w:tcPr>
            <w:tcW w:w="569" w:type="dxa"/>
            <w:vMerge/>
          </w:tcPr>
          <w:p w14:paraId="43CD48E1" w14:textId="77777777"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14:paraId="3571ACD7" w14:textId="77777777"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BD2099" w14:paraId="018A33FA" w14:textId="77777777" w:rsidTr="00423259">
        <w:trPr>
          <w:trHeight w:val="630"/>
        </w:trPr>
        <w:tc>
          <w:tcPr>
            <w:tcW w:w="4536" w:type="dxa"/>
            <w:gridSpan w:val="4"/>
          </w:tcPr>
          <w:sdt>
            <w:sdtPr>
              <w:id w:val="466630737"/>
              <w:lock w:val="sdtContentLocked"/>
              <w:placeholder>
                <w:docPart w:val="E212705FE17A450D98ABF5D02E7A7637"/>
              </w:placeholder>
            </w:sdtPr>
            <w:sdtEndPr/>
            <w:sdtContent>
              <w:p w14:paraId="60CB34AA" w14:textId="77777777" w:rsidR="00F36502" w:rsidRDefault="00F36502" w:rsidP="00F36502">
                <w:pPr>
                  <w:pStyle w:val="ae"/>
                </w:pPr>
                <w:r>
                  <w:t>Софийская набережная, д. 30, стр. 2,</w:t>
                </w:r>
              </w:p>
              <w:p w14:paraId="6EB03905" w14:textId="77777777" w:rsidR="0089520F" w:rsidRDefault="00F36502" w:rsidP="00F36502">
                <w:pPr>
                  <w:pStyle w:val="ae"/>
                </w:pPr>
                <w:r>
                  <w:t>Москва, 115035</w:t>
                </w:r>
              </w:p>
              <w:p w14:paraId="798857CB" w14:textId="77777777" w:rsidR="0089520F" w:rsidRDefault="0089520F" w:rsidP="0089520F">
                <w:pPr>
                  <w:pStyle w:val="ae"/>
                </w:pPr>
                <w:r>
                  <w:t>Телефон (</w:t>
                </w:r>
                <w:r w:rsidR="006B1F04">
                  <w:t>9</w:t>
                </w:r>
                <w:r w:rsidR="00F36502">
                  <w:t>16</w:t>
                </w:r>
                <w:r w:rsidR="000247D8" w:rsidRPr="000247D8">
                  <w:t xml:space="preserve">) </w:t>
                </w:r>
                <w:r w:rsidR="006B1F04">
                  <w:t>02</w:t>
                </w:r>
                <w:r w:rsidR="00F36502">
                  <w:t>5</w:t>
                </w:r>
                <w:r w:rsidR="00C01059">
                  <w:t>-</w:t>
                </w:r>
                <w:r w:rsidR="00F36502">
                  <w:t>46</w:t>
                </w:r>
                <w:r w:rsidR="00C01059">
                  <w:t>-</w:t>
                </w:r>
                <w:r w:rsidR="006B1F04">
                  <w:t>3</w:t>
                </w:r>
                <w:r w:rsidR="00F36502">
                  <w:t>5</w:t>
                </w:r>
              </w:p>
              <w:p w14:paraId="7E9D04FF" w14:textId="77777777" w:rsidR="0089520F" w:rsidRPr="005A7E9C" w:rsidRDefault="0089520F" w:rsidP="0089520F">
                <w:pPr>
                  <w:pStyle w:val="ae"/>
                </w:pPr>
                <w:r w:rsidRPr="00FC0C0E">
                  <w:rPr>
                    <w:lang w:val="en-US"/>
                  </w:rPr>
                  <w:t>E</w:t>
                </w:r>
                <w:r w:rsidRPr="00F36502">
                  <w:t>-</w:t>
                </w:r>
                <w:r w:rsidRPr="00FC0C0E">
                  <w:rPr>
                    <w:lang w:val="en-US"/>
                  </w:rPr>
                  <w:t>mail</w:t>
                </w:r>
                <w:r w:rsidRPr="00F36502">
                  <w:t xml:space="preserve">: </w:t>
                </w:r>
                <w:r w:rsidR="00F36502">
                  <w:rPr>
                    <w:lang w:val="en-US"/>
                  </w:rPr>
                  <w:t>a</w:t>
                </w:r>
                <w:r w:rsidR="00D676B9" w:rsidRPr="006B1F04">
                  <w:rPr>
                    <w:lang w:val="en-US"/>
                  </w:rPr>
                  <w:t>n</w:t>
                </w:r>
                <w:r w:rsidR="00F36502">
                  <w:rPr>
                    <w:lang w:val="en-US"/>
                  </w:rPr>
                  <w:t>disavkin</w:t>
                </w:r>
                <w:r w:rsidR="00D676B9" w:rsidRPr="00F36502">
                  <w:t>@</w:t>
                </w:r>
                <w:r w:rsidR="00F36502">
                  <w:t>rosatom</w:t>
                </w:r>
                <w:r w:rsidR="00D676B9" w:rsidRPr="005A7E9C">
                  <w:t>.ru</w:t>
                </w:r>
              </w:p>
              <w:p w14:paraId="68D5AD62" w14:textId="77777777" w:rsidR="0089520F" w:rsidRPr="00D53835" w:rsidRDefault="009909F7" w:rsidP="0089520F">
                <w:pPr>
                  <w:pStyle w:val="ae"/>
                </w:pPr>
                <w:r>
                  <w:t>О</w:t>
                </w:r>
                <w:r w:rsidR="0089520F">
                  <w:t>ГРН</w:t>
                </w:r>
                <w:r w:rsidR="0089520F" w:rsidRPr="00D53835">
                  <w:t xml:space="preserve"> </w:t>
                </w:r>
                <w:r w:rsidR="00D676B9" w:rsidRPr="00D676B9">
                  <w:t>125</w:t>
                </w:r>
                <w:r w:rsidR="005A7E9C">
                  <w:t>7700298459</w:t>
                </w:r>
              </w:p>
              <w:p w14:paraId="68698774" w14:textId="77777777" w:rsidR="003543B6" w:rsidRPr="006F22EB" w:rsidRDefault="0089520F" w:rsidP="00D53835">
                <w:pPr>
                  <w:pStyle w:val="ae"/>
                </w:pPr>
                <w:r>
                  <w:t xml:space="preserve">ИНН </w:t>
                </w:r>
                <w:r w:rsidR="005A7E9C" w:rsidRPr="005A7E9C">
                  <w:t>9706056837</w:t>
                </w:r>
                <w:r>
                  <w:t xml:space="preserve">, КПП </w:t>
                </w:r>
                <w:r w:rsidR="005A7E9C" w:rsidRPr="005A7E9C">
                  <w:t>770601001</w:t>
                </w:r>
              </w:p>
            </w:sdtContent>
          </w:sdt>
        </w:tc>
        <w:tc>
          <w:tcPr>
            <w:tcW w:w="569" w:type="dxa"/>
            <w:vMerge/>
          </w:tcPr>
          <w:p w14:paraId="337E5AD6" w14:textId="77777777"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14:paraId="116F9A96" w14:textId="77777777"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BD2099" w14:paraId="182B5CC7" w14:textId="77777777" w:rsidTr="00423259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14:paraId="2DF8BC3D" w14:textId="77777777" w:rsidR="003543B6" w:rsidRPr="002C64BA" w:rsidRDefault="003543B6" w:rsidP="003B7A46">
            <w:pPr>
              <w:pStyle w:val="af1"/>
            </w:pPr>
          </w:p>
        </w:tc>
        <w:sdt>
          <w:sdtPr>
            <w:id w:val="1244690888"/>
            <w:lock w:val="sdtContentLocked"/>
            <w:placeholder>
              <w:docPart w:val="BC463AD73A8744E897BC6B1B3B7FB1A6"/>
            </w:placeholder>
          </w:sdtPr>
          <w:sdtEndPr/>
          <w:sdtContent>
            <w:bookmarkStart w:id="0" w:name="stamp_date_and_number" w:displacedByCustomXml="prev"/>
            <w:tc>
              <w:tcPr>
                <w:tcW w:w="283" w:type="dxa"/>
                <w:vAlign w:val="bottom"/>
              </w:tcPr>
              <w:p w14:paraId="3A5A2F67" w14:textId="77777777" w:rsidR="003543B6" w:rsidRPr="00ED3ACA" w:rsidRDefault="00603A50" w:rsidP="003B7A46">
                <w:pPr>
                  <w:pStyle w:val="af1"/>
                  <w:jc w:val="center"/>
                </w:pPr>
                <w:r>
                  <w:t>№</w:t>
                </w:r>
              </w:p>
            </w:tc>
            <w:bookmarkEnd w:id="0" w:displacedByCustomXml="next"/>
          </w:sdtContent>
        </w:sdt>
        <w:tc>
          <w:tcPr>
            <w:tcW w:w="2124" w:type="dxa"/>
            <w:tcBorders>
              <w:bottom w:val="single" w:sz="4" w:space="0" w:color="auto"/>
            </w:tcBorders>
            <w:vAlign w:val="bottom"/>
          </w:tcPr>
          <w:p w14:paraId="30D94D16" w14:textId="77777777" w:rsidR="003543B6" w:rsidRPr="002C64BA" w:rsidRDefault="003543B6" w:rsidP="003B7A46">
            <w:pPr>
              <w:pStyle w:val="af1"/>
            </w:pPr>
          </w:p>
        </w:tc>
        <w:tc>
          <w:tcPr>
            <w:tcW w:w="569" w:type="dxa"/>
          </w:tcPr>
          <w:p w14:paraId="1B6F0BE0" w14:textId="77777777"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14:paraId="0E2763C6" w14:textId="77777777"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</w:tr>
      <w:tr w:rsidR="003543B6" w:rsidRPr="00BD2099" w14:paraId="00A9169C" w14:textId="77777777" w:rsidTr="00423259">
        <w:trPr>
          <w:trHeight w:val="454"/>
        </w:trPr>
        <w:tc>
          <w:tcPr>
            <w:tcW w:w="567" w:type="dxa"/>
            <w:vAlign w:val="bottom"/>
          </w:tcPr>
          <w:p w14:paraId="5292FA76" w14:textId="77777777" w:rsidR="003543B6" w:rsidRPr="007C549A" w:rsidRDefault="003543B6" w:rsidP="003B7A46">
            <w:pPr>
              <w:pStyle w:val="af1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B9F553C" w14:textId="77777777" w:rsidR="003543B6" w:rsidRPr="003B7A46" w:rsidRDefault="003543B6" w:rsidP="003B7A46">
            <w:pPr>
              <w:pStyle w:val="af1"/>
              <w:rPr>
                <w:spacing w:val="-12"/>
              </w:rPr>
            </w:pPr>
          </w:p>
        </w:tc>
        <w:tc>
          <w:tcPr>
            <w:tcW w:w="283" w:type="dxa"/>
            <w:vAlign w:val="bottom"/>
          </w:tcPr>
          <w:p w14:paraId="5A95CCDE" w14:textId="77777777" w:rsidR="003543B6" w:rsidRPr="00ED3ACA" w:rsidRDefault="003543B6" w:rsidP="003B7A46">
            <w:pPr>
              <w:pStyle w:val="af1"/>
              <w:jc w:val="center"/>
            </w:pPr>
            <w:r w:rsidRPr="00ED3ACA">
              <w:t>от</w:t>
            </w:r>
          </w:p>
        </w:tc>
        <w:sdt>
          <w:sdtPr>
            <w:alias w:val="Дата документа адресата"/>
            <w:tag w:val="Дата документа адресата"/>
            <w:id w:val="-686285532"/>
            <w:lock w:val="sdtLocked"/>
            <w:placeholder>
              <w:docPart w:val="13B06E168A5D4F709E6FD4B5F7AC5FF3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124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14:paraId="3FE1340B" w14:textId="77777777" w:rsidR="003543B6" w:rsidRPr="00A9178D" w:rsidRDefault="003543B6" w:rsidP="003B7A46">
                <w:pPr>
                  <w:pStyle w:val="af1"/>
                  <w:ind w:left="137"/>
                </w:pPr>
                <w:r>
                  <w:t xml:space="preserve"> </w:t>
                </w:r>
              </w:p>
            </w:tc>
          </w:sdtContent>
        </w:sdt>
        <w:tc>
          <w:tcPr>
            <w:tcW w:w="569" w:type="dxa"/>
          </w:tcPr>
          <w:p w14:paraId="3D966A34" w14:textId="77777777"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14:paraId="4E752F6C" w14:textId="77777777"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BD2099" w14:paraId="266D215C" w14:textId="77777777" w:rsidTr="00423259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placeholder>
              <w:docPart w:val="127910883B9F4978B76E4BCDBAC7C17F"/>
            </w:placeholder>
            <w:showingPlcHdr/>
          </w:sdtPr>
          <w:sdtEndPr/>
          <w:sdtContent>
            <w:tc>
              <w:tcPr>
                <w:tcW w:w="4536" w:type="dxa"/>
                <w:gridSpan w:val="4"/>
              </w:tcPr>
              <w:p w14:paraId="71D50003" w14:textId="77777777" w:rsidR="003543B6" w:rsidRPr="003543B6" w:rsidRDefault="00A55246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569" w:type="dxa"/>
          </w:tcPr>
          <w:p w14:paraId="136E6CC7" w14:textId="77777777"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14:paraId="0E4FCCB6" w14:textId="77777777"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9206C4" w14:paraId="32B72CBA" w14:textId="77777777" w:rsidTr="00423259">
        <w:trPr>
          <w:trHeight w:val="454"/>
        </w:trPr>
        <w:sdt>
          <w:sdtPr>
            <w:rPr>
              <w:rFonts w:cs="Times New Roman"/>
              <w:szCs w:val="28"/>
              <w:lang w:eastAsia="en-GB"/>
            </w:rPr>
            <w:alias w:val="Заголовок письма. Не более 5 строк"/>
            <w:tag w:val="Заголовок письма"/>
            <w:id w:val="937034132"/>
            <w:lock w:val="sdtLocked"/>
            <w:placeholder>
              <w:docPart w:val="1F3A656DB9E44C4BB1CE5F814688FA9C"/>
            </w:placeholder>
          </w:sdtPr>
          <w:sdtEndPr/>
          <w:sdtContent>
            <w:sdt>
              <w:sdtPr>
                <w:rPr>
                  <w:rFonts w:cs="Times New Roman"/>
                  <w:szCs w:val="28"/>
                  <w:lang w:eastAsia="en-GB"/>
                </w:rPr>
                <w:alias w:val="Заголовок письма. Не более 5 строк"/>
                <w:tag w:val="Заголовок письма"/>
                <w:id w:val="713929055"/>
                <w:placeholder>
                  <w:docPart w:val="F0654138BE3741239C2869BF83A28E51"/>
                </w:placeholder>
              </w:sdtPr>
              <w:sdtEndPr/>
              <w:sdtContent>
                <w:sdt>
                  <w:sdtPr>
                    <w:rPr>
                      <w:rFonts w:cs="Times New Roman"/>
                      <w:szCs w:val="28"/>
                      <w:lang w:eastAsia="en-GB"/>
                    </w:rPr>
                    <w:alias w:val="Заголовок письма. Не более 5 строк"/>
                    <w:tag w:val="Заголовок письма"/>
                    <w:id w:val="-965340528"/>
                    <w:placeholder>
                      <w:docPart w:val="60CFD348063D42D99FCF2E6446D57080"/>
                    </w:placeholder>
                  </w:sdtPr>
                  <w:sdtEndPr/>
                  <w:sdtContent>
                    <w:tc>
                      <w:tcPr>
                        <w:tcW w:w="4536" w:type="dxa"/>
                        <w:gridSpan w:val="4"/>
                      </w:tcPr>
                      <w:p w14:paraId="43A58596" w14:textId="4B6408B9" w:rsidR="003543B6" w:rsidRPr="00CE1035" w:rsidRDefault="008F5EC5" w:rsidP="009206C4">
                        <w:pPr>
                          <w:rPr>
                            <w:rFonts w:cs="Times New Roman"/>
                            <w:szCs w:val="28"/>
                            <w:lang w:val="ru-RU" w:eastAsia="en-GB"/>
                          </w:rPr>
                        </w:pPr>
                        <w:r>
                          <w:rPr>
                            <w:rFonts w:cs="Times New Roman"/>
                            <w:szCs w:val="28"/>
                            <w:lang w:val="ru-RU" w:eastAsia="en-GB"/>
                          </w:rPr>
                          <w:t xml:space="preserve">О </w:t>
                        </w:r>
                        <w:r w:rsidR="009206C4">
                          <w:rPr>
                            <w:rFonts w:cs="Times New Roman"/>
                            <w:szCs w:val="28"/>
                            <w:lang w:val="ru-RU" w:eastAsia="en-GB"/>
                          </w:rPr>
                          <w:t>разъяснении</w:t>
                        </w:r>
                      </w:p>
                    </w:tc>
                  </w:sdtContent>
                </w:sdt>
              </w:sdtContent>
            </w:sdt>
          </w:sdtContent>
        </w:sdt>
        <w:tc>
          <w:tcPr>
            <w:tcW w:w="569" w:type="dxa"/>
          </w:tcPr>
          <w:p w14:paraId="4002AA0D" w14:textId="77777777"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14:paraId="41429767" w14:textId="77777777"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</w:tbl>
    <w:p w14:paraId="383B9B09" w14:textId="77777777" w:rsidR="00180657" w:rsidRDefault="00180657" w:rsidP="00F707C8">
      <w:pPr>
        <w:ind w:firstLine="709"/>
        <w:jc w:val="both"/>
        <w:rPr>
          <w:rFonts w:cs="Times New Roman"/>
          <w:szCs w:val="28"/>
          <w:lang w:val="ru-RU"/>
        </w:rPr>
      </w:pPr>
    </w:p>
    <w:sdt>
      <w:sdtPr>
        <w:rPr>
          <w:rFonts w:cs="Times New Roman"/>
          <w:szCs w:val="28"/>
          <w:lang w:val="ru-RU"/>
        </w:rPr>
        <w:alias w:val="Обращение к адресату. При необходимости удаляется"/>
        <w:id w:val="-1834292982"/>
        <w:placeholder>
          <w:docPart w:val="FB37F61A57F344C08ACE1ACE3FA59D04"/>
        </w:placeholder>
      </w:sdtPr>
      <w:sdtEndPr>
        <w:rPr>
          <w:sz w:val="24"/>
          <w:szCs w:val="24"/>
          <w:lang w:val="en-GB"/>
        </w:rPr>
      </w:sdtEndPr>
      <w:sdtContent>
        <w:sdt>
          <w:sdtPr>
            <w:rPr>
              <w:rFonts w:cs="Times New Roman"/>
              <w:szCs w:val="28"/>
              <w:lang w:val="ru-RU"/>
            </w:rPr>
            <w:alias w:val="Обращение к адресату. При необходимости удаляется"/>
            <w:id w:val="1198590697"/>
            <w:placeholder>
              <w:docPart w:val="F1C916D929E949929BE54770E63E20FD"/>
            </w:placeholder>
          </w:sdtPr>
          <w:sdtEndPr/>
          <w:sdtContent>
            <w:sdt>
              <w:sdtPr>
                <w:rPr>
                  <w:rFonts w:cs="Times New Roman"/>
                  <w:szCs w:val="28"/>
                  <w:lang w:val="ru-RU"/>
                </w:rPr>
                <w:alias w:val="Обращение к адресату. При необходимости удаляется"/>
                <w:id w:val="1523896816"/>
                <w:placeholder>
                  <w:docPart w:val="9800DA2C0A6649CF8F9197E8FA41602B"/>
                </w:placeholder>
              </w:sdtPr>
              <w:sdtEndPr/>
              <w:sdtContent>
                <w:p w14:paraId="11A99505" w14:textId="4B39C28A" w:rsidR="00326F9F" w:rsidRDefault="009206C4" w:rsidP="00326F9F">
                  <w:pPr>
                    <w:spacing w:before="120"/>
                    <w:jc w:val="center"/>
                    <w:rPr>
                      <w:rFonts w:cs="Times New Roman"/>
                      <w:szCs w:val="28"/>
                      <w:lang w:val="ru-RU"/>
                    </w:rPr>
                  </w:pPr>
                  <w:r>
                    <w:rPr>
                      <w:rFonts w:cs="Times New Roman"/>
                      <w:szCs w:val="28"/>
                      <w:lang w:val="ru-RU"/>
                    </w:rPr>
                    <w:t>Уважаемые господа</w:t>
                  </w:r>
                  <w:r w:rsidR="00326F9F">
                    <w:rPr>
                      <w:rFonts w:cs="Times New Roman"/>
                      <w:szCs w:val="28"/>
                      <w:lang w:val="ru-RU"/>
                    </w:rPr>
                    <w:t>!</w:t>
                  </w:r>
                </w:p>
                <w:p w14:paraId="5729E7CD" w14:textId="52FEBD1B" w:rsidR="00F707C8" w:rsidRPr="00326F9F" w:rsidRDefault="00D467FB" w:rsidP="00326F9F">
                  <w:pPr>
                    <w:spacing w:before="120"/>
                    <w:jc w:val="center"/>
                    <w:rPr>
                      <w:rFonts w:cs="Times New Roman"/>
                      <w:szCs w:val="28"/>
                      <w:lang w:val="ru-RU"/>
                    </w:rPr>
                  </w:pPr>
                </w:p>
              </w:sdtContent>
            </w:sdt>
          </w:sdtContent>
        </w:sdt>
      </w:sdtContent>
    </w:sdt>
    <w:sdt>
      <w:sdtPr>
        <w:rPr>
          <w:lang w:val="ru-RU"/>
        </w:rPr>
        <w:id w:val="1639299410"/>
        <w:placeholder>
          <w:docPart w:val="72F66FA9392840F5BA18AF451DE51060"/>
        </w:placeholder>
      </w:sdtPr>
      <w:sdtEndPr/>
      <w:sdtContent>
        <w:sdt>
          <w:sdtPr>
            <w:rPr>
              <w:lang w:val="ru-RU"/>
            </w:rPr>
            <w:id w:val="-556393003"/>
            <w:placeholder>
              <w:docPart w:val="CB233D8D3B31424B882EEED676D12E9D"/>
            </w:placeholder>
          </w:sdtPr>
          <w:sdtEndPr/>
          <w:sdtContent>
            <w:p w14:paraId="5E241EC1" w14:textId="77777777" w:rsidR="009206C4" w:rsidRPr="00595CF2" w:rsidRDefault="009206C4" w:rsidP="009206C4">
              <w:pPr>
                <w:tabs>
                  <w:tab w:val="left" w:pos="4962"/>
                </w:tabs>
                <w:ind w:right="-1" w:firstLine="709"/>
                <w:jc w:val="both"/>
                <w:rPr>
                  <w:rFonts w:eastAsia="Calibri" w:cs="Times New Roman"/>
                  <w:spacing w:val="-6"/>
                  <w:szCs w:val="28"/>
                  <w:lang w:val="ru-RU"/>
                </w:rPr>
              </w:pPr>
              <w:r w:rsidRPr="00E25445">
                <w:rPr>
                  <w:spacing w:val="-6"/>
                  <w:szCs w:val="28"/>
                  <w:lang w:val="ru-RU"/>
                </w:rPr>
                <w:t>ООО «Энергофлот»</w:t>
              </w:r>
              <w:r w:rsidRPr="005D34CE">
                <w:rPr>
                  <w:szCs w:val="28"/>
                  <w:lang w:val="ru-RU" w:bidi="ru-RU"/>
                </w:rPr>
                <w:t xml:space="preserve">, являющееся </w:t>
              </w:r>
              <w:r>
                <w:rPr>
                  <w:szCs w:val="28"/>
                  <w:lang w:val="ru-RU" w:bidi="ru-RU"/>
                </w:rPr>
                <w:t xml:space="preserve">заказчиком и организатором </w:t>
              </w:r>
              <w:r w:rsidRPr="005D34CE">
                <w:rPr>
                  <w:szCs w:val="28"/>
                  <w:lang w:val="ru-RU" w:bidi="ru-RU"/>
                </w:rPr>
                <w:t xml:space="preserve">закупки на </w:t>
              </w:r>
              <w:r w:rsidRPr="005D34CE">
                <w:rPr>
                  <w:szCs w:val="28"/>
                  <w:lang w:val="ru-RU"/>
                </w:rPr>
                <w:t xml:space="preserve">право заключения договора на </w:t>
              </w:r>
              <w:r w:rsidRPr="00E25445">
                <w:rPr>
                  <w:szCs w:val="28"/>
                  <w:lang w:val="ru-RU"/>
                </w:rPr>
                <w:t>оказание комплекса услуг по организации служебных командировок для работников ООО «Энергофлот»</w:t>
              </w:r>
              <w:r w:rsidRPr="005D34CE">
                <w:rPr>
                  <w:szCs w:val="28"/>
                  <w:lang w:val="ru-RU"/>
                </w:rPr>
                <w:t xml:space="preserve">, </w:t>
              </w:r>
              <w:r w:rsidRPr="005D34CE">
                <w:rPr>
                  <w:szCs w:val="28"/>
                  <w:lang w:val="ru-RU" w:bidi="ru-RU"/>
                </w:rPr>
                <w:t>в ответ на запрос</w:t>
              </w:r>
              <w:r w:rsidRPr="005D34CE">
                <w:rPr>
                  <w:szCs w:val="28"/>
                  <w:lang w:val="ru-RU"/>
                </w:rPr>
                <w:t xml:space="preserve"> участника закупки</w:t>
              </w:r>
              <w:r>
                <w:rPr>
                  <w:szCs w:val="28"/>
                  <w:lang w:val="ru-RU"/>
                </w:rPr>
                <w:t xml:space="preserve"> </w:t>
              </w:r>
              <w:r w:rsidRPr="005D34CE">
                <w:rPr>
                  <w:szCs w:val="28"/>
                  <w:lang w:val="ru-RU"/>
                </w:rPr>
                <w:t>сообщает следующее:</w:t>
              </w:r>
            </w:p>
            <w:p w14:paraId="2ABCC31B" w14:textId="77777777" w:rsidR="009206C4" w:rsidRPr="00595CF2" w:rsidRDefault="009206C4" w:rsidP="009206C4">
              <w:pPr>
                <w:widowControl w:val="0"/>
                <w:ind w:firstLine="709"/>
                <w:jc w:val="both"/>
                <w:rPr>
                  <w:b/>
                  <w:szCs w:val="28"/>
                  <w:lang w:val="ru-RU"/>
                </w:rPr>
              </w:pPr>
            </w:p>
            <w:p w14:paraId="2695B95A" w14:textId="77777777" w:rsidR="009206C4" w:rsidRPr="00595CF2" w:rsidRDefault="009206C4" w:rsidP="009206C4">
              <w:pPr>
                <w:widowControl w:val="0"/>
                <w:spacing w:line="276" w:lineRule="auto"/>
                <w:ind w:firstLine="709"/>
                <w:jc w:val="both"/>
                <w:rPr>
                  <w:b/>
                  <w:szCs w:val="28"/>
                  <w:lang w:val="ru-RU"/>
                </w:rPr>
              </w:pPr>
              <w:r w:rsidRPr="00595CF2">
                <w:rPr>
                  <w:b/>
                  <w:szCs w:val="28"/>
                  <w:lang w:val="ru-RU"/>
                </w:rPr>
                <w:t>Вопрос</w:t>
              </w:r>
              <w:r>
                <w:rPr>
                  <w:b/>
                  <w:szCs w:val="28"/>
                  <w:lang w:val="ru-RU"/>
                </w:rPr>
                <w:t xml:space="preserve"> 1</w:t>
              </w:r>
              <w:r w:rsidRPr="00595CF2">
                <w:rPr>
                  <w:b/>
                  <w:szCs w:val="28"/>
                  <w:lang w:val="ru-RU"/>
                </w:rPr>
                <w:t>:</w:t>
              </w:r>
            </w:p>
            <w:p w14:paraId="58EE7540" w14:textId="4AD5D168" w:rsidR="00BE2F3B" w:rsidRPr="00D467FB" w:rsidRDefault="00D467FB" w:rsidP="00D34520">
              <w:pPr>
                <w:widowControl w:val="0"/>
                <w:spacing w:line="276" w:lineRule="auto"/>
                <w:ind w:firstLine="709"/>
                <w:jc w:val="both"/>
                <w:rPr>
                  <w:lang w:val="ru-RU"/>
                </w:rPr>
              </w:pPr>
              <w:r w:rsidRPr="00D467FB">
                <w:rPr>
                  <w:lang w:val="ru-RU"/>
                </w:rPr>
                <w:t>Просьба сообщить размер дисконта (который тоже был в критериях оценки</w:t>
              </w:r>
              <w:proofErr w:type="gramStart"/>
              <w:r w:rsidRPr="00D467FB">
                <w:rPr>
                  <w:lang w:val="ru-RU"/>
                </w:rPr>
                <w:t>),указанный</w:t>
              </w:r>
              <w:proofErr w:type="gramEnd"/>
              <w:r w:rsidRPr="00D467FB">
                <w:rPr>
                  <w:lang w:val="ru-RU"/>
                </w:rPr>
                <w:t xml:space="preserve"> участниками закупки, в протоколе не отражен.</w:t>
              </w:r>
            </w:p>
            <w:p w14:paraId="0CF36FB6" w14:textId="77777777" w:rsidR="00D34520" w:rsidRPr="00D34520" w:rsidRDefault="00D34520" w:rsidP="00D34520">
              <w:pPr>
                <w:widowControl w:val="0"/>
                <w:spacing w:line="276" w:lineRule="auto"/>
                <w:ind w:firstLine="709"/>
                <w:jc w:val="both"/>
                <w:rPr>
                  <w:lang w:val="ru-RU"/>
                </w:rPr>
              </w:pPr>
            </w:p>
            <w:p w14:paraId="462FD1EC" w14:textId="567EC8E9" w:rsidR="009206C4" w:rsidRDefault="009206C4" w:rsidP="00BE2F3B">
              <w:pPr>
                <w:widowControl w:val="0"/>
                <w:spacing w:line="276" w:lineRule="auto"/>
                <w:ind w:firstLine="709"/>
                <w:jc w:val="both"/>
                <w:rPr>
                  <w:b/>
                  <w:szCs w:val="28"/>
                  <w:lang w:val="ru-RU"/>
                </w:rPr>
              </w:pPr>
              <w:r w:rsidRPr="00595CF2">
                <w:rPr>
                  <w:b/>
                  <w:szCs w:val="28"/>
                  <w:lang w:val="ru-RU"/>
                </w:rPr>
                <w:t>Ответ</w:t>
              </w:r>
              <w:r>
                <w:rPr>
                  <w:b/>
                  <w:szCs w:val="28"/>
                  <w:lang w:val="ru-RU"/>
                </w:rPr>
                <w:t xml:space="preserve"> 1</w:t>
              </w:r>
              <w:r w:rsidRPr="00595CF2">
                <w:rPr>
                  <w:b/>
                  <w:szCs w:val="28"/>
                  <w:lang w:val="ru-RU"/>
                </w:rPr>
                <w:t>:</w:t>
              </w:r>
            </w:p>
            <w:p w14:paraId="7DAE8746" w14:textId="678D475F" w:rsidR="0089111B" w:rsidRPr="00F13928" w:rsidRDefault="00D467FB" w:rsidP="00BE2F3B">
              <w:pPr>
                <w:pStyle w:val="ab"/>
                <w:rPr>
                  <w:b/>
                  <w:bCs/>
                  <w:i/>
                </w:rPr>
              </w:pPr>
              <w:r>
                <w:rPr>
                  <w:szCs w:val="28"/>
                </w:rPr>
                <w:t>Размер дисконта каждого участника отражен в приложении 1 к протоколу №</w:t>
              </w:r>
              <w:r w:rsidRPr="00224965">
                <w:rPr>
                  <w:rFonts w:cs="Times New Roman"/>
                  <w:bCs/>
                </w:rPr>
                <w:t>3/</w:t>
              </w:r>
              <w:r w:rsidRPr="00224965">
                <w:rPr>
                  <w:rFonts w:cs="Times New Roman"/>
                </w:rPr>
                <w:t xml:space="preserve"> </w:t>
              </w:r>
              <w:r w:rsidRPr="00224965">
                <w:rPr>
                  <w:rFonts w:cs="Times New Roman"/>
                  <w:bCs/>
                </w:rPr>
                <w:t>1159418</w:t>
              </w:r>
              <w:r>
                <w:rPr>
                  <w:rFonts w:cs="Times New Roman"/>
                  <w:bCs/>
                </w:rPr>
                <w:t xml:space="preserve"> и размещен вместе с протоколом</w:t>
              </w:r>
              <w:bookmarkStart w:id="1" w:name="_GoBack"/>
              <w:bookmarkEnd w:id="1"/>
              <w:r w:rsidR="00D34520" w:rsidRPr="00D34520">
                <w:rPr>
                  <w:szCs w:val="28"/>
                </w:rPr>
                <w:t>.</w:t>
              </w:r>
            </w:p>
          </w:sdtContent>
        </w:sdt>
      </w:sdtContent>
    </w:sdt>
    <w:p w14:paraId="2B888689" w14:textId="77777777" w:rsidR="00282A7A" w:rsidRDefault="00282A7A" w:rsidP="003049AD">
      <w:pPr>
        <w:pStyle w:val="ab"/>
      </w:pPr>
    </w:p>
    <w:p w14:paraId="2F9E0439" w14:textId="77777777" w:rsidR="00D726A6" w:rsidRDefault="00D726A6" w:rsidP="003049AD">
      <w:pPr>
        <w:pStyle w:val="ab"/>
      </w:pPr>
    </w:p>
    <w:p w14:paraId="0AA6F0F9" w14:textId="77777777" w:rsidR="00011448" w:rsidRDefault="00011448" w:rsidP="0089111B">
      <w:pPr>
        <w:ind w:firstLine="709"/>
        <w:jc w:val="both"/>
        <w:rPr>
          <w:rFonts w:cs="Times New Roman"/>
          <w:szCs w:val="28"/>
          <w:lang w:val="ru-RU"/>
        </w:rPr>
      </w:pPr>
    </w:p>
    <w:p w14:paraId="41773EB9" w14:textId="77777777" w:rsidR="00011448" w:rsidRDefault="00011448" w:rsidP="0089111B">
      <w:pPr>
        <w:ind w:firstLine="709"/>
        <w:jc w:val="both"/>
        <w:rPr>
          <w:rFonts w:cs="Times New Roman"/>
          <w:szCs w:val="28"/>
          <w:lang w:val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7"/>
        <w:gridCol w:w="425"/>
        <w:gridCol w:w="2392"/>
      </w:tblGrid>
      <w:tr w:rsidR="001A510C" w:rsidRPr="00241491" w14:paraId="37D22FCB" w14:textId="77777777" w:rsidTr="00517DF1">
        <w:sdt>
          <w:sdtPr>
            <w:rPr>
              <w:rFonts w:cs="Times New Roman"/>
              <w:szCs w:val="28"/>
              <w:lang w:val="ru-RU"/>
            </w:rPr>
            <w:alias w:val="Должность без указания наименования организации"/>
            <w:tag w:val="Должность без указания наименования организаци"/>
            <w:id w:val="-1694530326"/>
            <w:lock w:val="sdtLocked"/>
            <w:placeholder>
              <w:docPart w:val="164D048400DD4F70862DDB34BDD5F78F"/>
            </w:placeholder>
          </w:sdtPr>
          <w:sdtEndPr/>
          <w:sdtContent>
            <w:tc>
              <w:tcPr>
                <w:tcW w:w="3261" w:type="dxa"/>
              </w:tcPr>
              <w:p w14:paraId="16AE16E0" w14:textId="5F631F6D" w:rsidR="001A510C" w:rsidRPr="00B20779" w:rsidRDefault="00D9311D" w:rsidP="00D9311D">
                <w:pPr>
                  <w:rPr>
                    <w:rFonts w:cs="Times New Roman"/>
                    <w:szCs w:val="28"/>
                    <w:lang w:val="ru-RU"/>
                  </w:rPr>
                </w:pPr>
                <w:r w:rsidRPr="00D9311D">
                  <w:rPr>
                    <w:rFonts w:cs="Times New Roman"/>
                    <w:color w:val="FFFFFF" w:themeColor="background1"/>
                    <w:szCs w:val="28"/>
                    <w:lang w:val="ru-RU"/>
                  </w:rPr>
                  <w:t>.</w:t>
                </w:r>
              </w:p>
            </w:tc>
          </w:sdtContent>
        </w:sdt>
        <w:bookmarkStart w:id="2" w:name="stamp_UKEP_signature" w:displacedByCustomXml="next"/>
        <w:bookmarkEnd w:id="2" w:displacedByCustomXml="next"/>
        <w:sdt>
          <w:sdtPr>
            <w:rPr>
              <w:rFonts w:cs="Times New Roman"/>
              <w:szCs w:val="28"/>
              <w:lang w:val="ru-RU"/>
            </w:rPr>
            <w:id w:val="-739252726"/>
            <w:lock w:val="sdtContentLocked"/>
            <w:placeholder>
              <w:docPart w:val="86E17C4098D04D76BBCD7EE76BFBD7B6"/>
            </w:placeholder>
            <w:showingPlcHdr/>
          </w:sdtPr>
          <w:sdtEndPr/>
          <w:sdtContent>
            <w:tc>
              <w:tcPr>
                <w:tcW w:w="3827" w:type="dxa"/>
              </w:tcPr>
              <w:p w14:paraId="2FB056C8" w14:textId="77777777" w:rsidR="001A510C" w:rsidRDefault="00517DF1" w:rsidP="00517DF1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szCs w:val="28"/>
              <w:lang w:val="ru-RU"/>
            </w:rPr>
            <w:id w:val="512893346"/>
            <w:lock w:val="sdtContentLocked"/>
            <w:placeholder>
              <w:docPart w:val="B34E9A8235B741669CAFD47ED5C1D8B9"/>
            </w:placeholder>
            <w:showingPlcHdr/>
          </w:sdtPr>
          <w:sdtEndPr/>
          <w:sdtContent>
            <w:bookmarkStart w:id="3" w:name="stamp_PEP_signature" w:displacedByCustomXml="prev"/>
            <w:tc>
              <w:tcPr>
                <w:tcW w:w="425" w:type="dxa"/>
                <w:vAlign w:val="bottom"/>
              </w:tcPr>
              <w:p w14:paraId="1AFE1478" w14:textId="77777777" w:rsidR="001A510C" w:rsidRDefault="00517DF1" w:rsidP="00517DF1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3" w:displacedByCustomXml="next"/>
          </w:sdtContent>
        </w:sdt>
        <w:tc>
          <w:tcPr>
            <w:tcW w:w="2392" w:type="dxa"/>
            <w:vAlign w:val="bottom"/>
          </w:tcPr>
          <w:p w14:paraId="206402F5" w14:textId="7632296E" w:rsidR="001A510C" w:rsidRPr="001C77A5" w:rsidRDefault="00D467FB" w:rsidP="00D9311D">
            <w:pPr>
              <w:rPr>
                <w:rFonts w:cs="Times New Roman"/>
                <w:sz w:val="24"/>
                <w:lang w:val="ru-RU"/>
              </w:rPr>
            </w:pPr>
            <w:sdt>
              <w:sdtPr>
                <w:rPr>
                  <w:rFonts w:cs="Times New Roman"/>
                  <w:sz w:val="24"/>
                  <w:lang w:val="ru-RU"/>
                </w:rPr>
                <w:alias w:val="И.О. Фамилия подписанта"/>
                <w:tag w:val="И.О. Фамилия подписанта"/>
                <w:id w:val="1493604003"/>
                <w:lock w:val="sdtLocked"/>
                <w:placeholder>
                  <w:docPart w:val="FEE88F4270744319B2DABE2D1AFE788E"/>
                </w:placeholder>
              </w:sdtPr>
              <w:sdtEndPr/>
              <w:sdtContent>
                <w:r w:rsidR="00D9311D" w:rsidRPr="00D9311D">
                  <w:rPr>
                    <w:rFonts w:cs="Times New Roman"/>
                    <w:color w:val="FFFFFF" w:themeColor="background1"/>
                    <w:sz w:val="24"/>
                    <w:lang w:val="ru-RU"/>
                  </w:rPr>
                  <w:t>.</w:t>
                </w:r>
              </w:sdtContent>
            </w:sdt>
          </w:p>
        </w:tc>
      </w:tr>
    </w:tbl>
    <w:p w14:paraId="158060D5" w14:textId="77777777" w:rsidR="001448AC" w:rsidRPr="005E5664" w:rsidRDefault="00877362" w:rsidP="0089111B">
      <w:pPr>
        <w:jc w:val="both"/>
        <w:rPr>
          <w:rFonts w:cs="Times New Roman"/>
          <w:szCs w:val="28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509CE8" wp14:editId="18A0659F">
                <wp:simplePos x="0" y="0"/>
                <wp:positionH relativeFrom="column">
                  <wp:posOffset>4445</wp:posOffset>
                </wp:positionH>
                <wp:positionV relativeFrom="margin">
                  <wp:align>bottom</wp:align>
                </wp:positionV>
                <wp:extent cx="6388100" cy="506730"/>
                <wp:effectExtent l="0" t="0" r="0" b="7620"/>
                <wp:wrapTopAndBottom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8100" cy="5067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168AA3" w14:textId="548C7445" w:rsidR="00490DA7" w:rsidRPr="00B20779" w:rsidRDefault="00490DA7" w:rsidP="00877362">
                            <w:pPr>
                              <w:rPr>
                                <w:rFonts w:cs="Times New Roman"/>
                                <w:szCs w:val="28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509CE8"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.35pt;margin-top:0;width:503pt;height:39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" fillcolor="white [3201]" stroked="f" strokeweight=".5pt">
                <v:textbox style="mso-fit-shape-to-text:t">
                  <w:txbxContent>
                    <w:p w14:paraId="22168AA3" w14:textId="548C7445" w:rsidR="00490DA7" w:rsidRPr="00B20779" w:rsidRDefault="00490DA7" w:rsidP="00877362">
                      <w:pPr>
                        <w:rPr>
                          <w:rFonts w:cs="Times New Roman"/>
                          <w:szCs w:val="28"/>
                          <w:lang w:val="ru-RU"/>
                        </w:rPr>
                      </w:pPr>
                    </w:p>
                  </w:txbxContent>
                </v:textbox>
                <w10:wrap type="topAndBottom" anchory="margin"/>
              </v:shape>
            </w:pict>
          </mc:Fallback>
        </mc:AlternateContent>
      </w:r>
    </w:p>
    <w:sectPr w:rsidR="001448AC" w:rsidRPr="005E5664" w:rsidSect="00D71DE8">
      <w:headerReference w:type="default" r:id="rId9"/>
      <w:pgSz w:w="11900" w:h="16840" w:code="9"/>
      <w:pgMar w:top="284" w:right="567" w:bottom="1134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7C2AFF" w14:textId="77777777" w:rsidR="002913DE" w:rsidRDefault="002913DE" w:rsidP="001448AC">
      <w:r>
        <w:separator/>
      </w:r>
    </w:p>
  </w:endnote>
  <w:endnote w:type="continuationSeparator" w:id="0">
    <w:p w14:paraId="32FC0402" w14:textId="77777777" w:rsidR="002913DE" w:rsidRDefault="002913DE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724374" w14:textId="77777777" w:rsidR="002913DE" w:rsidRDefault="002913DE" w:rsidP="001448AC">
      <w:r>
        <w:separator/>
      </w:r>
    </w:p>
  </w:footnote>
  <w:footnote w:type="continuationSeparator" w:id="0">
    <w:p w14:paraId="27EC6F9F" w14:textId="77777777" w:rsidR="002913DE" w:rsidRDefault="002913DE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14:paraId="03475FB9" w14:textId="77777777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39080227" w14:textId="2DE9B30D" w:rsidR="001448AC" w:rsidRPr="001448AC" w:rsidRDefault="001448AC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D467FB" w:rsidRPr="00D467FB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14:paraId="642FEF9B" w14:textId="77777777" w:rsidR="001448AC" w:rsidRDefault="001448A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0B58C2"/>
    <w:multiLevelType w:val="hybridMultilevel"/>
    <w:tmpl w:val="A35206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1C1265"/>
    <w:multiLevelType w:val="hybridMultilevel"/>
    <w:tmpl w:val="E1540590"/>
    <w:lvl w:ilvl="0" w:tplc="B6B4B56E">
      <w:start w:val="1"/>
      <w:numFmt w:val="decimal"/>
      <w:lvlText w:val="1.%1)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66633FB3"/>
    <w:multiLevelType w:val="hybridMultilevel"/>
    <w:tmpl w:val="004825C6"/>
    <w:lvl w:ilvl="0" w:tplc="BDBED124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" w15:restartNumberingAfterBreak="0">
    <w:nsid w:val="73AC6D89"/>
    <w:multiLevelType w:val="hybridMultilevel"/>
    <w:tmpl w:val="2B3631BE"/>
    <w:lvl w:ilvl="0" w:tplc="2292B75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3B2C84"/>
    <w:multiLevelType w:val="hybridMultilevel"/>
    <w:tmpl w:val="F8E8988C"/>
    <w:lvl w:ilvl="0" w:tplc="0419000F">
      <w:start w:val="1"/>
      <w:numFmt w:val="decimal"/>
      <w:lvlText w:val="%1."/>
      <w:lvlJc w:val="left"/>
      <w:pPr>
        <w:ind w:left="755" w:hanging="360"/>
      </w:pPr>
    </w:lvl>
    <w:lvl w:ilvl="1" w:tplc="04190019" w:tentative="1">
      <w:start w:val="1"/>
      <w:numFmt w:val="lowerLetter"/>
      <w:lvlText w:val="%2."/>
      <w:lvlJc w:val="left"/>
      <w:pPr>
        <w:ind w:left="1475" w:hanging="360"/>
      </w:pPr>
    </w:lvl>
    <w:lvl w:ilvl="2" w:tplc="0419001B" w:tentative="1">
      <w:start w:val="1"/>
      <w:numFmt w:val="lowerRoman"/>
      <w:lvlText w:val="%3."/>
      <w:lvlJc w:val="right"/>
      <w:pPr>
        <w:ind w:left="2195" w:hanging="180"/>
      </w:pPr>
    </w:lvl>
    <w:lvl w:ilvl="3" w:tplc="0419000F" w:tentative="1">
      <w:start w:val="1"/>
      <w:numFmt w:val="decimal"/>
      <w:lvlText w:val="%4."/>
      <w:lvlJc w:val="left"/>
      <w:pPr>
        <w:ind w:left="2915" w:hanging="360"/>
      </w:pPr>
    </w:lvl>
    <w:lvl w:ilvl="4" w:tplc="04190019" w:tentative="1">
      <w:start w:val="1"/>
      <w:numFmt w:val="lowerLetter"/>
      <w:lvlText w:val="%5."/>
      <w:lvlJc w:val="left"/>
      <w:pPr>
        <w:ind w:left="3635" w:hanging="360"/>
      </w:pPr>
    </w:lvl>
    <w:lvl w:ilvl="5" w:tplc="0419001B" w:tentative="1">
      <w:start w:val="1"/>
      <w:numFmt w:val="lowerRoman"/>
      <w:lvlText w:val="%6."/>
      <w:lvlJc w:val="right"/>
      <w:pPr>
        <w:ind w:left="4355" w:hanging="180"/>
      </w:pPr>
    </w:lvl>
    <w:lvl w:ilvl="6" w:tplc="0419000F" w:tentative="1">
      <w:start w:val="1"/>
      <w:numFmt w:val="decimal"/>
      <w:lvlText w:val="%7."/>
      <w:lvlJc w:val="left"/>
      <w:pPr>
        <w:ind w:left="5075" w:hanging="360"/>
      </w:pPr>
    </w:lvl>
    <w:lvl w:ilvl="7" w:tplc="04190019" w:tentative="1">
      <w:start w:val="1"/>
      <w:numFmt w:val="lowerLetter"/>
      <w:lvlText w:val="%8."/>
      <w:lvlJc w:val="left"/>
      <w:pPr>
        <w:ind w:left="5795" w:hanging="360"/>
      </w:pPr>
    </w:lvl>
    <w:lvl w:ilvl="8" w:tplc="0419001B" w:tentative="1">
      <w:start w:val="1"/>
      <w:numFmt w:val="lowerRoman"/>
      <w:lvlText w:val="%9."/>
      <w:lvlJc w:val="right"/>
      <w:pPr>
        <w:ind w:left="6515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AC3"/>
    <w:rsid w:val="00011448"/>
    <w:rsid w:val="00012C70"/>
    <w:rsid w:val="00013269"/>
    <w:rsid w:val="000247D8"/>
    <w:rsid w:val="000278D8"/>
    <w:rsid w:val="00032330"/>
    <w:rsid w:val="0004042F"/>
    <w:rsid w:val="000440D9"/>
    <w:rsid w:val="00053CA0"/>
    <w:rsid w:val="00055936"/>
    <w:rsid w:val="00061F33"/>
    <w:rsid w:val="00062E9E"/>
    <w:rsid w:val="00067250"/>
    <w:rsid w:val="000707A8"/>
    <w:rsid w:val="000B2C44"/>
    <w:rsid w:val="000C60CC"/>
    <w:rsid w:val="000E0DB8"/>
    <w:rsid w:val="000E5459"/>
    <w:rsid w:val="000F5859"/>
    <w:rsid w:val="00116F1C"/>
    <w:rsid w:val="00141F84"/>
    <w:rsid w:val="001431D3"/>
    <w:rsid w:val="00143960"/>
    <w:rsid w:val="001443E9"/>
    <w:rsid w:val="001448AC"/>
    <w:rsid w:val="00144D96"/>
    <w:rsid w:val="00151564"/>
    <w:rsid w:val="00154CE2"/>
    <w:rsid w:val="00161611"/>
    <w:rsid w:val="001630A3"/>
    <w:rsid w:val="00166BAF"/>
    <w:rsid w:val="00167EF8"/>
    <w:rsid w:val="001734D3"/>
    <w:rsid w:val="00180657"/>
    <w:rsid w:val="00180F59"/>
    <w:rsid w:val="00184E35"/>
    <w:rsid w:val="00195E52"/>
    <w:rsid w:val="001A16DB"/>
    <w:rsid w:val="001A510C"/>
    <w:rsid w:val="001A6E44"/>
    <w:rsid w:val="001B009F"/>
    <w:rsid w:val="001B4257"/>
    <w:rsid w:val="001B5D06"/>
    <w:rsid w:val="001C06BA"/>
    <w:rsid w:val="001C77A5"/>
    <w:rsid w:val="001F6CF0"/>
    <w:rsid w:val="00213F36"/>
    <w:rsid w:val="00217628"/>
    <w:rsid w:val="00224F74"/>
    <w:rsid w:val="002352D5"/>
    <w:rsid w:val="00241491"/>
    <w:rsid w:val="002449E7"/>
    <w:rsid w:val="0025001D"/>
    <w:rsid w:val="00265CAE"/>
    <w:rsid w:val="002668E6"/>
    <w:rsid w:val="00282A7A"/>
    <w:rsid w:val="002913DE"/>
    <w:rsid w:val="002921D6"/>
    <w:rsid w:val="002964A8"/>
    <w:rsid w:val="002B6C80"/>
    <w:rsid w:val="002C64BA"/>
    <w:rsid w:val="002E54F1"/>
    <w:rsid w:val="002F238B"/>
    <w:rsid w:val="002F6F74"/>
    <w:rsid w:val="003049AD"/>
    <w:rsid w:val="00307D81"/>
    <w:rsid w:val="003103B9"/>
    <w:rsid w:val="003126B0"/>
    <w:rsid w:val="003132DB"/>
    <w:rsid w:val="00326F9F"/>
    <w:rsid w:val="0033098D"/>
    <w:rsid w:val="00350E69"/>
    <w:rsid w:val="003543B6"/>
    <w:rsid w:val="00362A9A"/>
    <w:rsid w:val="00382A30"/>
    <w:rsid w:val="003B3255"/>
    <w:rsid w:val="003B7A46"/>
    <w:rsid w:val="003C30A4"/>
    <w:rsid w:val="003D5320"/>
    <w:rsid w:val="003E1840"/>
    <w:rsid w:val="003E188F"/>
    <w:rsid w:val="003F5676"/>
    <w:rsid w:val="00401F4E"/>
    <w:rsid w:val="00407C3C"/>
    <w:rsid w:val="004169BB"/>
    <w:rsid w:val="00423259"/>
    <w:rsid w:val="00424816"/>
    <w:rsid w:val="00432E50"/>
    <w:rsid w:val="00436BA5"/>
    <w:rsid w:val="0044534F"/>
    <w:rsid w:val="0044547F"/>
    <w:rsid w:val="00450140"/>
    <w:rsid w:val="00450449"/>
    <w:rsid w:val="00461F54"/>
    <w:rsid w:val="004824C6"/>
    <w:rsid w:val="00490DA7"/>
    <w:rsid w:val="004921B9"/>
    <w:rsid w:val="004971E8"/>
    <w:rsid w:val="00497A17"/>
    <w:rsid w:val="004A23B2"/>
    <w:rsid w:val="004A50DE"/>
    <w:rsid w:val="004D1225"/>
    <w:rsid w:val="004D462C"/>
    <w:rsid w:val="004D7138"/>
    <w:rsid w:val="004E2601"/>
    <w:rsid w:val="004E45FD"/>
    <w:rsid w:val="004E65EB"/>
    <w:rsid w:val="004F0B8B"/>
    <w:rsid w:val="0050024B"/>
    <w:rsid w:val="00517DF1"/>
    <w:rsid w:val="00521F86"/>
    <w:rsid w:val="00544A50"/>
    <w:rsid w:val="00552BF2"/>
    <w:rsid w:val="005729F7"/>
    <w:rsid w:val="005829A4"/>
    <w:rsid w:val="005A5331"/>
    <w:rsid w:val="005A7E9C"/>
    <w:rsid w:val="005B0C61"/>
    <w:rsid w:val="005D2F73"/>
    <w:rsid w:val="005D7F11"/>
    <w:rsid w:val="005E2A0B"/>
    <w:rsid w:val="005E5664"/>
    <w:rsid w:val="005F0C9D"/>
    <w:rsid w:val="005F5876"/>
    <w:rsid w:val="005F58EB"/>
    <w:rsid w:val="006036BC"/>
    <w:rsid w:val="00603A50"/>
    <w:rsid w:val="00621DBF"/>
    <w:rsid w:val="0062249F"/>
    <w:rsid w:val="00631A4D"/>
    <w:rsid w:val="0064281B"/>
    <w:rsid w:val="00651E63"/>
    <w:rsid w:val="00680AE3"/>
    <w:rsid w:val="0068399D"/>
    <w:rsid w:val="00687A79"/>
    <w:rsid w:val="006A296B"/>
    <w:rsid w:val="006B1F04"/>
    <w:rsid w:val="006C158A"/>
    <w:rsid w:val="006E001C"/>
    <w:rsid w:val="006F0B0F"/>
    <w:rsid w:val="006F1A6A"/>
    <w:rsid w:val="006F22EB"/>
    <w:rsid w:val="006F3A69"/>
    <w:rsid w:val="007003E6"/>
    <w:rsid w:val="0070756C"/>
    <w:rsid w:val="007139FD"/>
    <w:rsid w:val="007145D2"/>
    <w:rsid w:val="00732474"/>
    <w:rsid w:val="00735E69"/>
    <w:rsid w:val="007446CC"/>
    <w:rsid w:val="00760B34"/>
    <w:rsid w:val="00797E88"/>
    <w:rsid w:val="00797F01"/>
    <w:rsid w:val="007A7AD3"/>
    <w:rsid w:val="007A7C38"/>
    <w:rsid w:val="007B5BE3"/>
    <w:rsid w:val="007C549A"/>
    <w:rsid w:val="007E231F"/>
    <w:rsid w:val="007E7EA9"/>
    <w:rsid w:val="008064A8"/>
    <w:rsid w:val="00806DFE"/>
    <w:rsid w:val="008073E1"/>
    <w:rsid w:val="00815420"/>
    <w:rsid w:val="008162CB"/>
    <w:rsid w:val="008462F7"/>
    <w:rsid w:val="0084756A"/>
    <w:rsid w:val="0085196B"/>
    <w:rsid w:val="00853338"/>
    <w:rsid w:val="008564B8"/>
    <w:rsid w:val="00871FED"/>
    <w:rsid w:val="00872866"/>
    <w:rsid w:val="008748F9"/>
    <w:rsid w:val="00877362"/>
    <w:rsid w:val="008817A0"/>
    <w:rsid w:val="0089111B"/>
    <w:rsid w:val="0089520F"/>
    <w:rsid w:val="00896EB7"/>
    <w:rsid w:val="008B138E"/>
    <w:rsid w:val="008B3434"/>
    <w:rsid w:val="008C1DF7"/>
    <w:rsid w:val="008E7680"/>
    <w:rsid w:val="008E78FD"/>
    <w:rsid w:val="008E7AA6"/>
    <w:rsid w:val="008F1600"/>
    <w:rsid w:val="008F2F28"/>
    <w:rsid w:val="008F5EC5"/>
    <w:rsid w:val="009149A1"/>
    <w:rsid w:val="009206C4"/>
    <w:rsid w:val="009506CF"/>
    <w:rsid w:val="009754B9"/>
    <w:rsid w:val="00990121"/>
    <w:rsid w:val="009903B9"/>
    <w:rsid w:val="009909F7"/>
    <w:rsid w:val="009A67B3"/>
    <w:rsid w:val="009B0383"/>
    <w:rsid w:val="009C60C6"/>
    <w:rsid w:val="009D06A3"/>
    <w:rsid w:val="009F3A20"/>
    <w:rsid w:val="009F4B08"/>
    <w:rsid w:val="00A020F6"/>
    <w:rsid w:val="00A04482"/>
    <w:rsid w:val="00A1254C"/>
    <w:rsid w:val="00A13FD1"/>
    <w:rsid w:val="00A31CCA"/>
    <w:rsid w:val="00A5022D"/>
    <w:rsid w:val="00A55246"/>
    <w:rsid w:val="00A57858"/>
    <w:rsid w:val="00A60C93"/>
    <w:rsid w:val="00A8556C"/>
    <w:rsid w:val="00A85906"/>
    <w:rsid w:val="00A86D82"/>
    <w:rsid w:val="00A9053D"/>
    <w:rsid w:val="00A9178D"/>
    <w:rsid w:val="00AA5069"/>
    <w:rsid w:val="00AF286A"/>
    <w:rsid w:val="00B15FAB"/>
    <w:rsid w:val="00B20779"/>
    <w:rsid w:val="00B2347D"/>
    <w:rsid w:val="00B356D5"/>
    <w:rsid w:val="00B4305E"/>
    <w:rsid w:val="00B60099"/>
    <w:rsid w:val="00B95501"/>
    <w:rsid w:val="00BA04F2"/>
    <w:rsid w:val="00BA4D97"/>
    <w:rsid w:val="00BA7D8B"/>
    <w:rsid w:val="00BB1020"/>
    <w:rsid w:val="00BB3A45"/>
    <w:rsid w:val="00BC6ADF"/>
    <w:rsid w:val="00BD2099"/>
    <w:rsid w:val="00BD4B61"/>
    <w:rsid w:val="00BD5892"/>
    <w:rsid w:val="00BD751E"/>
    <w:rsid w:val="00BE239F"/>
    <w:rsid w:val="00BE2F3B"/>
    <w:rsid w:val="00BE4BC1"/>
    <w:rsid w:val="00C004D7"/>
    <w:rsid w:val="00C01059"/>
    <w:rsid w:val="00C342DB"/>
    <w:rsid w:val="00C34AC3"/>
    <w:rsid w:val="00C603DE"/>
    <w:rsid w:val="00CB5375"/>
    <w:rsid w:val="00CE1035"/>
    <w:rsid w:val="00D01184"/>
    <w:rsid w:val="00D166E4"/>
    <w:rsid w:val="00D22C0F"/>
    <w:rsid w:val="00D25D82"/>
    <w:rsid w:val="00D31834"/>
    <w:rsid w:val="00D34520"/>
    <w:rsid w:val="00D34D4B"/>
    <w:rsid w:val="00D42042"/>
    <w:rsid w:val="00D467FB"/>
    <w:rsid w:val="00D53835"/>
    <w:rsid w:val="00D676B9"/>
    <w:rsid w:val="00D71DE8"/>
    <w:rsid w:val="00D726A6"/>
    <w:rsid w:val="00D75F3F"/>
    <w:rsid w:val="00D76C8F"/>
    <w:rsid w:val="00D9311D"/>
    <w:rsid w:val="00DB420A"/>
    <w:rsid w:val="00DB76EC"/>
    <w:rsid w:val="00DC2FF7"/>
    <w:rsid w:val="00DC7ABC"/>
    <w:rsid w:val="00E01463"/>
    <w:rsid w:val="00E030C9"/>
    <w:rsid w:val="00E132A7"/>
    <w:rsid w:val="00E24FAD"/>
    <w:rsid w:val="00E32935"/>
    <w:rsid w:val="00E35D74"/>
    <w:rsid w:val="00E66A82"/>
    <w:rsid w:val="00E955BA"/>
    <w:rsid w:val="00EA5CF8"/>
    <w:rsid w:val="00EB694B"/>
    <w:rsid w:val="00EC6758"/>
    <w:rsid w:val="00ED274E"/>
    <w:rsid w:val="00ED2873"/>
    <w:rsid w:val="00ED3ACA"/>
    <w:rsid w:val="00EE4743"/>
    <w:rsid w:val="00EF4D22"/>
    <w:rsid w:val="00F13928"/>
    <w:rsid w:val="00F36502"/>
    <w:rsid w:val="00F52804"/>
    <w:rsid w:val="00F5298A"/>
    <w:rsid w:val="00F700B3"/>
    <w:rsid w:val="00F707C8"/>
    <w:rsid w:val="00F77404"/>
    <w:rsid w:val="00F82A59"/>
    <w:rsid w:val="00F930D9"/>
    <w:rsid w:val="00F9594C"/>
    <w:rsid w:val="00FA581B"/>
    <w:rsid w:val="00FB767A"/>
    <w:rsid w:val="00FC0C0E"/>
    <w:rsid w:val="00FD6D0C"/>
    <w:rsid w:val="00FE6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6C15034E"/>
  <w14:defaultImageDpi w14:val="330"/>
  <w15:docId w15:val="{82EED6FF-F07E-41F2-AC04-4F83313A2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uiPriority w:val="34"/>
    <w:qFormat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e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0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1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2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character" w:styleId="af3">
    <w:name w:val="Hyperlink"/>
    <w:uiPriority w:val="99"/>
    <w:unhideWhenUsed/>
    <w:rsid w:val="00C34AC3"/>
    <w:rPr>
      <w:color w:val="0563C1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34AC3"/>
    <w:rPr>
      <w:color w:val="605E5C"/>
      <w:shd w:val="clear" w:color="auto" w:fill="E1DFDD"/>
    </w:rPr>
  </w:style>
  <w:style w:type="character" w:styleId="af4">
    <w:name w:val="annotation reference"/>
    <w:basedOn w:val="a0"/>
    <w:uiPriority w:val="99"/>
    <w:semiHidden/>
    <w:unhideWhenUsed/>
    <w:rsid w:val="005F0C9D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5F0C9D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5F0C9D"/>
    <w:rPr>
      <w:rFonts w:ascii="Times New Roman" w:hAnsi="Times New Roman"/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5F0C9D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5F0C9D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nya\AppData\Local\Microsoft\Windows\INetCache\Content.Outlook\ZN5O3WOR\&#1041;&#1083;&#1072;&#1085;&#1082;%20&#1086;&#1092;&#1080;&#1094;&#1080;&#1072;&#1083;&#1100;&#1085;&#1086;&#1075;&#1086;%20&#1087;&#1080;&#1089;&#1100;&#1084;&#1072;%20&#1069;&#1085;&#1077;&#1088;&#1075;&#1086;&#1092;&#1083;&#1086;&#1090;_&#1088;&#1091;&#1089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C820E82C8184DCB9918F1CB2BD0EE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F02330A-E3DF-4D4A-AC87-BC03927C324B}"/>
      </w:docPartPr>
      <w:docPartBody>
        <w:p w:rsidR="00F73955" w:rsidRDefault="004E52AF">
          <w:pPr>
            <w:pStyle w:val="1C820E82C8184DCB9918F1CB2BD0EE64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FAB6555E5CEE4F87B6D11C5E77A739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BBF8260-7D2B-4C0F-9CBB-D462CBAA54E9}"/>
      </w:docPartPr>
      <w:docPartBody>
        <w:p w:rsidR="00F73955" w:rsidRDefault="004E52AF">
          <w:pPr>
            <w:pStyle w:val="FAB6555E5CEE4F87B6D11C5E77A739BD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BB7405383682461DA328977F960FA6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1C58C4-F6F6-483B-9F5A-86D2B20D85D6}"/>
      </w:docPartPr>
      <w:docPartBody>
        <w:p w:rsidR="00F73955" w:rsidRDefault="004E52AF">
          <w:pPr>
            <w:pStyle w:val="BB7405383682461DA328977F960FA61C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78CA6BC9E414440A8E6F1490493194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D2B884-315B-4003-A71C-5CACD2849DC3}"/>
      </w:docPartPr>
      <w:docPartBody>
        <w:p w:rsidR="00F73955" w:rsidRDefault="004E52AF">
          <w:pPr>
            <w:pStyle w:val="78CA6BC9E414440A8E6F149049319486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914E2443DE4744529D2B4CF075D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38E1C4-50E6-4C24-98FD-665395115780}"/>
      </w:docPartPr>
      <w:docPartBody>
        <w:p w:rsidR="00F73955" w:rsidRDefault="004E52AF">
          <w:pPr>
            <w:pStyle w:val="914E2443DE4744529D2B4CF075DAB948"/>
          </w:pPr>
          <w:r>
            <w:t xml:space="preserve"> </w:t>
          </w:r>
        </w:p>
      </w:docPartBody>
    </w:docPart>
    <w:docPart>
      <w:docPartPr>
        <w:name w:val="E212705FE17A450D98ABF5D02E7A763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B817BD-F3B4-4543-A010-B5D748F934B4}"/>
      </w:docPartPr>
      <w:docPartBody>
        <w:p w:rsidR="00F73955" w:rsidRDefault="004E52AF">
          <w:pPr>
            <w:pStyle w:val="E212705FE17A450D98ABF5D02E7A7637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BC463AD73A8744E897BC6B1B3B7FB1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381C2BB-E6CE-4974-85CD-3ED813BE1ABD}"/>
      </w:docPartPr>
      <w:docPartBody>
        <w:p w:rsidR="00F73955" w:rsidRDefault="004E52AF">
          <w:pPr>
            <w:pStyle w:val="BC463AD73A8744E897BC6B1B3B7FB1A6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13B06E168A5D4F709E6FD4B5F7AC5F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5CE9F4-8B41-4BF3-ACFD-A3DF8001BD35}"/>
      </w:docPartPr>
      <w:docPartBody>
        <w:p w:rsidR="00F73955" w:rsidRDefault="004E52AF">
          <w:pPr>
            <w:pStyle w:val="13B06E168A5D4F709E6FD4B5F7AC5FF3"/>
          </w:pPr>
          <w:r>
            <w:t xml:space="preserve"> </w:t>
          </w:r>
        </w:p>
      </w:docPartBody>
    </w:docPart>
    <w:docPart>
      <w:docPartPr>
        <w:name w:val="127910883B9F4978B76E4BCDBAC7C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8121EF-53CB-4D66-9455-77FF844CA479}"/>
      </w:docPartPr>
      <w:docPartBody>
        <w:p w:rsidR="00F73955" w:rsidRDefault="004E52AF">
          <w:pPr>
            <w:pStyle w:val="127910883B9F4978B76E4BCDBAC7C17F"/>
          </w:pPr>
          <w:r w:rsidRPr="00517DF1"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1F3A656DB9E44C4BB1CE5F814688FA9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BC20FD-7C87-45A5-B2F7-893010AF85B0}"/>
      </w:docPartPr>
      <w:docPartBody>
        <w:p w:rsidR="00F73955" w:rsidRDefault="004E52AF">
          <w:pPr>
            <w:pStyle w:val="1F3A656DB9E44C4BB1CE5F814688FA9C"/>
          </w:pPr>
          <w:r>
            <w:rPr>
              <w:rStyle w:val="a3"/>
              <w:rFonts w:cs="Times New Roman"/>
              <w:szCs w:val="28"/>
            </w:rPr>
            <w:t>З</w:t>
          </w:r>
          <w:r w:rsidRPr="00CE1035">
            <w:rPr>
              <w:rStyle w:val="a3"/>
              <w:rFonts w:cs="Times New Roman"/>
              <w:szCs w:val="28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</w:rPr>
            <w:t xml:space="preserve"> начинается с предлога О (Об)</w:t>
          </w:r>
        </w:p>
      </w:docPartBody>
    </w:docPart>
    <w:docPart>
      <w:docPartPr>
        <w:name w:val="FB37F61A57F344C08ACE1ACE3FA59D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819DD-CE99-4964-BBF8-0E61B1DAF70C}"/>
      </w:docPartPr>
      <w:docPartBody>
        <w:p w:rsidR="00F73955" w:rsidRDefault="004E52AF">
          <w:pPr>
            <w:pStyle w:val="FB37F61A57F344C08ACE1ACE3FA59D04"/>
          </w:pPr>
          <w:r w:rsidRPr="00D166E4">
            <w:rPr>
              <w:rStyle w:val="a3"/>
              <w:rFonts w:cs="Times New Roman"/>
              <w:szCs w:val="28"/>
            </w:rPr>
            <w:t>Уважаемый(ая) Имя Отчество!</w:t>
          </w:r>
        </w:p>
      </w:docPartBody>
    </w:docPart>
    <w:docPart>
      <w:docPartPr>
        <w:name w:val="72F66FA9392840F5BA18AF451DE510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E9B8AA-073E-4C0C-A8A0-18551D8B186A}"/>
      </w:docPartPr>
      <w:docPartBody>
        <w:p w:rsidR="00F73955" w:rsidRDefault="004E52AF">
          <w:pPr>
            <w:pStyle w:val="72F66FA9392840F5BA18AF451DE51060"/>
          </w:pPr>
          <w:r w:rsidRPr="009149A1">
            <w:rPr>
              <w:rStyle w:val="a3"/>
              <w:rFonts w:cs="Times New Roman"/>
              <w:szCs w:val="28"/>
            </w:rPr>
            <w:t>Текст письма</w:t>
          </w:r>
        </w:p>
      </w:docPartBody>
    </w:docPart>
    <w:docPart>
      <w:docPartPr>
        <w:name w:val="164D048400DD4F70862DDB34BDD5F78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69EE36-B2AC-4D89-8E1A-7A090D8D780A}"/>
      </w:docPartPr>
      <w:docPartBody>
        <w:p w:rsidR="00F73955" w:rsidRDefault="004E52AF">
          <w:pPr>
            <w:pStyle w:val="164D048400DD4F70862DDB34BDD5F78F"/>
          </w:pPr>
          <w:r w:rsidRPr="00241491">
            <w:rPr>
              <w:rStyle w:val="a3"/>
              <w:rFonts w:cs="Times New Roman"/>
              <w:szCs w:val="28"/>
            </w:rPr>
            <w:t>Должность подписанта</w:t>
          </w:r>
        </w:p>
      </w:docPartBody>
    </w:docPart>
    <w:docPart>
      <w:docPartPr>
        <w:name w:val="86E17C4098D04D76BBCD7EE76BFBD7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86B7FA-FAE0-4E72-9ADC-BA5428120A4C}"/>
      </w:docPartPr>
      <w:docPartBody>
        <w:p w:rsidR="00F73955" w:rsidRDefault="004E52AF">
          <w:pPr>
            <w:pStyle w:val="86E17C4098D04D76BBCD7EE76BFBD7B6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B34E9A8235B741669CAFD47ED5C1D8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2C421A-DF23-4AE8-8628-112CE5AC0BC8}"/>
      </w:docPartPr>
      <w:docPartBody>
        <w:p w:rsidR="00F73955" w:rsidRDefault="004E52AF">
          <w:pPr>
            <w:pStyle w:val="B34E9A8235B741669CAFD47ED5C1D8B9"/>
          </w:pPr>
          <w:bookmarkStart w:id="0" w:name="stamp_PEP_signature"/>
          <w:r>
            <w:rPr>
              <w:rFonts w:cs="Times New Roman"/>
              <w:szCs w:val="28"/>
            </w:rPr>
            <w:t xml:space="preserve"> </w:t>
          </w:r>
          <w:bookmarkEnd w:id="0"/>
        </w:p>
      </w:docPartBody>
    </w:docPart>
    <w:docPart>
      <w:docPartPr>
        <w:name w:val="FEE88F4270744319B2DABE2D1AFE788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B9DF46-4995-4397-BDCE-ADBB7200456B}"/>
      </w:docPartPr>
      <w:docPartBody>
        <w:p w:rsidR="00F73955" w:rsidRDefault="004E52AF">
          <w:pPr>
            <w:pStyle w:val="FEE88F4270744319B2DABE2D1AFE788E"/>
          </w:pPr>
          <w:r w:rsidRPr="00241491">
            <w:rPr>
              <w:rStyle w:val="a3"/>
              <w:rFonts w:cs="Times New Roman"/>
              <w:szCs w:val="28"/>
            </w:rPr>
            <w:t>И.О. Фамилия</w:t>
          </w:r>
        </w:p>
      </w:docPartBody>
    </w:docPart>
    <w:docPart>
      <w:docPartPr>
        <w:name w:val="F0654138BE3741239C2869BF83A28E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CF7136-FCCC-4CBC-AD97-DA2B9D973156}"/>
      </w:docPartPr>
      <w:docPartBody>
        <w:p w:rsidR="00906789" w:rsidRDefault="00937291" w:rsidP="00937291">
          <w:pPr>
            <w:pStyle w:val="F0654138BE3741239C2869BF83A28E51"/>
          </w:pPr>
          <w:r>
            <w:rPr>
              <w:rStyle w:val="a3"/>
              <w:szCs w:val="28"/>
            </w:rPr>
            <w:t>З</w:t>
          </w:r>
          <w:r w:rsidRPr="00CE1035">
            <w:rPr>
              <w:rStyle w:val="a3"/>
              <w:szCs w:val="28"/>
            </w:rPr>
            <w:t>аголовок письма (о чём письмо)</w:t>
          </w:r>
          <w:r>
            <w:rPr>
              <w:rStyle w:val="a3"/>
              <w:szCs w:val="28"/>
            </w:rPr>
            <w:t xml:space="preserve"> начинается с предлога О (Об)</w:t>
          </w:r>
        </w:p>
      </w:docPartBody>
    </w:docPart>
    <w:docPart>
      <w:docPartPr>
        <w:name w:val="CB233D8D3B31424B882EEED676D12E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A836E3-51B4-462C-86A7-822CD8415D7E}"/>
      </w:docPartPr>
      <w:docPartBody>
        <w:p w:rsidR="00906789" w:rsidRDefault="00937291" w:rsidP="00937291">
          <w:pPr>
            <w:pStyle w:val="CB233D8D3B31424B882EEED676D12E9D"/>
          </w:pPr>
          <w:r w:rsidRPr="009149A1">
            <w:rPr>
              <w:rStyle w:val="a3"/>
              <w:szCs w:val="28"/>
            </w:rPr>
            <w:t>Текст письма</w:t>
          </w:r>
        </w:p>
      </w:docPartBody>
    </w:docPart>
    <w:docPart>
      <w:docPartPr>
        <w:name w:val="F1C916D929E949929BE54770E63E20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7D2D9C7-7DCC-4947-91D7-B6A9E3B2C846}"/>
      </w:docPartPr>
      <w:docPartBody>
        <w:p w:rsidR="000542AD" w:rsidRDefault="00906789" w:rsidP="00906789">
          <w:pPr>
            <w:pStyle w:val="F1C916D929E949929BE54770E63E20FD"/>
          </w:pPr>
          <w:r w:rsidRPr="004854A2">
            <w:rPr>
              <w:rStyle w:val="a3"/>
              <w:rFonts w:ascii="PT Astra Serif" w:hAnsi="PT Astra Serif"/>
              <w:szCs w:val="28"/>
            </w:rPr>
            <w:t>Уважаемый(ая) Имя Отчество!</w:t>
          </w:r>
        </w:p>
      </w:docPartBody>
    </w:docPart>
    <w:docPart>
      <w:docPartPr>
        <w:name w:val="9800DA2C0A6649CF8F9197E8FA4160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762BBF-A214-40D4-8AC6-E500E4C26832}"/>
      </w:docPartPr>
      <w:docPartBody>
        <w:p w:rsidR="000542AD" w:rsidRDefault="00906789" w:rsidP="00906789">
          <w:pPr>
            <w:pStyle w:val="9800DA2C0A6649CF8F9197E8FA41602B"/>
          </w:pPr>
          <w:r w:rsidRPr="00D166E4">
            <w:rPr>
              <w:rStyle w:val="a3"/>
              <w:szCs w:val="28"/>
            </w:rPr>
            <w:t>Уважаемый(ая) Имя Отчество!</w:t>
          </w:r>
        </w:p>
      </w:docPartBody>
    </w:docPart>
    <w:docPart>
      <w:docPartPr>
        <w:name w:val="3D37ABDBA1764B29AE4B227EF9F809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C30D1D-9E7B-4A5C-A577-0D528F16668B}"/>
      </w:docPartPr>
      <w:docPartBody>
        <w:p w:rsidR="000542AD" w:rsidRDefault="00906789" w:rsidP="00906789">
          <w:pPr>
            <w:pStyle w:val="3D37ABDBA1764B29AE4B227EF9F809D2"/>
          </w:pPr>
          <w:r w:rsidRPr="004921B9">
            <w:rPr>
              <w:color w:val="808080" w:themeColor="background1" w:themeShade="80"/>
            </w:rPr>
            <w:t>Выберите формат адресата вверху текущего блока или напечатайте его самостоятельно</w:t>
          </w:r>
        </w:p>
      </w:docPartBody>
    </w:docPart>
    <w:docPart>
      <w:docPartPr>
        <w:name w:val="60CFD348063D42D99FCF2E6446D570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4CF4D9-4CA4-4705-A797-B58E777B17EE}"/>
      </w:docPartPr>
      <w:docPartBody>
        <w:p w:rsidR="00073496" w:rsidRDefault="001029F4" w:rsidP="001029F4">
          <w:pPr>
            <w:pStyle w:val="60CFD348063D42D99FCF2E6446D57080"/>
          </w:pPr>
          <w:r>
            <w:rPr>
              <w:rStyle w:val="a3"/>
              <w:szCs w:val="28"/>
            </w:rPr>
            <w:t>З</w:t>
          </w:r>
          <w:r w:rsidRPr="00CE1035">
            <w:rPr>
              <w:rStyle w:val="a3"/>
              <w:szCs w:val="28"/>
            </w:rPr>
            <w:t>аголовок письма (о чём письмо)</w:t>
          </w:r>
          <w:r>
            <w:rPr>
              <w:rStyle w:val="a3"/>
              <w:szCs w:val="28"/>
            </w:rPr>
            <w:t xml:space="preserve"> начинается с предлога О (Об)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039"/>
    <w:rsid w:val="000542AD"/>
    <w:rsid w:val="00073496"/>
    <w:rsid w:val="001029F4"/>
    <w:rsid w:val="004E52AF"/>
    <w:rsid w:val="008564B8"/>
    <w:rsid w:val="008F0039"/>
    <w:rsid w:val="00906789"/>
    <w:rsid w:val="00937291"/>
    <w:rsid w:val="00E46826"/>
    <w:rsid w:val="00F73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029F4"/>
    <w:rPr>
      <w:color w:val="808080"/>
    </w:rPr>
  </w:style>
  <w:style w:type="paragraph" w:customStyle="1" w:styleId="1C820E82C8184DCB9918F1CB2BD0EE64">
    <w:name w:val="1C820E82C8184DCB9918F1CB2BD0EE64"/>
  </w:style>
  <w:style w:type="paragraph" w:customStyle="1" w:styleId="FAB6555E5CEE4F87B6D11C5E77A739BD">
    <w:name w:val="FAB6555E5CEE4F87B6D11C5E77A739BD"/>
  </w:style>
  <w:style w:type="paragraph" w:customStyle="1" w:styleId="BB7405383682461DA328977F960FA61C">
    <w:name w:val="BB7405383682461DA328977F960FA61C"/>
  </w:style>
  <w:style w:type="paragraph" w:customStyle="1" w:styleId="78CA6BC9E414440A8E6F149049319486">
    <w:name w:val="78CA6BC9E414440A8E6F149049319486"/>
  </w:style>
  <w:style w:type="paragraph" w:customStyle="1" w:styleId="0E14C206096840BB8658EA9A415D4F21">
    <w:name w:val="0E14C206096840BB8658EA9A415D4F21"/>
  </w:style>
  <w:style w:type="paragraph" w:customStyle="1" w:styleId="914E2443DE4744529D2B4CF075DAB948">
    <w:name w:val="914E2443DE4744529D2B4CF075DAB948"/>
  </w:style>
  <w:style w:type="paragraph" w:customStyle="1" w:styleId="E212705FE17A450D98ABF5D02E7A7637">
    <w:name w:val="E212705FE17A450D98ABF5D02E7A7637"/>
  </w:style>
  <w:style w:type="paragraph" w:customStyle="1" w:styleId="BC463AD73A8744E897BC6B1B3B7FB1A6">
    <w:name w:val="BC463AD73A8744E897BC6B1B3B7FB1A6"/>
  </w:style>
  <w:style w:type="paragraph" w:customStyle="1" w:styleId="13B06E168A5D4F709E6FD4B5F7AC5FF3">
    <w:name w:val="13B06E168A5D4F709E6FD4B5F7AC5FF3"/>
  </w:style>
  <w:style w:type="paragraph" w:customStyle="1" w:styleId="127910883B9F4978B76E4BCDBAC7C17F">
    <w:name w:val="127910883B9F4978B76E4BCDBAC7C17F"/>
  </w:style>
  <w:style w:type="paragraph" w:customStyle="1" w:styleId="1F3A656DB9E44C4BB1CE5F814688FA9C">
    <w:name w:val="1F3A656DB9E44C4BB1CE5F814688FA9C"/>
  </w:style>
  <w:style w:type="paragraph" w:customStyle="1" w:styleId="FB37F61A57F344C08ACE1ACE3FA59D04">
    <w:name w:val="FB37F61A57F344C08ACE1ACE3FA59D04"/>
  </w:style>
  <w:style w:type="paragraph" w:customStyle="1" w:styleId="72F66FA9392840F5BA18AF451DE51060">
    <w:name w:val="72F66FA9392840F5BA18AF451DE51060"/>
  </w:style>
  <w:style w:type="paragraph" w:customStyle="1" w:styleId="A633DFC9B4BF48D681810C531CE81B9F">
    <w:name w:val="A633DFC9B4BF48D681810C531CE81B9F"/>
  </w:style>
  <w:style w:type="paragraph" w:customStyle="1" w:styleId="914520D51B1848828452F7FFA1293B96">
    <w:name w:val="914520D51B1848828452F7FFA1293B96"/>
  </w:style>
  <w:style w:type="paragraph" w:customStyle="1" w:styleId="164D048400DD4F70862DDB34BDD5F78F">
    <w:name w:val="164D048400DD4F70862DDB34BDD5F78F"/>
  </w:style>
  <w:style w:type="paragraph" w:customStyle="1" w:styleId="86E17C4098D04D76BBCD7EE76BFBD7B6">
    <w:name w:val="86E17C4098D04D76BBCD7EE76BFBD7B6"/>
  </w:style>
  <w:style w:type="paragraph" w:customStyle="1" w:styleId="B34E9A8235B741669CAFD47ED5C1D8B9">
    <w:name w:val="B34E9A8235B741669CAFD47ED5C1D8B9"/>
  </w:style>
  <w:style w:type="paragraph" w:customStyle="1" w:styleId="FEE88F4270744319B2DABE2D1AFE788E">
    <w:name w:val="FEE88F4270744319B2DABE2D1AFE788E"/>
  </w:style>
  <w:style w:type="paragraph" w:customStyle="1" w:styleId="85E0BB1C4B0046D897BC482423E27E38">
    <w:name w:val="85E0BB1C4B0046D897BC482423E27E38"/>
  </w:style>
  <w:style w:type="paragraph" w:customStyle="1" w:styleId="5CC433B5DB20481AAF0F7B86DEE804D4">
    <w:name w:val="5CC433B5DB20481AAF0F7B86DEE804D4"/>
  </w:style>
  <w:style w:type="paragraph" w:customStyle="1" w:styleId="105F03CC463345D983999B6FC08CFD9A">
    <w:name w:val="105F03CC463345D983999B6FC08CFD9A"/>
  </w:style>
  <w:style w:type="paragraph" w:customStyle="1" w:styleId="4B5632D1764B42D2BAE863C80EE3DEBF">
    <w:name w:val="4B5632D1764B42D2BAE863C80EE3DEBF"/>
    <w:rsid w:val="00E46826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F0654138BE3741239C2869BF83A28E51">
    <w:name w:val="F0654138BE3741239C2869BF83A28E51"/>
    <w:rsid w:val="00937291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77B5B98BDBD64CB896F6187891E15EF0">
    <w:name w:val="77B5B98BDBD64CB896F6187891E15EF0"/>
    <w:rsid w:val="00937291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CB233D8D3B31424B882EEED676D12E9D">
    <w:name w:val="CB233D8D3B31424B882EEED676D12E9D"/>
    <w:rsid w:val="00937291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F1C916D929E949929BE54770E63E20FD">
    <w:name w:val="F1C916D929E949929BE54770E63E20FD"/>
    <w:rsid w:val="00906789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9800DA2C0A6649CF8F9197E8FA41602B">
    <w:name w:val="9800DA2C0A6649CF8F9197E8FA41602B"/>
    <w:rsid w:val="00906789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3D37ABDBA1764B29AE4B227EF9F809D2">
    <w:name w:val="3D37ABDBA1764B29AE4B227EF9F809D2"/>
    <w:rsid w:val="00906789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60CFD348063D42D99FCF2E6446D57080">
    <w:name w:val="60CFD348063D42D99FCF2E6446D57080"/>
    <w:rsid w:val="001029F4"/>
    <w:pPr>
      <w:spacing w:line="259" w:lineRule="auto"/>
    </w:pPr>
    <w:rPr>
      <w:kern w:val="0"/>
      <w:sz w:val="22"/>
      <w:szCs w:val="22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D4441C-E38F-4B0C-A88E-01FEC3F8E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официального письма Энергофлот_рус</Template>
  <TotalTime>17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Штыкова Светлана Юрьевна</cp:lastModifiedBy>
  <cp:revision>17</cp:revision>
  <cp:lastPrinted>2020-02-18T13:07:00Z</cp:lastPrinted>
  <dcterms:created xsi:type="dcterms:W3CDTF">2025-11-11T15:03:00Z</dcterms:created>
  <dcterms:modified xsi:type="dcterms:W3CDTF">2026-05-13T14:05:00Z</dcterms:modified>
</cp:coreProperties>
</file>