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val="ru-RU" w:eastAsia="ru-RU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AE1FA6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 w:rsidRPr="00AE1FA6"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58367B52" wp14:editId="3D25E8BC">
                      <wp:extent cx="1685547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АО АТОМСПЕЦТРАНС_горизонтальный_рус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85547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8CC90801A0DC4CED8AAAC8F16367961B"/>
            </w:placeholder>
            <w:showingPlcHdr/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9A4744" w:rsidP="009A4744">
                <w:pPr>
                  <w:pStyle w:val="ConsPlusNormal"/>
                  <w:spacing w:line="300" w:lineRule="exact"/>
                  <w:ind w:firstLine="567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DD646EBB32FF4A42AA9640868C2EE56E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E42263" w:rsidTr="00BD751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046582298FDB41ACB029443FDF33C658"/>
              </w:placeholder>
            </w:sdtPr>
            <w:sdtEndPr/>
            <w:sdtContent>
              <w:sdt>
                <w:sdtPr>
                  <w:id w:val="1752237672"/>
                  <w:lock w:val="sdtContentLocked"/>
                  <w:placeholder>
                    <w:docPart w:val="96A2186C441F4D88A15600D7B17A4779"/>
                  </w:placeholder>
                </w:sdtPr>
                <w:sdtEndPr/>
                <w:sdtContent>
                  <w:p w:rsidR="00AE1FA6" w:rsidRPr="00E750DD" w:rsidRDefault="00AE1FA6" w:rsidP="00A8353C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кционерное общество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</w:t>
                    </w:r>
                  </w:p>
                  <w:p w:rsidR="003543B6" w:rsidRPr="00937E76" w:rsidRDefault="00AE1FA6" w:rsidP="00AE1FA6">
                    <w:pPr>
                      <w:jc w:val="center"/>
                      <w:rPr>
                        <w:lang w:val="ru-RU"/>
                      </w:rPr>
                    </w:pPr>
                    <w:r w:rsidRPr="00673F9C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(АО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rPr>
                <w:rFonts w:ascii="Times New Roman" w:eastAsiaTheme="minorHAnsi" w:hAnsi="Times New Roman" w:cstheme="minorBidi"/>
                <w:sz w:val="28"/>
                <w:szCs w:val="24"/>
                <w:lang w:val="en-GB" w:eastAsia="en-US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5C9560A1AB744BB49A8E1EE64D067E25"/>
              </w:placeholder>
              <w:docPartList>
                <w:docPartGallery w:val="Quick Parts"/>
                <w:docPartCategory w:val="Адресат"/>
              </w:docPartList>
            </w:sdtPr>
            <w:sdtEndPr>
              <w:rPr>
                <w:rFonts w:ascii="Calibri" w:eastAsia="Times New Roman" w:hAnsi="Calibri" w:cs="Calibri"/>
                <w:sz w:val="22"/>
                <w:szCs w:val="20"/>
                <w:lang w:val="ru-RU" w:eastAsia="ru-RU"/>
              </w:rPr>
            </w:sdtEndPr>
            <w:sdtContent>
              <w:p w:rsidR="003543B6" w:rsidRPr="00362A9A" w:rsidRDefault="00B02ADF" w:rsidP="00151280">
                <w:pPr>
                  <w:pStyle w:val="ConsPlusNormal"/>
                </w:pPr>
                <w:r>
                  <w:rPr>
                    <w:rFonts w:ascii="Times New Roman" w:hAnsi="Times New Roman" w:cs="Times New Roman"/>
                    <w:sz w:val="28"/>
                    <w:szCs w:val="28"/>
                  </w:rPr>
                  <w:t>Руководителю ООО «</w:t>
                </w:r>
                <w:proofErr w:type="spellStart"/>
                <w:r w:rsidR="00151280">
                  <w:rPr>
                    <w:rFonts w:ascii="Times New Roman" w:hAnsi="Times New Roman" w:cs="Times New Roman"/>
                    <w:sz w:val="28"/>
                    <w:szCs w:val="28"/>
                  </w:rPr>
                  <w:t>Экостандарт</w:t>
                </w:r>
                <w:proofErr w:type="spellEnd"/>
                <w:r>
                  <w:rPr>
                    <w:rFonts w:ascii="Times New Roman" w:hAnsi="Times New Roman" w:cs="Times New Roman"/>
                    <w:sz w:val="28"/>
                    <w:szCs w:val="28"/>
                  </w:rPr>
                  <w:t>»</w:t>
                </w:r>
              </w:p>
            </w:sdtContent>
          </w:sdt>
        </w:tc>
      </w:tr>
      <w:tr w:rsidR="003543B6" w:rsidRPr="002668E6" w:rsidTr="006530B4">
        <w:trPr>
          <w:trHeight w:hRule="exact" w:val="142"/>
        </w:trPr>
        <w:sdt>
          <w:sdtPr>
            <w:id w:val="1062131989"/>
            <w:lock w:val="sdtContentLocked"/>
            <w:placeholder>
              <w:docPart w:val="2DFB7BD43C3043EAB2030BA83CFCE4E7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6530B4" w:rsidP="003B7A46">
                <w:pPr>
                  <w:pStyle w:val="af0"/>
                </w:pPr>
                <w:r>
                  <w:rPr>
                    <w:lang w:val="en-US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3543B6">
        <w:trPr>
          <w:trHeight w:val="142"/>
        </w:trPr>
        <w:sdt>
          <w:sdtPr>
            <w:rPr>
              <w:sz w:val="24"/>
              <w:szCs w:val="24"/>
            </w:rPr>
            <w:id w:val="284783049"/>
            <w:lock w:val="sdtContentLocked"/>
            <w:placeholder>
              <w:docPart w:val="37B6E1FDBE624A6CBB5552CD343117D8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-1178262934"/>
                <w:lock w:val="sdtContentLocked"/>
                <w:placeholder>
                  <w:docPart w:val="7B47C51F38C9462CA2165E0E1E3FB6D2"/>
                </w:placeholder>
              </w:sdtPr>
              <w:sdtEndPr/>
              <w:sdtContent>
                <w:tc>
                  <w:tcPr>
                    <w:tcW w:w="4538" w:type="dxa"/>
                    <w:gridSpan w:val="4"/>
                  </w:tcPr>
                  <w:p w:rsidR="006530B4" w:rsidRPr="006530B4" w:rsidRDefault="00AE1FA6" w:rsidP="00147CE7">
                    <w:pPr>
                      <w:pStyle w:val="af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Уральский филиал</w:t>
                    </w:r>
                  </w:p>
                </w:tc>
              </w:sdtContent>
            </w:sdt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3543B6">
        <w:trPr>
          <w:trHeight w:val="142"/>
        </w:trPr>
        <w:sdt>
          <w:sdtPr>
            <w:id w:val="-190684550"/>
            <w:lock w:val="sdtContentLocked"/>
            <w:placeholder>
              <w:docPart w:val="FCD3DB4449F14EC691BD4F2B0AA30644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6530B4" w:rsidRPr="003543B6" w:rsidRDefault="006530B4" w:rsidP="003B7A46">
                <w:pPr>
                  <w:pStyle w:val="af0"/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3543B6" w:rsidRPr="00DB420A" w:rsidTr="0033098D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  <w:placeholder>
                <w:docPart w:val="6DC8DE48DC5243449509E69E61DC103E"/>
              </w:placeholder>
            </w:sdtPr>
            <w:sdtEndPr/>
            <w:sdtContent>
              <w:sdt>
                <w:sdtPr>
                  <w:id w:val="-822816935"/>
                  <w:lock w:val="sdtContentLocked"/>
                  <w:placeholder>
                    <w:docPart w:val="A141D8DF636E4BE89DB9AA41E08248C0"/>
                  </w:placeholder>
                </w:sdtPr>
                <w:sdtEndPr/>
                <w:sdtContent>
                  <w:p w:rsidR="00AE1FA6" w:rsidRDefault="00AE1FA6" w:rsidP="00A8353C">
                    <w:pPr>
                      <w:pStyle w:val="ae"/>
                    </w:pPr>
                    <w:r>
                      <w:t>ул</w:t>
                    </w:r>
                    <w:r w:rsidRPr="00327127">
                      <w:t>.</w:t>
                    </w:r>
                    <w:r>
                      <w:t xml:space="preserve"> 40 лет Октября, д. 28, Снежинск, Челябинская обл., 456770</w:t>
                    </w:r>
                  </w:p>
                  <w:p w:rsidR="00AE1FA6" w:rsidRDefault="00AE1FA6" w:rsidP="00A8353C">
                    <w:pPr>
                      <w:pStyle w:val="ae"/>
                    </w:pPr>
                    <w:r>
                      <w:t>Телефон/факс (35146) 2-18-11</w:t>
                    </w:r>
                  </w:p>
                  <w:p w:rsidR="00AE1FA6" w:rsidRPr="00F55207" w:rsidRDefault="00AE1FA6" w:rsidP="00A8353C">
                    <w:pPr>
                      <w:pStyle w:val="ae"/>
                    </w:pPr>
                    <w:r>
                      <w:t xml:space="preserve"> </w:t>
                    </w:r>
                    <w:r w:rsidRPr="00806FF6">
                      <w:rPr>
                        <w:lang w:val="en-US"/>
                      </w:rPr>
                      <w:t>E</w:t>
                    </w:r>
                    <w:r w:rsidRPr="00F55207">
                      <w:t>-</w:t>
                    </w:r>
                    <w:r w:rsidRPr="00806FF6">
                      <w:rPr>
                        <w:lang w:val="en-US"/>
                      </w:rPr>
                      <w:t>mail</w:t>
                    </w:r>
                    <w:r w:rsidRPr="00F55207">
                      <w:t xml:space="preserve">: </w:t>
                    </w:r>
                    <w:r>
                      <w:rPr>
                        <w:lang w:val="en-US"/>
                      </w:rPr>
                      <w:t>uralast</w:t>
                    </w:r>
                    <w:r w:rsidRPr="00F55207">
                      <w:t>@</w:t>
                    </w:r>
                    <w:r>
                      <w:rPr>
                        <w:lang w:val="en-US"/>
                      </w:rPr>
                      <w:t>rosatom</w:t>
                    </w:r>
                    <w:r w:rsidRPr="00F55207">
                      <w:t>.</w:t>
                    </w:r>
                    <w:r w:rsidRPr="00806FF6">
                      <w:rPr>
                        <w:lang w:val="en-US"/>
                      </w:rPr>
                      <w:t>ru</w:t>
                    </w:r>
                  </w:p>
                  <w:p w:rsidR="00AE1FA6" w:rsidRDefault="00AE1FA6" w:rsidP="00A8353C">
                    <w:pPr>
                      <w:pStyle w:val="ae"/>
                    </w:pPr>
                    <w:r>
                      <w:t xml:space="preserve">ОКПО </w:t>
                    </w:r>
                    <w:r>
                      <w:rPr>
                        <w:lang w:val="en-US"/>
                      </w:rPr>
                      <w:t>52683630</w:t>
                    </w:r>
                    <w:r>
                      <w:t>, ОГРН 1087746009218</w:t>
                    </w:r>
                  </w:p>
                  <w:p w:rsidR="003543B6" w:rsidRPr="00AE1FA6" w:rsidRDefault="00AE1FA6" w:rsidP="00AE1FA6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>ИНН 7717609102, КПП 745943001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A9178D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E42263" w:rsidRDefault="003543B6" w:rsidP="001A2E53">
            <w:pPr>
              <w:pStyle w:val="af1"/>
              <w:rPr>
                <w:sz w:val="24"/>
                <w:szCs w:val="24"/>
              </w:rPr>
            </w:pPr>
          </w:p>
        </w:tc>
        <w:sdt>
          <w:sdtPr>
            <w:id w:val="1244690888"/>
            <w:lock w:val="sdtContentLocked"/>
            <w:placeholder>
              <w:docPart w:val="78088433CEB942CB8C92BCE0A3379D3E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E42263" w:rsidRDefault="00E42263" w:rsidP="00696B80">
            <w:pPr>
              <w:pStyle w:val="af1"/>
              <w:rPr>
                <w:sz w:val="24"/>
                <w:szCs w:val="24"/>
              </w:rPr>
            </w:pPr>
            <w:r w:rsidRPr="00E42263">
              <w:rPr>
                <w:sz w:val="24"/>
                <w:szCs w:val="24"/>
              </w:rPr>
              <w:t>48УФ-1</w:t>
            </w:r>
            <w:r w:rsidR="00E4524E">
              <w:rPr>
                <w:sz w:val="24"/>
                <w:szCs w:val="24"/>
              </w:rPr>
              <w:t>5</w:t>
            </w:r>
            <w:r w:rsidRPr="00E42263">
              <w:rPr>
                <w:sz w:val="24"/>
                <w:szCs w:val="24"/>
              </w:rPr>
              <w:t>.</w:t>
            </w:r>
            <w:r w:rsidR="009650ED">
              <w:rPr>
                <w:sz w:val="24"/>
                <w:szCs w:val="24"/>
              </w:rPr>
              <w:t>9</w:t>
            </w:r>
            <w:r w:rsidRPr="00E42263">
              <w:rPr>
                <w:sz w:val="24"/>
                <w:szCs w:val="24"/>
              </w:rPr>
              <w:t>-</w:t>
            </w:r>
            <w:r w:rsidR="009650ED">
              <w:rPr>
                <w:sz w:val="24"/>
                <w:szCs w:val="24"/>
              </w:rPr>
              <w:t>1</w:t>
            </w:r>
            <w:r w:rsidRPr="00E42263">
              <w:rPr>
                <w:sz w:val="24"/>
                <w:szCs w:val="24"/>
              </w:rPr>
              <w:t>/2</w:t>
            </w:r>
            <w:r w:rsidR="00696B80">
              <w:rPr>
                <w:sz w:val="24"/>
                <w:szCs w:val="24"/>
              </w:rPr>
              <w:t>6</w:t>
            </w:r>
            <w:r w:rsidRPr="00E42263">
              <w:rPr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A9178D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7BE1D5F873A64C99A11BB3B7FFA4CAB4"/>
            </w:placeholder>
            <w:showingPlcHdr/>
            <w:date w:fullDate="2020-08-17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0424BC" w:rsidP="000424BC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A9178D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6BB148BCA8C04F83A4783213D340F97E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151280" w:rsidTr="00BD751E">
        <w:trPr>
          <w:trHeight w:val="454"/>
        </w:trPr>
        <w:sdt>
          <w:sdtPr>
            <w:rPr>
              <w:rFonts w:cs="Times New Roman"/>
              <w:color w:val="808080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F43FCC6EDB91412BBFF206363B464B7E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3543B6" w:rsidRPr="00CE1035" w:rsidRDefault="00B02ADF" w:rsidP="00151280">
                <w:pPr>
                  <w:rPr>
                    <w:rFonts w:cs="Times New Roman"/>
                    <w:szCs w:val="28"/>
                    <w:lang w:val="ru-RU" w:eastAsia="en-GB"/>
                  </w:rPr>
                </w:pPr>
                <w:r>
                  <w:rPr>
                    <w:rFonts w:cs="Times New Roman"/>
                    <w:szCs w:val="28"/>
                    <w:lang w:val="ru-RU" w:eastAsia="en-GB"/>
                  </w:rPr>
                  <w:t xml:space="preserve">Об ответе на запрос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sdt>
      <w:sdtPr>
        <w:rPr>
          <w:rFonts w:cs="Times New Roman"/>
          <w:szCs w:val="28"/>
          <w:lang w:val="ru-RU"/>
        </w:rPr>
        <w:alias w:val="Обращение к адресату. При необходимости удаляется"/>
        <w:id w:val="-1834292982"/>
        <w:placeholder>
          <w:docPart w:val="D1924EDF55C94A1DA5AB65025C5C4020"/>
        </w:placeholder>
      </w:sdtPr>
      <w:sdtEndPr/>
      <w:sdtContent>
        <w:p w:rsidR="00180657" w:rsidRPr="009A4744" w:rsidRDefault="00E42263" w:rsidP="00180657">
          <w:pPr>
            <w:spacing w:before="120"/>
            <w:jc w:val="center"/>
            <w:rPr>
              <w:rFonts w:cs="Times New Roman"/>
              <w:szCs w:val="28"/>
              <w:lang w:val="ru-RU"/>
            </w:rPr>
          </w:pPr>
          <w:r w:rsidRPr="009A4744">
            <w:rPr>
              <w:rFonts w:cs="Times New Roman"/>
              <w:szCs w:val="28"/>
              <w:lang w:val="ru-RU"/>
            </w:rPr>
            <w:t>Уважаем</w:t>
          </w:r>
          <w:r w:rsidR="00536922">
            <w:rPr>
              <w:rFonts w:cs="Times New Roman"/>
              <w:szCs w:val="28"/>
              <w:lang w:val="ru-RU"/>
            </w:rPr>
            <w:t>ый</w:t>
          </w:r>
          <w:r w:rsidRPr="009A4744">
            <w:rPr>
              <w:rFonts w:cs="Times New Roman"/>
              <w:szCs w:val="28"/>
              <w:lang w:val="ru-RU"/>
            </w:rPr>
            <w:t xml:space="preserve"> </w:t>
          </w:r>
          <w:r w:rsidR="00151280">
            <w:rPr>
              <w:rFonts w:cs="Times New Roman"/>
              <w:szCs w:val="28"/>
              <w:lang w:val="ru-RU"/>
            </w:rPr>
            <w:t>р</w:t>
          </w:r>
          <w:r w:rsidR="00536922">
            <w:rPr>
              <w:rFonts w:cs="Times New Roman"/>
              <w:szCs w:val="28"/>
              <w:lang w:val="ru-RU"/>
            </w:rPr>
            <w:t>уководитель</w:t>
          </w:r>
          <w:r w:rsidRPr="009A4744">
            <w:rPr>
              <w:rFonts w:cs="Times New Roman"/>
              <w:szCs w:val="28"/>
              <w:lang w:val="ru-RU"/>
            </w:rPr>
            <w:t>!</w:t>
          </w:r>
        </w:p>
      </w:sdtContent>
    </w:sdt>
    <w:p w:rsidR="00B02ADF" w:rsidRPr="007C3B46" w:rsidRDefault="00B02ADF" w:rsidP="00696B80">
      <w:pPr>
        <w:pStyle w:val="-3"/>
        <w:numPr>
          <w:ilvl w:val="2"/>
          <w:numId w:val="0"/>
        </w:numPr>
        <w:tabs>
          <w:tab w:val="num" w:pos="1134"/>
          <w:tab w:val="left" w:pos="7230"/>
        </w:tabs>
        <w:spacing w:line="276" w:lineRule="auto"/>
        <w:ind w:right="-2" w:firstLine="709"/>
        <w:rPr>
          <w:sz w:val="16"/>
          <w:szCs w:val="16"/>
        </w:rPr>
      </w:pPr>
    </w:p>
    <w:p w:rsidR="000424BC" w:rsidRDefault="00B02ADF" w:rsidP="007C3B46">
      <w:pPr>
        <w:pStyle w:val="-3"/>
        <w:numPr>
          <w:ilvl w:val="2"/>
          <w:numId w:val="0"/>
        </w:numPr>
        <w:tabs>
          <w:tab w:val="num" w:pos="1134"/>
          <w:tab w:val="left" w:pos="7230"/>
        </w:tabs>
        <w:ind w:firstLine="709"/>
        <w:rPr>
          <w:szCs w:val="28"/>
        </w:rPr>
      </w:pPr>
      <w:r>
        <w:rPr>
          <w:szCs w:val="28"/>
        </w:rPr>
        <w:t>В адрес организатора закупки на п</w:t>
      </w:r>
      <w:r w:rsidRPr="00B02ADF">
        <w:rPr>
          <w:szCs w:val="28"/>
        </w:rPr>
        <w:t xml:space="preserve">раво заключения договора на оказание услуг </w:t>
      </w:r>
      <w:r w:rsidR="007C3B46" w:rsidRPr="00F178CB">
        <w:t>по проведению производственного контроля вредных производственных факторов (ВПФ) для нужд Уральского филиала АО «Атомспецтранс» в г. Лесной</w:t>
      </w:r>
      <w:r w:rsidR="00151280">
        <w:rPr>
          <w:szCs w:val="28"/>
        </w:rPr>
        <w:t xml:space="preserve"> </w:t>
      </w:r>
      <w:r>
        <w:rPr>
          <w:szCs w:val="28"/>
        </w:rPr>
        <w:t xml:space="preserve">на ЭТП </w:t>
      </w:r>
      <w:r w:rsidR="007C3B46">
        <w:rPr>
          <w:szCs w:val="28"/>
        </w:rPr>
        <w:t>ЭТС (НЭП)</w:t>
      </w:r>
      <w:r w:rsidR="00151280" w:rsidRPr="00151280">
        <w:rPr>
          <w:szCs w:val="28"/>
        </w:rPr>
        <w:t xml:space="preserve"> </w:t>
      </w:r>
      <w:r>
        <w:rPr>
          <w:szCs w:val="28"/>
        </w:rPr>
        <w:t xml:space="preserve">поступил запрос об уточнении </w:t>
      </w:r>
      <w:r w:rsidR="00151280">
        <w:rPr>
          <w:szCs w:val="28"/>
        </w:rPr>
        <w:t>порядка оказания услуг</w:t>
      </w:r>
      <w:r>
        <w:rPr>
          <w:szCs w:val="28"/>
        </w:rPr>
        <w:t xml:space="preserve"> (№</w:t>
      </w:r>
      <w:r w:rsidR="007C3B46">
        <w:rPr>
          <w:szCs w:val="28"/>
        </w:rPr>
        <w:t>170826</w:t>
      </w:r>
      <w:r w:rsidR="00151280" w:rsidRPr="00151280">
        <w:rPr>
          <w:szCs w:val="28"/>
        </w:rPr>
        <w:t>-</w:t>
      </w:r>
      <w:r w:rsidR="007C3B46">
        <w:rPr>
          <w:szCs w:val="28"/>
        </w:rPr>
        <w:t>9Б</w:t>
      </w:r>
      <w:r w:rsidR="00151280" w:rsidRPr="00151280">
        <w:rPr>
          <w:szCs w:val="28"/>
        </w:rPr>
        <w:t>А</w:t>
      </w:r>
      <w:r w:rsidR="00151280">
        <w:rPr>
          <w:szCs w:val="28"/>
        </w:rPr>
        <w:t xml:space="preserve"> </w:t>
      </w:r>
      <w:r>
        <w:rPr>
          <w:szCs w:val="28"/>
        </w:rPr>
        <w:t xml:space="preserve">от </w:t>
      </w:r>
      <w:r w:rsidR="007C3B46">
        <w:rPr>
          <w:szCs w:val="28"/>
        </w:rPr>
        <w:t>17</w:t>
      </w:r>
      <w:r>
        <w:rPr>
          <w:szCs w:val="28"/>
        </w:rPr>
        <w:t>.0</w:t>
      </w:r>
      <w:r w:rsidR="007C3B46">
        <w:rPr>
          <w:szCs w:val="28"/>
        </w:rPr>
        <w:t>8</w:t>
      </w:r>
      <w:r>
        <w:rPr>
          <w:szCs w:val="28"/>
        </w:rPr>
        <w:t>.2026).</w:t>
      </w:r>
    </w:p>
    <w:p w:rsidR="00B02ADF" w:rsidRDefault="00B02ADF" w:rsidP="007C3B46">
      <w:pPr>
        <w:pStyle w:val="-3"/>
        <w:numPr>
          <w:ilvl w:val="2"/>
          <w:numId w:val="0"/>
        </w:numPr>
        <w:tabs>
          <w:tab w:val="num" w:pos="1134"/>
          <w:tab w:val="left" w:pos="7230"/>
        </w:tabs>
        <w:ind w:firstLine="709"/>
        <w:rPr>
          <w:szCs w:val="28"/>
        </w:rPr>
      </w:pPr>
      <w:r>
        <w:rPr>
          <w:szCs w:val="28"/>
        </w:rPr>
        <w:t>В соответствии с Томом 1 Част</w:t>
      </w:r>
      <w:r w:rsidR="007C3B46">
        <w:rPr>
          <w:szCs w:val="28"/>
        </w:rPr>
        <w:t>и</w:t>
      </w:r>
      <w:r>
        <w:rPr>
          <w:szCs w:val="28"/>
        </w:rPr>
        <w:t xml:space="preserve"> 2 «Поряд</w:t>
      </w:r>
      <w:r w:rsidR="007C3B46">
        <w:rPr>
          <w:szCs w:val="28"/>
        </w:rPr>
        <w:t>ка</w:t>
      </w:r>
      <w:r>
        <w:rPr>
          <w:szCs w:val="28"/>
        </w:rPr>
        <w:t xml:space="preserve"> проведения</w:t>
      </w:r>
      <w:r w:rsidR="007C3B46">
        <w:rPr>
          <w:szCs w:val="28"/>
        </w:rPr>
        <w:t xml:space="preserve"> закупки</w:t>
      </w:r>
      <w:r>
        <w:rPr>
          <w:szCs w:val="28"/>
        </w:rPr>
        <w:t>» организатор направляет в Ваш адрес ответ на поступивший запрос.</w:t>
      </w:r>
    </w:p>
    <w:p w:rsidR="00B02ADF" w:rsidRPr="00151280" w:rsidRDefault="00B02ADF" w:rsidP="007C3B46">
      <w:pPr>
        <w:pStyle w:val="-3"/>
        <w:numPr>
          <w:ilvl w:val="2"/>
          <w:numId w:val="0"/>
        </w:numPr>
        <w:tabs>
          <w:tab w:val="num" w:pos="1134"/>
          <w:tab w:val="left" w:pos="7230"/>
        </w:tabs>
        <w:ind w:firstLine="709"/>
        <w:rPr>
          <w:sz w:val="32"/>
          <w:szCs w:val="28"/>
        </w:rPr>
      </w:pPr>
      <w:r>
        <w:rPr>
          <w:szCs w:val="28"/>
        </w:rPr>
        <w:t>Вопрос №1. Д</w:t>
      </w:r>
      <w:r w:rsidRPr="00B02ADF">
        <w:rPr>
          <w:szCs w:val="28"/>
        </w:rPr>
        <w:t>обрый день</w:t>
      </w:r>
      <w:r w:rsidR="007C3B46">
        <w:rPr>
          <w:szCs w:val="28"/>
        </w:rPr>
        <w:t xml:space="preserve">. </w:t>
      </w:r>
      <w:r w:rsidR="00151280" w:rsidRPr="00151280">
        <w:t>Просим уточнить возможность привлечения субподряда</w:t>
      </w:r>
      <w:r w:rsidR="007C3B46">
        <w:t>.</w:t>
      </w:r>
    </w:p>
    <w:p w:rsidR="00B02ADF" w:rsidRPr="007C3B46" w:rsidRDefault="00151280" w:rsidP="007C3B46">
      <w:pPr>
        <w:pStyle w:val="-3"/>
        <w:numPr>
          <w:ilvl w:val="2"/>
          <w:numId w:val="0"/>
        </w:numPr>
        <w:tabs>
          <w:tab w:val="num" w:pos="1134"/>
          <w:tab w:val="left" w:pos="7230"/>
        </w:tabs>
        <w:ind w:firstLine="709"/>
        <w:rPr>
          <w:szCs w:val="28"/>
        </w:rPr>
      </w:pPr>
      <w:r>
        <w:rPr>
          <w:szCs w:val="28"/>
        </w:rPr>
        <w:t>Ответ на поступивший вопрос</w:t>
      </w:r>
      <w:r w:rsidRPr="007C3B46">
        <w:rPr>
          <w:szCs w:val="28"/>
        </w:rPr>
        <w:t>:</w:t>
      </w:r>
      <w:bookmarkStart w:id="1" w:name="_GoBack"/>
      <w:bookmarkEnd w:id="1"/>
    </w:p>
    <w:p w:rsidR="00B02ADF" w:rsidRDefault="00B02ADF" w:rsidP="007C3B46">
      <w:pPr>
        <w:pStyle w:val="-3"/>
        <w:numPr>
          <w:ilvl w:val="2"/>
          <w:numId w:val="0"/>
        </w:numPr>
        <w:tabs>
          <w:tab w:val="num" w:pos="1134"/>
          <w:tab w:val="left" w:pos="7230"/>
        </w:tabs>
        <w:ind w:firstLine="709"/>
        <w:rPr>
          <w:szCs w:val="28"/>
        </w:rPr>
      </w:pPr>
      <w:r>
        <w:rPr>
          <w:szCs w:val="28"/>
        </w:rPr>
        <w:t xml:space="preserve">Уважаемый участник процедуры закупки! </w:t>
      </w:r>
    </w:p>
    <w:p w:rsidR="00151280" w:rsidRDefault="00151280" w:rsidP="00C43ED0">
      <w:pPr>
        <w:ind w:firstLine="709"/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В соответствии с законодательством о закупках и положениями ЕОСЗ ГК «Росатом», с</w:t>
      </w:r>
      <w:r w:rsidRPr="00151280">
        <w:rPr>
          <w:rFonts w:cs="Times New Roman"/>
          <w:szCs w:val="28"/>
          <w:lang w:val="ru-RU"/>
        </w:rPr>
        <w:t>оисполнители (субподрядчики, субпоставщики), привлекаемые участником закупки для исполнения договора в соответствии с объемом и перечнем выполняемых соисполнителями (субподрядчиками, субпоставщиками) поставок то</w:t>
      </w:r>
      <w:r>
        <w:rPr>
          <w:rFonts w:cs="Times New Roman"/>
          <w:szCs w:val="28"/>
          <w:lang w:val="ru-RU"/>
        </w:rPr>
        <w:t xml:space="preserve">варов, работ, оказываемых услуг </w:t>
      </w:r>
      <w:r w:rsidRPr="00151280">
        <w:rPr>
          <w:rFonts w:cs="Times New Roman"/>
          <w:szCs w:val="28"/>
          <w:lang w:val="ru-RU"/>
        </w:rPr>
        <w:t>обязаны иметь разрешительные или иные обязательные документы, связанные с предметом закупки (лицензии, допуски, аттестаты и т.д.). В этом случае в составе заявки участник должен представить также документы, подтверждающие соответствие предлагаемого соисполнителя (субподрядчика, субпоставщика) установленным требованиям.</w:t>
      </w:r>
    </w:p>
    <w:p w:rsidR="00E4524E" w:rsidRDefault="00151280" w:rsidP="00C43ED0">
      <w:pPr>
        <w:ind w:firstLine="709"/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Таким образом, п</w:t>
      </w:r>
      <w:r w:rsidRPr="00151280">
        <w:rPr>
          <w:rFonts w:cs="Times New Roman"/>
          <w:szCs w:val="28"/>
          <w:lang w:val="ru-RU"/>
        </w:rPr>
        <w:t>ривлечение субподряда/соисполнителей возмож</w:t>
      </w:r>
      <w:r>
        <w:rPr>
          <w:rFonts w:cs="Times New Roman"/>
          <w:szCs w:val="28"/>
          <w:lang w:val="ru-RU"/>
        </w:rPr>
        <w:t>но, но только в случае документального подтверждения</w:t>
      </w:r>
      <w:r w:rsidRPr="00151280">
        <w:rPr>
          <w:rFonts w:cs="Times New Roman"/>
          <w:szCs w:val="28"/>
          <w:lang w:val="ru-RU"/>
        </w:rPr>
        <w:t xml:space="preserve"> наличи</w:t>
      </w:r>
      <w:r>
        <w:rPr>
          <w:rFonts w:cs="Times New Roman"/>
          <w:szCs w:val="28"/>
          <w:lang w:val="ru-RU"/>
        </w:rPr>
        <w:t>я</w:t>
      </w:r>
      <w:r w:rsidRPr="00151280">
        <w:rPr>
          <w:rFonts w:cs="Times New Roman"/>
          <w:szCs w:val="28"/>
          <w:lang w:val="ru-RU"/>
        </w:rPr>
        <w:t xml:space="preserve"> </w:t>
      </w:r>
      <w:r w:rsidR="007C3B46">
        <w:rPr>
          <w:szCs w:val="28"/>
          <w:lang w:val="ru-RU"/>
        </w:rPr>
        <w:t>а</w:t>
      </w:r>
      <w:r w:rsidR="007C3B46" w:rsidRPr="007C3B46">
        <w:rPr>
          <w:szCs w:val="28"/>
          <w:lang w:val="ru-RU"/>
        </w:rPr>
        <w:t>ттестат</w:t>
      </w:r>
      <w:r w:rsidR="007C3B46">
        <w:rPr>
          <w:szCs w:val="28"/>
          <w:lang w:val="ru-RU"/>
        </w:rPr>
        <w:t>а</w:t>
      </w:r>
      <w:r w:rsidR="007C3B46" w:rsidRPr="007C3B46">
        <w:rPr>
          <w:szCs w:val="28"/>
          <w:lang w:val="ru-RU"/>
        </w:rPr>
        <w:t xml:space="preserve"> </w:t>
      </w:r>
      <w:r w:rsidR="007C3B46">
        <w:rPr>
          <w:szCs w:val="28"/>
          <w:lang w:val="ru-RU"/>
        </w:rPr>
        <w:t>а</w:t>
      </w:r>
      <w:r w:rsidR="007C3B46" w:rsidRPr="007C3B46">
        <w:rPr>
          <w:szCs w:val="28"/>
          <w:lang w:val="ru-RU"/>
        </w:rPr>
        <w:t>ккредитации испытательной лаборатории, выданн</w:t>
      </w:r>
      <w:r w:rsidR="007C3B46">
        <w:rPr>
          <w:szCs w:val="28"/>
          <w:lang w:val="ru-RU"/>
        </w:rPr>
        <w:t>ого</w:t>
      </w:r>
      <w:r w:rsidR="007C3B46" w:rsidRPr="007C3B46">
        <w:rPr>
          <w:szCs w:val="28"/>
          <w:lang w:val="ru-RU"/>
        </w:rPr>
        <w:t xml:space="preserve"> Федеральным агентством по аккредитации, с приложением, подтверждающим право Исполнителя осуществлять деятельность в области аккредитации</w:t>
      </w:r>
      <w:r w:rsidR="007C3B46" w:rsidRPr="00151280">
        <w:rPr>
          <w:rFonts w:cs="Times New Roman"/>
          <w:szCs w:val="28"/>
          <w:lang w:val="ru-RU"/>
        </w:rPr>
        <w:t xml:space="preserve"> </w:t>
      </w:r>
      <w:r w:rsidRPr="00151280">
        <w:rPr>
          <w:rFonts w:cs="Times New Roman"/>
          <w:szCs w:val="28"/>
          <w:lang w:val="ru-RU"/>
        </w:rPr>
        <w:t>у соисполнителя и договора с ним, срок действия которого должен покрывать обязательства по настоящей закупке.</w:t>
      </w:r>
    </w:p>
    <w:p w:rsidR="007C3B46" w:rsidRDefault="007C3B46" w:rsidP="00C43ED0">
      <w:pPr>
        <w:ind w:firstLine="709"/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0"/>
        <w:gridCol w:w="2518"/>
        <w:gridCol w:w="425"/>
        <w:gridCol w:w="2392"/>
      </w:tblGrid>
      <w:tr w:rsidR="00C43ED0" w:rsidRPr="00E572C3" w:rsidTr="007C3B46">
        <w:sdt>
          <w:sdtPr>
            <w:rPr>
              <w:rFonts w:cs="Times New Roman"/>
              <w:color w:val="808080"/>
              <w:szCs w:val="28"/>
              <w:lang w:val="ru-RU"/>
            </w:rPr>
            <w:alias w:val="Должность без указания наименования подразделения и организации"/>
            <w:tag w:val="Должность "/>
            <w:id w:val="-1694530326"/>
            <w:lock w:val="sdtLocked"/>
            <w:placeholder>
              <w:docPart w:val="E8A5D1781AE747D2B67F8122DDFBA4A7"/>
            </w:placeholder>
          </w:sdtPr>
          <w:sdtEndPr/>
          <w:sdtContent>
            <w:tc>
              <w:tcPr>
                <w:tcW w:w="4570" w:type="dxa"/>
              </w:tcPr>
              <w:p w:rsidR="00C43ED0" w:rsidRDefault="00696B80" w:rsidP="00696B80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>Начальник отдела закупок и МТО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placeholder>
              <w:docPart w:val="6F84B3BD5ADF4AA2A1E72736D9794DD9"/>
            </w:placeholder>
            <w:showingPlcHdr/>
          </w:sdtPr>
          <w:sdtEndPr/>
          <w:sdtContent>
            <w:tc>
              <w:tcPr>
                <w:tcW w:w="2518" w:type="dxa"/>
              </w:tcPr>
              <w:p w:rsidR="00C43ED0" w:rsidRDefault="00C43ED0" w:rsidP="00A83B93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placeholder>
              <w:docPart w:val="F83C8FC4DC1A4BC584C3CB3556DE03B4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C43ED0" w:rsidRDefault="00C43ED0" w:rsidP="00A83B93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p w:rsidR="00C43ED0" w:rsidRDefault="00A504C6" w:rsidP="00696B80">
            <w:pPr>
              <w:jc w:val="right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AC8C89E5F9E042AABF37E4CBFC32C201"/>
                </w:placeholder>
              </w:sdtPr>
              <w:sdtEndPr/>
              <w:sdtContent>
                <w:r w:rsidR="00696B80">
                  <w:rPr>
                    <w:rFonts w:cs="Times New Roman"/>
                    <w:szCs w:val="28"/>
                    <w:lang w:val="ru-RU"/>
                  </w:rPr>
                  <w:t>Г.</w:t>
                </w:r>
                <w:r w:rsidR="00E42263">
                  <w:rPr>
                    <w:rFonts w:cs="Times New Roman"/>
                    <w:szCs w:val="28"/>
                    <w:lang w:val="ru-RU"/>
                  </w:rPr>
                  <w:t>М. Шилов</w:t>
                </w:r>
              </w:sdtContent>
            </w:sdt>
          </w:p>
        </w:tc>
      </w:tr>
    </w:tbl>
    <w:p w:rsidR="001448AC" w:rsidRPr="005E5664" w:rsidRDefault="00E32EC4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-119380</wp:posOffset>
                </wp:positionH>
                <wp:positionV relativeFrom="margin">
                  <wp:align>bottom</wp:align>
                </wp:positionV>
                <wp:extent cx="5956300" cy="506730"/>
                <wp:effectExtent l="0" t="0" r="6350" b="7620"/>
                <wp:wrapTopAndBottom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56300" cy="506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alias w:val="Фамилия имя отчество полностью, например: Петров Илья Николаевич"/>
                              <w:tag w:val="Фамилия имя отчество полностью, например: Петров Илья Николаевич"/>
                              <w:id w:val="-1380086837"/>
                            </w:sdtPr>
                            <w:sdtEndPr/>
                            <w:sdtContent>
                              <w:p w:rsidR="00877362" w:rsidRPr="00490DA7" w:rsidRDefault="007C3B46" w:rsidP="00877362">
                                <w:pPr>
                                  <w:rPr>
                                    <w:rFonts w:cs="Times New Roman"/>
                                    <w:szCs w:val="28"/>
                                    <w:lang w:val="ru-RU"/>
                                  </w:rPr>
                                </w:pPr>
                                <w:r>
                                  <w:rPr>
                                    <w:rFonts w:cs="Times New Roman"/>
                                    <w:szCs w:val="28"/>
                                    <w:lang w:val="ru-RU"/>
                                  </w:rPr>
                                  <w:t>Старкова Любовь Владимировна</w:t>
                                </w:r>
                              </w:p>
                            </w:sdtContent>
                          </w:sdt>
                          <w:p w:rsidR="00490DA7" w:rsidRDefault="003B3255" w:rsidP="00877362">
                            <w:p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t>(</w:t>
                            </w:r>
                            <w:sdt>
                              <w:sdtPr>
                                <w:rPr>
                                  <w:rFonts w:cs="Times New Roman"/>
                                  <w:szCs w:val="28"/>
                                  <w:lang w:val="ru-RU"/>
                                </w:rPr>
                                <w:alias w:val="код"/>
                                <w:tag w:val="код"/>
                                <w:id w:val="-1565095262"/>
                              </w:sdtPr>
                              <w:sdtEndPr/>
                              <w:sdtContent>
                                <w:r w:rsidR="009650ED">
                                  <w:rPr>
                                    <w:rFonts w:cs="Times New Roman"/>
                                    <w:szCs w:val="28"/>
                                    <w:lang w:val="ru-RU"/>
                                  </w:rPr>
                                  <w:t>351</w:t>
                                </w:r>
                              </w:sdtContent>
                            </w:sdt>
                            <w: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t xml:space="preserve">) </w:t>
                            </w:r>
                            <w:sdt>
                              <w:sdtPr>
                                <w:rPr>
                                  <w:rFonts w:cs="Times New Roman"/>
                                  <w:szCs w:val="28"/>
                                  <w:lang w:val="ru-RU"/>
                                </w:rPr>
                                <w:alias w:val="номер телефона исполнителя, например: 270-00-01"/>
                                <w:tag w:val="номер телефона исполнителя, например: 270-00-01"/>
                                <w:id w:val="-1019238623"/>
                              </w:sdtPr>
                              <w:sdtEndPr/>
                              <w:sdtContent>
                                <w:r w:rsidR="009650ED">
                                  <w:rPr>
                                    <w:rFonts w:cs="Times New Roman"/>
                                    <w:szCs w:val="28"/>
                                    <w:lang w:val="ru-RU"/>
                                  </w:rPr>
                                  <w:t>46</w:t>
                                </w:r>
                                <w:r w:rsidR="007C3B46">
                                  <w:rPr>
                                    <w:rFonts w:cs="Times New Roman"/>
                                    <w:szCs w:val="28"/>
                                    <w:lang w:val="ru-RU"/>
                                  </w:rPr>
                                  <w:t>21809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-9.4pt;margin-top:0;width:469pt;height:3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" fillcolor="white [3201]" stroked="f" strokeweight=".5pt">
                <v:path arrowok="t"/>
                <v:textbox style="mso-fit-shape-to-text:t">
                  <w:txbxContent>
                    <w:sdt>
                      <w:sdtPr>
                        <w:rPr>
                          <w:rFonts w:cs="Times New Roman"/>
                          <w:szCs w:val="28"/>
                          <w:lang w:val="ru-RU"/>
                        </w:rPr>
                        <w:alias w:val="Фамилия имя отчество полностью, например: Петров Илья Николаевич"/>
                        <w:tag w:val="Фамилия имя отчество полностью, например: Петров Илья Николаевич"/>
                        <w:id w:val="-1380086837"/>
                      </w:sdtPr>
                      <w:sdtEndPr/>
                      <w:sdtContent>
                        <w:p w:rsidR="00877362" w:rsidRPr="00490DA7" w:rsidRDefault="007C3B46" w:rsidP="00877362">
                          <w:pPr>
                            <w:rPr>
                              <w:rFonts w:cs="Times New Roman"/>
                              <w:szCs w:val="28"/>
                              <w:lang w:val="ru-RU"/>
                            </w:rPr>
                          </w:pPr>
                          <w:r>
                            <w:rPr>
                              <w:rFonts w:cs="Times New Roman"/>
                              <w:szCs w:val="28"/>
                              <w:lang w:val="ru-RU"/>
                            </w:rPr>
                            <w:t>Старкова Любовь Владимировна</w:t>
                          </w:r>
                        </w:p>
                      </w:sdtContent>
                    </w:sdt>
                    <w:p w:rsidR="00490DA7" w:rsidRDefault="003B3255" w:rsidP="00877362">
                      <w:pPr>
                        <w:rPr>
                          <w:rFonts w:cs="Times New Roman"/>
                          <w:szCs w:val="28"/>
                          <w:lang w:val="ru-RU"/>
                        </w:rPr>
                      </w:pPr>
                      <w:r>
                        <w:rPr>
                          <w:rFonts w:cs="Times New Roman"/>
                          <w:szCs w:val="28"/>
                          <w:lang w:val="ru-RU"/>
                        </w:rPr>
                        <w:t>(</w:t>
                      </w:r>
                      <w:sdt>
                        <w:sdtPr>
                          <w:rPr>
                            <w:rFonts w:cs="Times New Roman"/>
                            <w:szCs w:val="28"/>
                            <w:lang w:val="ru-RU"/>
                          </w:rPr>
                          <w:alias w:val="код"/>
                          <w:tag w:val="код"/>
                          <w:id w:val="-1565095262"/>
                        </w:sdtPr>
                        <w:sdtEndPr/>
                        <w:sdtContent>
                          <w:r w:rsidR="009650ED">
                            <w:rPr>
                              <w:rFonts w:cs="Times New Roman"/>
                              <w:szCs w:val="28"/>
                              <w:lang w:val="ru-RU"/>
                            </w:rPr>
                            <w:t>351</w:t>
                          </w:r>
                        </w:sdtContent>
                      </w:sdt>
                      <w:r>
                        <w:rPr>
                          <w:rFonts w:cs="Times New Roman"/>
                          <w:szCs w:val="28"/>
                          <w:lang w:val="ru-RU"/>
                        </w:rPr>
                        <w:t xml:space="preserve">) </w:t>
                      </w:r>
                      <w:sdt>
                        <w:sdtPr>
                          <w:rPr>
                            <w:rFonts w:cs="Times New Roman"/>
                            <w:szCs w:val="28"/>
                            <w:lang w:val="ru-RU"/>
                          </w:rPr>
                          <w:alias w:val="номер телефона исполнителя, например: 270-00-01"/>
                          <w:tag w:val="номер телефона исполнителя, например: 270-00-01"/>
                          <w:id w:val="-1019238623"/>
                        </w:sdtPr>
                        <w:sdtEndPr/>
                        <w:sdtContent>
                          <w:r w:rsidR="009650ED">
                            <w:rPr>
                              <w:rFonts w:cs="Times New Roman"/>
                              <w:szCs w:val="28"/>
                              <w:lang w:val="ru-RU"/>
                            </w:rPr>
                            <w:t>46</w:t>
                          </w:r>
                          <w:r w:rsidR="007C3B46">
                            <w:rPr>
                              <w:rFonts w:cs="Times New Roman"/>
                              <w:szCs w:val="28"/>
                              <w:lang w:val="ru-RU"/>
                            </w:rPr>
                            <w:t>21809</w:t>
                          </w:r>
                        </w:sdtContent>
                      </w:sdt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448AC" w:rsidRPr="005E5664" w:rsidSect="007C3B46">
      <w:headerReference w:type="default" r:id="rId9"/>
      <w:pgSz w:w="11900" w:h="16840" w:code="9"/>
      <w:pgMar w:top="284" w:right="567" w:bottom="567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4C6" w:rsidRDefault="00A504C6" w:rsidP="001448AC">
      <w:r>
        <w:separator/>
      </w:r>
    </w:p>
  </w:endnote>
  <w:endnote w:type="continuationSeparator" w:id="0">
    <w:p w:rsidR="00A504C6" w:rsidRDefault="00A504C6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4C6" w:rsidRDefault="00A504C6" w:rsidP="001448AC">
      <w:r>
        <w:separator/>
      </w:r>
    </w:p>
  </w:footnote>
  <w:footnote w:type="continuationSeparator" w:id="0">
    <w:p w:rsidR="00A504C6" w:rsidRDefault="00A504C6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8671D6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1448AC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7C3B46" w:rsidRPr="007C3B46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2EC11DD"/>
    <w:multiLevelType w:val="hybridMultilevel"/>
    <w:tmpl w:val="FE20C130"/>
    <w:lvl w:ilvl="0" w:tplc="4E9AF0D0">
      <w:start w:val="1"/>
      <w:numFmt w:val="decimal"/>
      <w:lvlText w:val="%1."/>
      <w:lvlJc w:val="left"/>
      <w:pPr>
        <w:ind w:left="720" w:hanging="360"/>
      </w:pPr>
      <w:rPr>
        <w:rFonts w:cstheme="minorBidi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263"/>
    <w:rsid w:val="00000087"/>
    <w:rsid w:val="00005D9B"/>
    <w:rsid w:val="00011448"/>
    <w:rsid w:val="000179B7"/>
    <w:rsid w:val="000278D8"/>
    <w:rsid w:val="000424BC"/>
    <w:rsid w:val="000440D9"/>
    <w:rsid w:val="00053CA0"/>
    <w:rsid w:val="00055936"/>
    <w:rsid w:val="000568A5"/>
    <w:rsid w:val="00061F33"/>
    <w:rsid w:val="00065021"/>
    <w:rsid w:val="00067250"/>
    <w:rsid w:val="000707A8"/>
    <w:rsid w:val="000B255B"/>
    <w:rsid w:val="000B2C44"/>
    <w:rsid w:val="000E5459"/>
    <w:rsid w:val="000E7577"/>
    <w:rsid w:val="000F3E09"/>
    <w:rsid w:val="00141F84"/>
    <w:rsid w:val="001431D3"/>
    <w:rsid w:val="00143960"/>
    <w:rsid w:val="001443E9"/>
    <w:rsid w:val="001448AC"/>
    <w:rsid w:val="00144D96"/>
    <w:rsid w:val="00147CE7"/>
    <w:rsid w:val="00151280"/>
    <w:rsid w:val="00151564"/>
    <w:rsid w:val="00154CE2"/>
    <w:rsid w:val="00161611"/>
    <w:rsid w:val="001630A3"/>
    <w:rsid w:val="00166BAF"/>
    <w:rsid w:val="00167EF8"/>
    <w:rsid w:val="001734D3"/>
    <w:rsid w:val="00175DD8"/>
    <w:rsid w:val="00180657"/>
    <w:rsid w:val="00184C35"/>
    <w:rsid w:val="00184E35"/>
    <w:rsid w:val="00195E52"/>
    <w:rsid w:val="001A16DB"/>
    <w:rsid w:val="001A2E53"/>
    <w:rsid w:val="001A510C"/>
    <w:rsid w:val="001A6E44"/>
    <w:rsid w:val="001B4257"/>
    <w:rsid w:val="001C06BA"/>
    <w:rsid w:val="001F6CF0"/>
    <w:rsid w:val="00215071"/>
    <w:rsid w:val="00217628"/>
    <w:rsid w:val="00227785"/>
    <w:rsid w:val="00241491"/>
    <w:rsid w:val="002449E7"/>
    <w:rsid w:val="0025001D"/>
    <w:rsid w:val="00265CAE"/>
    <w:rsid w:val="002668E6"/>
    <w:rsid w:val="00282A7A"/>
    <w:rsid w:val="002921D6"/>
    <w:rsid w:val="002964A8"/>
    <w:rsid w:val="002C4F83"/>
    <w:rsid w:val="002C64BA"/>
    <w:rsid w:val="002E54F1"/>
    <w:rsid w:val="002F238B"/>
    <w:rsid w:val="002F7962"/>
    <w:rsid w:val="003049AD"/>
    <w:rsid w:val="00307D81"/>
    <w:rsid w:val="003103B9"/>
    <w:rsid w:val="003132DB"/>
    <w:rsid w:val="0033098D"/>
    <w:rsid w:val="003543B6"/>
    <w:rsid w:val="00362A9A"/>
    <w:rsid w:val="00390166"/>
    <w:rsid w:val="003A61C3"/>
    <w:rsid w:val="003B3255"/>
    <w:rsid w:val="003B7A46"/>
    <w:rsid w:val="003C30A4"/>
    <w:rsid w:val="003D5320"/>
    <w:rsid w:val="003E1840"/>
    <w:rsid w:val="003F5676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21B9"/>
    <w:rsid w:val="004971E8"/>
    <w:rsid w:val="004A23B2"/>
    <w:rsid w:val="004A50DE"/>
    <w:rsid w:val="004D1225"/>
    <w:rsid w:val="004D462C"/>
    <w:rsid w:val="004D7138"/>
    <w:rsid w:val="004F0B8B"/>
    <w:rsid w:val="00517DF1"/>
    <w:rsid w:val="005205F0"/>
    <w:rsid w:val="00521F86"/>
    <w:rsid w:val="00536922"/>
    <w:rsid w:val="00544A50"/>
    <w:rsid w:val="00552BF2"/>
    <w:rsid w:val="00565236"/>
    <w:rsid w:val="005729F7"/>
    <w:rsid w:val="005829A4"/>
    <w:rsid w:val="005A3B00"/>
    <w:rsid w:val="005A5331"/>
    <w:rsid w:val="005A592A"/>
    <w:rsid w:val="005B0C61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4281B"/>
    <w:rsid w:val="00651E63"/>
    <w:rsid w:val="006530B4"/>
    <w:rsid w:val="0068399D"/>
    <w:rsid w:val="00687A79"/>
    <w:rsid w:val="00696B80"/>
    <w:rsid w:val="006A296B"/>
    <w:rsid w:val="006E001C"/>
    <w:rsid w:val="006F0B0F"/>
    <w:rsid w:val="006F22EB"/>
    <w:rsid w:val="007003E6"/>
    <w:rsid w:val="0070756C"/>
    <w:rsid w:val="007139FD"/>
    <w:rsid w:val="00760B34"/>
    <w:rsid w:val="00797E88"/>
    <w:rsid w:val="00797F01"/>
    <w:rsid w:val="007A7AD3"/>
    <w:rsid w:val="007A7C38"/>
    <w:rsid w:val="007C1440"/>
    <w:rsid w:val="007C3B46"/>
    <w:rsid w:val="007C549A"/>
    <w:rsid w:val="007E231F"/>
    <w:rsid w:val="007E7EA9"/>
    <w:rsid w:val="008064A8"/>
    <w:rsid w:val="00806DFE"/>
    <w:rsid w:val="008073E1"/>
    <w:rsid w:val="00815420"/>
    <w:rsid w:val="008462F7"/>
    <w:rsid w:val="0084756A"/>
    <w:rsid w:val="0085196B"/>
    <w:rsid w:val="00853338"/>
    <w:rsid w:val="008671D6"/>
    <w:rsid w:val="00871FED"/>
    <w:rsid w:val="00872866"/>
    <w:rsid w:val="00875122"/>
    <w:rsid w:val="00877362"/>
    <w:rsid w:val="008817A0"/>
    <w:rsid w:val="0089111B"/>
    <w:rsid w:val="00896EB7"/>
    <w:rsid w:val="008A4469"/>
    <w:rsid w:val="008B3434"/>
    <w:rsid w:val="008C1DF7"/>
    <w:rsid w:val="008C6C1F"/>
    <w:rsid w:val="008E7680"/>
    <w:rsid w:val="008E78FD"/>
    <w:rsid w:val="008F1600"/>
    <w:rsid w:val="008F2F28"/>
    <w:rsid w:val="008F3A41"/>
    <w:rsid w:val="009149A1"/>
    <w:rsid w:val="00935B9C"/>
    <w:rsid w:val="00937E76"/>
    <w:rsid w:val="009506CF"/>
    <w:rsid w:val="009650ED"/>
    <w:rsid w:val="00990121"/>
    <w:rsid w:val="009903B9"/>
    <w:rsid w:val="009A4744"/>
    <w:rsid w:val="009A67B3"/>
    <w:rsid w:val="009C60C6"/>
    <w:rsid w:val="009D06A3"/>
    <w:rsid w:val="009F4B08"/>
    <w:rsid w:val="00A020F6"/>
    <w:rsid w:val="00A04482"/>
    <w:rsid w:val="00A1254C"/>
    <w:rsid w:val="00A13FD1"/>
    <w:rsid w:val="00A31CCA"/>
    <w:rsid w:val="00A5022D"/>
    <w:rsid w:val="00A504C6"/>
    <w:rsid w:val="00A55246"/>
    <w:rsid w:val="00A60C93"/>
    <w:rsid w:val="00A8556C"/>
    <w:rsid w:val="00A86D82"/>
    <w:rsid w:val="00A9178D"/>
    <w:rsid w:val="00AA5069"/>
    <w:rsid w:val="00AE1FA6"/>
    <w:rsid w:val="00AF286A"/>
    <w:rsid w:val="00B02ADF"/>
    <w:rsid w:val="00B2347D"/>
    <w:rsid w:val="00B24E53"/>
    <w:rsid w:val="00B356D5"/>
    <w:rsid w:val="00B4305E"/>
    <w:rsid w:val="00B44A03"/>
    <w:rsid w:val="00B60099"/>
    <w:rsid w:val="00B923CA"/>
    <w:rsid w:val="00B95501"/>
    <w:rsid w:val="00BA4D97"/>
    <w:rsid w:val="00BA7D8B"/>
    <w:rsid w:val="00BB1020"/>
    <w:rsid w:val="00BB3A45"/>
    <w:rsid w:val="00BD4B61"/>
    <w:rsid w:val="00BD5892"/>
    <w:rsid w:val="00BD751E"/>
    <w:rsid w:val="00BE239F"/>
    <w:rsid w:val="00BE4BC1"/>
    <w:rsid w:val="00C004D7"/>
    <w:rsid w:val="00C342DB"/>
    <w:rsid w:val="00C43ED0"/>
    <w:rsid w:val="00C603DE"/>
    <w:rsid w:val="00C62C96"/>
    <w:rsid w:val="00C67970"/>
    <w:rsid w:val="00CE1035"/>
    <w:rsid w:val="00D001F1"/>
    <w:rsid w:val="00D01184"/>
    <w:rsid w:val="00D166E4"/>
    <w:rsid w:val="00D25D82"/>
    <w:rsid w:val="00D31834"/>
    <w:rsid w:val="00D34D4B"/>
    <w:rsid w:val="00D42042"/>
    <w:rsid w:val="00D42BAE"/>
    <w:rsid w:val="00D44373"/>
    <w:rsid w:val="00D5610C"/>
    <w:rsid w:val="00D71DE8"/>
    <w:rsid w:val="00D726A6"/>
    <w:rsid w:val="00D7563D"/>
    <w:rsid w:val="00D75F3F"/>
    <w:rsid w:val="00D76C8F"/>
    <w:rsid w:val="00DB420A"/>
    <w:rsid w:val="00DB76EC"/>
    <w:rsid w:val="00DC2FF7"/>
    <w:rsid w:val="00E01463"/>
    <w:rsid w:val="00E030C9"/>
    <w:rsid w:val="00E132A7"/>
    <w:rsid w:val="00E24FAD"/>
    <w:rsid w:val="00E32935"/>
    <w:rsid w:val="00E32EC4"/>
    <w:rsid w:val="00E42263"/>
    <w:rsid w:val="00E4524E"/>
    <w:rsid w:val="00E572C3"/>
    <w:rsid w:val="00E66A82"/>
    <w:rsid w:val="00EA5CF8"/>
    <w:rsid w:val="00EB694B"/>
    <w:rsid w:val="00ED274E"/>
    <w:rsid w:val="00ED2873"/>
    <w:rsid w:val="00ED3ACA"/>
    <w:rsid w:val="00EE4743"/>
    <w:rsid w:val="00EF4D22"/>
    <w:rsid w:val="00F1589B"/>
    <w:rsid w:val="00F5298A"/>
    <w:rsid w:val="00F707C8"/>
    <w:rsid w:val="00F75B1C"/>
    <w:rsid w:val="00F77404"/>
    <w:rsid w:val="00F82A59"/>
    <w:rsid w:val="00F9594C"/>
    <w:rsid w:val="00FA581B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C79F13-97E1-4FA4-861B-72D7E0EF6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-3">
    <w:name w:val="Пункт-3"/>
    <w:basedOn w:val="a"/>
    <w:uiPriority w:val="99"/>
    <w:rsid w:val="000424BC"/>
    <w:pPr>
      <w:tabs>
        <w:tab w:val="num" w:pos="1985"/>
      </w:tabs>
      <w:ind w:firstLine="709"/>
      <w:jc w:val="both"/>
    </w:pPr>
    <w:rPr>
      <w:rFonts w:eastAsia="Times New Roman" w:cs="Times New Roman"/>
      <w:lang w:val="ru-RU" w:eastAsia="ru-RU"/>
    </w:rPr>
  </w:style>
  <w:style w:type="character" w:styleId="af3">
    <w:name w:val="Hyperlink"/>
    <w:rsid w:val="000424B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shkirtseva\Desktop\&#1054;&#1073;&#1088;&#1072;&#1079;&#1094;&#1099;\&#1059;&#1060;\&#1059;&#1060;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CC90801A0DC4CED8AAAC8F1636796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13B618-1F55-4E21-AAB1-EDE1CA95F3AB}"/>
      </w:docPartPr>
      <w:docPartBody>
        <w:p w:rsidR="00C80C44" w:rsidRDefault="00E3623A">
          <w:pPr>
            <w:pStyle w:val="8CC90801A0DC4CED8AAAC8F16367961B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D646EBB32FF4A42AA9640868C2EE5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4E3DD2-F4AA-4C32-8715-C41930F0511E}"/>
      </w:docPartPr>
      <w:docPartBody>
        <w:p w:rsidR="00C80C44" w:rsidRDefault="00E3623A">
          <w:pPr>
            <w:pStyle w:val="DD646EBB32FF4A42AA9640868C2EE56E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46582298FDB41ACB029443FDF33C6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4C6634-5EB9-4296-BE0F-E51F119196A5}"/>
      </w:docPartPr>
      <w:docPartBody>
        <w:p w:rsidR="00C80C44" w:rsidRDefault="00E3623A">
          <w:pPr>
            <w:pStyle w:val="046582298FDB41ACB029443FDF33C658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A2186C441F4D88A15600D7B17A47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AE834D-9AA4-45C7-85B9-E0C3257AD8A7}"/>
      </w:docPartPr>
      <w:docPartBody>
        <w:p w:rsidR="00C80C44" w:rsidRDefault="00E3623A">
          <w:pPr>
            <w:pStyle w:val="96A2186C441F4D88A15600D7B17A4779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9560A1AB744BB49A8E1EE64D067E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F9A10D-0DEF-4A06-A8F1-61FB48FCAD6D}"/>
      </w:docPartPr>
      <w:docPartBody>
        <w:p w:rsidR="00C80C44" w:rsidRDefault="00E3623A">
          <w:pPr>
            <w:pStyle w:val="5C9560A1AB744BB49A8E1EE64D067E25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2DFB7BD43C3043EAB2030BA83CFCE4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7C5A-CD2C-41BF-9796-456E34012D5D}"/>
      </w:docPartPr>
      <w:docPartBody>
        <w:p w:rsidR="00C80C44" w:rsidRDefault="00E3623A">
          <w:pPr>
            <w:pStyle w:val="2DFB7BD43C3043EAB2030BA83CFCE4E7"/>
          </w:pPr>
          <w:r>
            <w:rPr>
              <w:lang w:val="en-US"/>
            </w:rPr>
            <w:t xml:space="preserve"> </w:t>
          </w:r>
        </w:p>
      </w:docPartBody>
    </w:docPart>
    <w:docPart>
      <w:docPartPr>
        <w:name w:val="37B6E1FDBE624A6CBB5552CD343117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8EC463-FBE8-40FD-8196-65BC962372C3}"/>
      </w:docPartPr>
      <w:docPartBody>
        <w:p w:rsidR="00C80C44" w:rsidRDefault="00E3623A">
          <w:pPr>
            <w:pStyle w:val="37B6E1FDBE624A6CBB5552CD343117D8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7B47C51F38C9462CA2165E0E1E3FB6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3832B8-7B16-48C6-9E85-9B74A4D7408E}"/>
      </w:docPartPr>
      <w:docPartBody>
        <w:p w:rsidR="00C80C44" w:rsidRDefault="00E3623A">
          <w:pPr>
            <w:pStyle w:val="7B47C51F38C9462CA2165E0E1E3FB6D2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FCD3DB4449F14EC691BD4F2B0AA306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033616-9FB2-499D-A0B7-1842BC2C65EF}"/>
      </w:docPartPr>
      <w:docPartBody>
        <w:p w:rsidR="00C80C44" w:rsidRDefault="00E3623A">
          <w:pPr>
            <w:pStyle w:val="FCD3DB4449F14EC691BD4F2B0AA3064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6DC8DE48DC5243449509E69E61DC10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372F85-F9FB-4A2A-9E5D-184A37D9A38B}"/>
      </w:docPartPr>
      <w:docPartBody>
        <w:p w:rsidR="00C80C44" w:rsidRDefault="00E3623A">
          <w:pPr>
            <w:pStyle w:val="6DC8DE48DC5243449509E69E61DC103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41D8DF636E4BE89DB9AA41E08248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F42852-E199-4232-B845-88F79B67B30F}"/>
      </w:docPartPr>
      <w:docPartBody>
        <w:p w:rsidR="00C80C44" w:rsidRDefault="00E3623A">
          <w:pPr>
            <w:pStyle w:val="A141D8DF636E4BE89DB9AA41E08248C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8088433CEB942CB8C92BCE0A3379D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811B2E-1960-48C4-B2C0-EBEC34F892B0}"/>
      </w:docPartPr>
      <w:docPartBody>
        <w:p w:rsidR="00C80C44" w:rsidRDefault="00E3623A">
          <w:pPr>
            <w:pStyle w:val="78088433CEB942CB8C92BCE0A3379D3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7BE1D5F873A64C99A11BB3B7FFA4CA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394C1-6E7F-49BB-B155-A86C0DD857EF}"/>
      </w:docPartPr>
      <w:docPartBody>
        <w:p w:rsidR="00C80C44" w:rsidRDefault="00E3623A">
          <w:pPr>
            <w:pStyle w:val="7BE1D5F873A64C99A11BB3B7FFA4CAB4"/>
          </w:pPr>
          <w:r>
            <w:t xml:space="preserve"> </w:t>
          </w:r>
        </w:p>
      </w:docPartBody>
    </w:docPart>
    <w:docPart>
      <w:docPartPr>
        <w:name w:val="6BB148BCA8C04F83A4783213D340F9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6E78AA-629C-4D56-A863-D0D7FE18E31F}"/>
      </w:docPartPr>
      <w:docPartBody>
        <w:p w:rsidR="00C80C44" w:rsidRDefault="00E3623A">
          <w:pPr>
            <w:pStyle w:val="6BB148BCA8C04F83A4783213D340F97E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F43FCC6EDB91412BBFF206363B464B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45111A-EE2A-447C-A40E-66D0B088BFAE}"/>
      </w:docPartPr>
      <w:docPartBody>
        <w:p w:rsidR="00C80C44" w:rsidRDefault="00E3623A">
          <w:pPr>
            <w:pStyle w:val="F43FCC6EDB91412BBFF206363B464B7E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D1924EDF55C94A1DA5AB65025C5C40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20C5DD-6AE0-46BA-A370-A81DD4CA9D58}"/>
      </w:docPartPr>
      <w:docPartBody>
        <w:p w:rsidR="00C80C44" w:rsidRDefault="00E3623A">
          <w:pPr>
            <w:pStyle w:val="D1924EDF55C94A1DA5AB65025C5C4020"/>
          </w:pPr>
          <w:r w:rsidRPr="00D166E4">
            <w:rPr>
              <w:rStyle w:val="a3"/>
              <w:rFonts w:cs="Times New Roman"/>
              <w:szCs w:val="28"/>
            </w:rPr>
            <w:t>Уважаемый(ая) Имя Отчество!</w:t>
          </w:r>
        </w:p>
      </w:docPartBody>
    </w:docPart>
    <w:docPart>
      <w:docPartPr>
        <w:name w:val="E8A5D1781AE747D2B67F8122DDFBA4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C99DB5-0825-4CCE-89EA-B1E8778DA01D}"/>
      </w:docPartPr>
      <w:docPartBody>
        <w:p w:rsidR="00C80C44" w:rsidRDefault="00E3623A">
          <w:pPr>
            <w:pStyle w:val="E8A5D1781AE747D2B67F8122DDFBA4A7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6F84B3BD5ADF4AA2A1E72736D9794D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3439BA-9741-4682-A5F7-44C13A8047E1}"/>
      </w:docPartPr>
      <w:docPartBody>
        <w:p w:rsidR="00C80C44" w:rsidRDefault="00E3623A">
          <w:pPr>
            <w:pStyle w:val="6F84B3BD5ADF4AA2A1E72736D9794DD9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F83C8FC4DC1A4BC584C3CB3556DE03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9FE4E1-9789-43C9-9729-2D0B4314FE01}"/>
      </w:docPartPr>
      <w:docPartBody>
        <w:p w:rsidR="00C80C44" w:rsidRDefault="00E3623A">
          <w:pPr>
            <w:pStyle w:val="F83C8FC4DC1A4BC584C3CB3556DE03B4"/>
          </w:pPr>
          <w:r>
            <w:rPr>
              <w:rFonts w:cs="Times New Roman"/>
              <w:szCs w:val="28"/>
            </w:rPr>
            <w:t xml:space="preserve"> </w:t>
          </w:r>
        </w:p>
      </w:docPartBody>
    </w:docPart>
    <w:docPart>
      <w:docPartPr>
        <w:name w:val="AC8C89E5F9E042AABF37E4CBFC32C2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7B5CE8-5AFB-4736-9C97-C18B31F97ADC}"/>
      </w:docPartPr>
      <w:docPartBody>
        <w:p w:rsidR="00C80C44" w:rsidRDefault="00E3623A">
          <w:pPr>
            <w:pStyle w:val="AC8C89E5F9E042AABF37E4CBFC32C201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142"/>
    <w:rsid w:val="007940FD"/>
    <w:rsid w:val="008E7B96"/>
    <w:rsid w:val="009D0142"/>
    <w:rsid w:val="00C80C44"/>
    <w:rsid w:val="00D70518"/>
    <w:rsid w:val="00E3623A"/>
    <w:rsid w:val="00E646E1"/>
    <w:rsid w:val="00F3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E7B96"/>
  </w:style>
  <w:style w:type="paragraph" w:customStyle="1" w:styleId="8CC90801A0DC4CED8AAAC8F16367961B">
    <w:name w:val="8CC90801A0DC4CED8AAAC8F16367961B"/>
  </w:style>
  <w:style w:type="paragraph" w:customStyle="1" w:styleId="DD646EBB32FF4A42AA9640868C2EE56E">
    <w:name w:val="DD646EBB32FF4A42AA9640868C2EE56E"/>
  </w:style>
  <w:style w:type="paragraph" w:customStyle="1" w:styleId="046582298FDB41ACB029443FDF33C658">
    <w:name w:val="046582298FDB41ACB029443FDF33C658"/>
  </w:style>
  <w:style w:type="paragraph" w:customStyle="1" w:styleId="96A2186C441F4D88A15600D7B17A4779">
    <w:name w:val="96A2186C441F4D88A15600D7B17A4779"/>
  </w:style>
  <w:style w:type="paragraph" w:customStyle="1" w:styleId="5C9560A1AB744BB49A8E1EE64D067E25">
    <w:name w:val="5C9560A1AB744BB49A8E1EE64D067E25"/>
  </w:style>
  <w:style w:type="paragraph" w:customStyle="1" w:styleId="2DFB7BD43C3043EAB2030BA83CFCE4E7">
    <w:name w:val="2DFB7BD43C3043EAB2030BA83CFCE4E7"/>
  </w:style>
  <w:style w:type="paragraph" w:customStyle="1" w:styleId="37B6E1FDBE624A6CBB5552CD343117D8">
    <w:name w:val="37B6E1FDBE624A6CBB5552CD343117D8"/>
  </w:style>
  <w:style w:type="paragraph" w:customStyle="1" w:styleId="7B47C51F38C9462CA2165E0E1E3FB6D2">
    <w:name w:val="7B47C51F38C9462CA2165E0E1E3FB6D2"/>
  </w:style>
  <w:style w:type="paragraph" w:customStyle="1" w:styleId="FCD3DB4449F14EC691BD4F2B0AA30644">
    <w:name w:val="FCD3DB4449F14EC691BD4F2B0AA30644"/>
  </w:style>
  <w:style w:type="paragraph" w:customStyle="1" w:styleId="6DC8DE48DC5243449509E69E61DC103E">
    <w:name w:val="6DC8DE48DC5243449509E69E61DC103E"/>
  </w:style>
  <w:style w:type="paragraph" w:customStyle="1" w:styleId="A141D8DF636E4BE89DB9AA41E08248C0">
    <w:name w:val="A141D8DF636E4BE89DB9AA41E08248C0"/>
  </w:style>
  <w:style w:type="paragraph" w:customStyle="1" w:styleId="78088433CEB942CB8C92BCE0A3379D3E">
    <w:name w:val="78088433CEB942CB8C92BCE0A3379D3E"/>
  </w:style>
  <w:style w:type="paragraph" w:customStyle="1" w:styleId="7BE1D5F873A64C99A11BB3B7FFA4CAB4">
    <w:name w:val="7BE1D5F873A64C99A11BB3B7FFA4CAB4"/>
  </w:style>
  <w:style w:type="paragraph" w:customStyle="1" w:styleId="6BB148BCA8C04F83A4783213D340F97E">
    <w:name w:val="6BB148BCA8C04F83A4783213D340F97E"/>
  </w:style>
  <w:style w:type="paragraph" w:customStyle="1" w:styleId="F43FCC6EDB91412BBFF206363B464B7E">
    <w:name w:val="F43FCC6EDB91412BBFF206363B464B7E"/>
  </w:style>
  <w:style w:type="paragraph" w:customStyle="1" w:styleId="D1924EDF55C94A1DA5AB65025C5C4020">
    <w:name w:val="D1924EDF55C94A1DA5AB65025C5C4020"/>
  </w:style>
  <w:style w:type="paragraph" w:customStyle="1" w:styleId="30360FFD43B14A6CA7B26988E59420EA">
    <w:name w:val="30360FFD43B14A6CA7B26988E59420EA"/>
  </w:style>
  <w:style w:type="paragraph" w:customStyle="1" w:styleId="62340E4FCFE14E05A05F5947106B99F2">
    <w:name w:val="62340E4FCFE14E05A05F5947106B99F2"/>
  </w:style>
  <w:style w:type="paragraph" w:customStyle="1" w:styleId="C3B91ABE39454DC5A03E058A301D8653">
    <w:name w:val="C3B91ABE39454DC5A03E058A301D8653"/>
  </w:style>
  <w:style w:type="paragraph" w:customStyle="1" w:styleId="E8A5D1781AE747D2B67F8122DDFBA4A7">
    <w:name w:val="E8A5D1781AE747D2B67F8122DDFBA4A7"/>
  </w:style>
  <w:style w:type="paragraph" w:customStyle="1" w:styleId="6F84B3BD5ADF4AA2A1E72736D9794DD9">
    <w:name w:val="6F84B3BD5ADF4AA2A1E72736D9794DD9"/>
  </w:style>
  <w:style w:type="paragraph" w:customStyle="1" w:styleId="F83C8FC4DC1A4BC584C3CB3556DE03B4">
    <w:name w:val="F83C8FC4DC1A4BC584C3CB3556DE03B4"/>
  </w:style>
  <w:style w:type="paragraph" w:customStyle="1" w:styleId="AC8C89E5F9E042AABF37E4CBFC32C201">
    <w:name w:val="AC8C89E5F9E042AABF37E4CBFC32C201"/>
  </w:style>
  <w:style w:type="paragraph" w:customStyle="1" w:styleId="42B35CC4DD18470190F8E9003C82F9C3">
    <w:name w:val="42B35CC4DD18470190F8E9003C82F9C3"/>
    <w:rsid w:val="009D0142"/>
  </w:style>
  <w:style w:type="paragraph" w:customStyle="1" w:styleId="F54915D3E6574029837DF561ACC4DE56">
    <w:name w:val="F54915D3E6574029837DF561ACC4DE56"/>
    <w:rsid w:val="009D0142"/>
  </w:style>
  <w:style w:type="paragraph" w:customStyle="1" w:styleId="BAD38F734C2F49509D6B006073784030">
    <w:name w:val="BAD38F734C2F49509D6B006073784030"/>
    <w:rsid w:val="009D0142"/>
  </w:style>
  <w:style w:type="paragraph" w:customStyle="1" w:styleId="6087C0B1854445D68066A7F6DC89507E">
    <w:name w:val="6087C0B1854445D68066A7F6DC89507E"/>
    <w:rsid w:val="008E7B96"/>
  </w:style>
  <w:style w:type="paragraph" w:customStyle="1" w:styleId="FDBCF45FAFCB49AE8BD8734595D34F88">
    <w:name w:val="FDBCF45FAFCB49AE8BD8734595D34F88"/>
    <w:rsid w:val="008E7B96"/>
  </w:style>
  <w:style w:type="paragraph" w:customStyle="1" w:styleId="2A5717DE154741019685A031E1D1C227">
    <w:name w:val="2A5717DE154741019685A031E1D1C227"/>
    <w:rsid w:val="008E7B96"/>
  </w:style>
  <w:style w:type="paragraph" w:customStyle="1" w:styleId="51AF6C721518479FBF00077C4204C491">
    <w:name w:val="51AF6C721518479FBF00077C4204C491"/>
    <w:rsid w:val="008E7B96"/>
  </w:style>
  <w:style w:type="paragraph" w:customStyle="1" w:styleId="90C5099753C94601BBA2812BF2903AB9">
    <w:name w:val="90C5099753C94601BBA2812BF2903AB9"/>
    <w:rsid w:val="008E7B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8BFF3-5A54-4934-BE08-17BC78AE6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УФ Бланк письма</Template>
  <TotalTime>103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Башкирцева</dc:creator>
  <cp:keywords/>
  <dc:description/>
  <cp:lastModifiedBy>Любовь Старкова</cp:lastModifiedBy>
  <cp:revision>17</cp:revision>
  <cp:lastPrinted>2024-01-29T06:16:00Z</cp:lastPrinted>
  <dcterms:created xsi:type="dcterms:W3CDTF">2021-10-11T05:07:00Z</dcterms:created>
  <dcterms:modified xsi:type="dcterms:W3CDTF">2026-08-18T04:59:00Z</dcterms:modified>
</cp:coreProperties>
</file>