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7F" w:rsidRPr="00B66DA5" w:rsidRDefault="00A7277F" w:rsidP="00B66DA5">
      <w:pPr>
        <w:keepNext/>
        <w:tabs>
          <w:tab w:val="left" w:pos="851"/>
          <w:tab w:val="left" w:pos="993"/>
        </w:tabs>
        <w:spacing w:after="0" w:line="240" w:lineRule="auto"/>
        <w:jc w:val="right"/>
        <w:outlineLvl w:val="0"/>
        <w:rPr>
          <w:rStyle w:val="20"/>
          <w:sz w:val="22"/>
          <w:szCs w:val="22"/>
        </w:rPr>
      </w:pPr>
      <w:bookmarkStart w:id="0" w:name="_Toc37693405"/>
      <w:r w:rsidRPr="00B66DA5">
        <w:rPr>
          <w:rFonts w:ascii="Times New Roman" w:hAnsi="Times New Roman"/>
          <w:b/>
        </w:rPr>
        <w:t>«</w:t>
      </w:r>
      <w:r w:rsidR="006656CE">
        <w:rPr>
          <w:rFonts w:ascii="Times New Roman" w:hAnsi="Times New Roman"/>
          <w:b/>
        </w:rPr>
        <w:t>17</w:t>
      </w:r>
      <w:r w:rsidRPr="00B66DA5">
        <w:rPr>
          <w:rFonts w:ascii="Times New Roman" w:hAnsi="Times New Roman"/>
          <w:b/>
        </w:rPr>
        <w:t xml:space="preserve">» </w:t>
      </w:r>
      <w:r w:rsidR="006656CE">
        <w:rPr>
          <w:rFonts w:ascii="Times New Roman" w:hAnsi="Times New Roman"/>
          <w:b/>
        </w:rPr>
        <w:t xml:space="preserve">июня </w:t>
      </w:r>
      <w:r w:rsidRPr="00B66DA5">
        <w:rPr>
          <w:rFonts w:ascii="Times New Roman" w:hAnsi="Times New Roman"/>
          <w:b/>
        </w:rPr>
        <w:t>20</w:t>
      </w:r>
      <w:r w:rsidR="00B66DA5" w:rsidRPr="00B66DA5">
        <w:rPr>
          <w:rFonts w:ascii="Times New Roman" w:hAnsi="Times New Roman"/>
          <w:b/>
        </w:rPr>
        <w:t>2</w:t>
      </w:r>
      <w:r w:rsidR="00735E66">
        <w:rPr>
          <w:rFonts w:ascii="Times New Roman" w:hAnsi="Times New Roman"/>
          <w:b/>
        </w:rPr>
        <w:t>1</w:t>
      </w:r>
      <w:r w:rsidRPr="00B66DA5">
        <w:rPr>
          <w:rFonts w:ascii="Times New Roman" w:hAnsi="Times New Roman"/>
          <w:b/>
        </w:rPr>
        <w:t xml:space="preserve"> г.</w:t>
      </w:r>
      <w:bookmarkEnd w:id="0"/>
    </w:p>
    <w:p w:rsidR="00A7277F" w:rsidRPr="00B66DA5" w:rsidRDefault="00A7277F" w:rsidP="00B66DA5">
      <w:pPr>
        <w:spacing w:after="0" w:line="240" w:lineRule="auto"/>
        <w:rPr>
          <w:rFonts w:ascii="Times New Roman" w:hAnsi="Times New Roman"/>
          <w:bCs/>
        </w:rPr>
      </w:pPr>
    </w:p>
    <w:p w:rsidR="00A7277F" w:rsidRPr="00B66DA5" w:rsidRDefault="00A7277F" w:rsidP="00B66DA5">
      <w:pPr>
        <w:spacing w:after="0" w:line="240" w:lineRule="auto"/>
        <w:jc w:val="center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Разъяснение положений закупочной документации</w:t>
      </w:r>
    </w:p>
    <w:p w:rsidR="00A33467" w:rsidRPr="00A33467" w:rsidRDefault="00A33467" w:rsidP="00A33467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</w:p>
    <w:p w:rsidR="00735E66" w:rsidRPr="00735E66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735E66">
        <w:rPr>
          <w:rFonts w:ascii="Times New Roman" w:hAnsi="Times New Roman"/>
          <w:b/>
        </w:rPr>
        <w:t xml:space="preserve">Способ закупки: </w:t>
      </w:r>
      <w:r w:rsidRPr="00735E66">
        <w:rPr>
          <w:rFonts w:ascii="Times New Roman" w:hAnsi="Times New Roman"/>
        </w:rPr>
        <w:t>Конкурс в электронной форме, участниками которого могут быть только субъекты малого и среднего предпринимательства</w:t>
      </w:r>
      <w:r w:rsidRPr="00735E66">
        <w:rPr>
          <w:rFonts w:ascii="Times New Roman" w:hAnsi="Times New Roman"/>
          <w:b/>
        </w:rPr>
        <w:t xml:space="preserve"> </w:t>
      </w:r>
    </w:p>
    <w:p w:rsidR="00735E66" w:rsidRPr="00735E66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  <w:b/>
        </w:rPr>
      </w:pPr>
      <w:r w:rsidRPr="00735E66">
        <w:rPr>
          <w:rFonts w:ascii="Times New Roman" w:hAnsi="Times New Roman"/>
          <w:b/>
        </w:rPr>
        <w:t xml:space="preserve">№ </w:t>
      </w:r>
      <w:r w:rsidR="006656CE" w:rsidRPr="006656CE">
        <w:rPr>
          <w:rFonts w:ascii="Times New Roman" w:hAnsi="Times New Roman"/>
          <w:b/>
        </w:rPr>
        <w:t>11-155-21</w:t>
      </w:r>
    </w:p>
    <w:p w:rsidR="00AB36D2" w:rsidRPr="0076101B" w:rsidRDefault="00735E66" w:rsidP="00735E66">
      <w:pPr>
        <w:pStyle w:val="21"/>
        <w:spacing w:after="0" w:line="240" w:lineRule="auto"/>
        <w:jc w:val="center"/>
        <w:rPr>
          <w:rFonts w:ascii="Times New Roman" w:hAnsi="Times New Roman"/>
        </w:rPr>
      </w:pPr>
      <w:r w:rsidRPr="00735E66">
        <w:rPr>
          <w:rFonts w:ascii="Times New Roman" w:hAnsi="Times New Roman"/>
          <w:b/>
        </w:rPr>
        <w:t xml:space="preserve">Предмет закупки: </w:t>
      </w:r>
      <w:r w:rsidR="006656CE" w:rsidRPr="006656CE">
        <w:rPr>
          <w:rFonts w:ascii="Times New Roman" w:hAnsi="Times New Roman"/>
        </w:rPr>
        <w:t>Оказание услуг по комплексной уборке и содержанию аэровокзального комплекса, административных, производственных зданий, прилегающих к ним территорий и территории аэропорта «Мурманск» и по внутренней уборке воздушных судов</w:t>
      </w:r>
      <w:bookmarkStart w:id="1" w:name="_GoBack"/>
      <w:bookmarkEnd w:id="1"/>
    </w:p>
    <w:p w:rsidR="00A7277F" w:rsidRPr="00B66DA5" w:rsidRDefault="00A7277F" w:rsidP="00B66DA5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  <w:r w:rsidRPr="00B66DA5">
        <w:rPr>
          <w:rFonts w:ascii="Times New Roman" w:hAnsi="Times New Roman"/>
          <w:b/>
        </w:rPr>
        <w:t>Дата п</w:t>
      </w:r>
      <w:r w:rsidR="0076101B">
        <w:rPr>
          <w:rFonts w:ascii="Times New Roman" w:hAnsi="Times New Roman"/>
          <w:b/>
        </w:rPr>
        <w:t>оступления запроса о разъяснении</w:t>
      </w:r>
      <w:r w:rsidRPr="00B66DA5">
        <w:rPr>
          <w:rFonts w:ascii="Times New Roman" w:hAnsi="Times New Roman"/>
          <w:b/>
        </w:rPr>
        <w:t xml:space="preserve"> «</w:t>
      </w:r>
      <w:r w:rsidR="006656CE">
        <w:rPr>
          <w:rFonts w:ascii="Times New Roman" w:hAnsi="Times New Roman"/>
          <w:b/>
        </w:rPr>
        <w:t>16</w:t>
      </w:r>
      <w:r w:rsidRPr="00B66DA5">
        <w:rPr>
          <w:rFonts w:ascii="Times New Roman" w:hAnsi="Times New Roman"/>
          <w:b/>
        </w:rPr>
        <w:t xml:space="preserve">» </w:t>
      </w:r>
      <w:r w:rsidR="006656CE">
        <w:rPr>
          <w:rFonts w:ascii="Times New Roman" w:hAnsi="Times New Roman"/>
          <w:b/>
        </w:rPr>
        <w:t>июня</w:t>
      </w:r>
      <w:r w:rsidR="00B66DA5" w:rsidRPr="00B66DA5">
        <w:rPr>
          <w:rFonts w:ascii="Times New Roman" w:hAnsi="Times New Roman"/>
          <w:b/>
        </w:rPr>
        <w:t xml:space="preserve"> </w:t>
      </w:r>
      <w:r w:rsidRPr="00B66DA5">
        <w:rPr>
          <w:rFonts w:ascii="Times New Roman" w:hAnsi="Times New Roman"/>
          <w:b/>
        </w:rPr>
        <w:t>20</w:t>
      </w:r>
      <w:r w:rsidR="0024644E">
        <w:rPr>
          <w:rFonts w:ascii="Times New Roman" w:hAnsi="Times New Roman"/>
          <w:b/>
        </w:rPr>
        <w:t>21</w:t>
      </w:r>
      <w:r w:rsidR="00B66DA5" w:rsidRPr="00B66DA5">
        <w:rPr>
          <w:rFonts w:ascii="Times New Roman" w:hAnsi="Times New Roman"/>
          <w:b/>
        </w:rPr>
        <w:t xml:space="preserve"> </w:t>
      </w:r>
      <w:r w:rsidRPr="00B66DA5">
        <w:rPr>
          <w:rFonts w:ascii="Times New Roman" w:hAnsi="Times New Roman"/>
          <w:b/>
        </w:rPr>
        <w:t>г.</w:t>
      </w:r>
    </w:p>
    <w:p w:rsidR="00A7277F" w:rsidRPr="00B66DA5" w:rsidRDefault="00A7277F" w:rsidP="00B66DA5">
      <w:pPr>
        <w:pStyle w:val="21"/>
        <w:spacing w:after="0" w:line="240" w:lineRule="auto"/>
        <w:jc w:val="right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394"/>
        <w:gridCol w:w="4394"/>
      </w:tblGrid>
      <w:tr w:rsidR="00A7277F" w:rsidRPr="00B66DA5" w:rsidTr="001E24D0">
        <w:tc>
          <w:tcPr>
            <w:tcW w:w="959" w:type="dxa"/>
            <w:shd w:val="clear" w:color="auto" w:fill="auto"/>
          </w:tcPr>
          <w:p w:rsidR="00A7277F" w:rsidRPr="00B66DA5" w:rsidRDefault="00A7277F" w:rsidP="00B66D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66DA5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4394" w:type="dxa"/>
            <w:shd w:val="clear" w:color="auto" w:fill="auto"/>
          </w:tcPr>
          <w:p w:rsidR="00A7277F" w:rsidRPr="00B66DA5" w:rsidRDefault="00A7277F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Вопрос участника закупки о разъяснении положений закупочной документации </w:t>
            </w:r>
          </w:p>
        </w:tc>
        <w:tc>
          <w:tcPr>
            <w:tcW w:w="4394" w:type="dxa"/>
            <w:shd w:val="clear" w:color="auto" w:fill="auto"/>
          </w:tcPr>
          <w:p w:rsidR="00A7277F" w:rsidRPr="00B66DA5" w:rsidRDefault="00A7277F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6DA5">
              <w:rPr>
                <w:rFonts w:ascii="Times New Roman" w:hAnsi="Times New Roman"/>
                <w:b/>
                <w:bCs/>
              </w:rPr>
              <w:t xml:space="preserve">Разъяснение положений </w:t>
            </w:r>
            <w:r w:rsidRPr="00B66DA5">
              <w:rPr>
                <w:rFonts w:ascii="Times New Roman" w:hAnsi="Times New Roman"/>
                <w:b/>
              </w:rPr>
              <w:t xml:space="preserve">закупочной документации </w:t>
            </w:r>
          </w:p>
        </w:tc>
      </w:tr>
      <w:tr w:rsidR="00A7277F" w:rsidRPr="00B66DA5" w:rsidTr="001E24D0">
        <w:tc>
          <w:tcPr>
            <w:tcW w:w="959" w:type="dxa"/>
            <w:shd w:val="clear" w:color="auto" w:fill="auto"/>
          </w:tcPr>
          <w:p w:rsidR="00A7277F" w:rsidRPr="00B66DA5" w:rsidRDefault="00B66DA5" w:rsidP="00B66DA5">
            <w:pPr>
              <w:pStyle w:val="21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A7334B" w:rsidRPr="00A7334B" w:rsidRDefault="00A7334B" w:rsidP="00A7334B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  <w:r w:rsidRPr="00A7334B">
              <w:rPr>
                <w:rFonts w:ascii="Times New Roman" w:hAnsi="Times New Roman"/>
                <w:b/>
              </w:rPr>
              <w:t>Тема запроса</w:t>
            </w:r>
          </w:p>
          <w:p w:rsidR="00A7334B" w:rsidRPr="00A7334B" w:rsidRDefault="00A7334B" w:rsidP="00A7334B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A7334B">
              <w:rPr>
                <w:rFonts w:ascii="Times New Roman" w:hAnsi="Times New Roman"/>
              </w:rPr>
              <w:t>Осмотр объекта</w:t>
            </w:r>
          </w:p>
          <w:p w:rsidR="00A7334B" w:rsidRPr="00A7334B" w:rsidRDefault="00A7334B" w:rsidP="00A7334B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</w:p>
          <w:p w:rsidR="00A7334B" w:rsidRPr="00A7334B" w:rsidRDefault="00A7334B" w:rsidP="00A7334B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  <w:b/>
              </w:rPr>
            </w:pPr>
            <w:r w:rsidRPr="00A7334B">
              <w:rPr>
                <w:rFonts w:ascii="Times New Roman" w:hAnsi="Times New Roman"/>
                <w:b/>
              </w:rPr>
              <w:t>Текст запроса</w:t>
            </w:r>
          </w:p>
          <w:p w:rsidR="00A7277F" w:rsidRPr="00A7334B" w:rsidRDefault="00A7334B" w:rsidP="00A7334B">
            <w:pPr>
              <w:pStyle w:val="21"/>
              <w:spacing w:after="0" w:line="240" w:lineRule="auto"/>
              <w:ind w:firstLine="202"/>
              <w:jc w:val="both"/>
              <w:rPr>
                <w:rFonts w:ascii="Times New Roman" w:hAnsi="Times New Roman"/>
              </w:rPr>
            </w:pPr>
            <w:r w:rsidRPr="00A7334B">
              <w:rPr>
                <w:rFonts w:ascii="Times New Roman" w:hAnsi="Times New Roman"/>
              </w:rPr>
              <w:t>Добрый день, возможен ли предварительный осмотр объекта в рамках данной процедуры? Если возможен, просьба предоставить контактные данные уполномоченного лица. Спасибо.</w:t>
            </w:r>
          </w:p>
        </w:tc>
        <w:tc>
          <w:tcPr>
            <w:tcW w:w="4394" w:type="dxa"/>
            <w:shd w:val="clear" w:color="auto" w:fill="auto"/>
          </w:tcPr>
          <w:p w:rsidR="0024644E" w:rsidRPr="0024644E" w:rsidRDefault="0024644E" w:rsidP="0024644E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24644E">
              <w:rPr>
                <w:rFonts w:ascii="Times New Roman" w:hAnsi="Times New Roman"/>
              </w:rPr>
              <w:t>Добрый день! В ответ на поступивший запрос о разъяснении положений Закупочной документации сообщаем следующее:</w:t>
            </w:r>
          </w:p>
          <w:p w:rsidR="00B6106C" w:rsidRDefault="00A7334B" w:rsidP="00755296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A7334B">
              <w:rPr>
                <w:rFonts w:ascii="Times New Roman" w:hAnsi="Times New Roman"/>
              </w:rPr>
              <w:t>Предварительный осмотр объект</w:t>
            </w:r>
            <w:r w:rsidR="00755296">
              <w:rPr>
                <w:rFonts w:ascii="Times New Roman" w:hAnsi="Times New Roman"/>
              </w:rPr>
              <w:t>ов не</w:t>
            </w:r>
            <w:r w:rsidRPr="00A7334B">
              <w:rPr>
                <w:rFonts w:ascii="Times New Roman" w:hAnsi="Times New Roman"/>
              </w:rPr>
              <w:t xml:space="preserve"> возможен. </w:t>
            </w:r>
            <w:r w:rsidR="00755296" w:rsidRPr="00755296">
              <w:rPr>
                <w:rFonts w:ascii="Times New Roman" w:hAnsi="Times New Roman"/>
              </w:rPr>
              <w:t>На осмотр объектов будет допущен Участник, признанный Победителем</w:t>
            </w:r>
            <w:r w:rsidRPr="00A7334B">
              <w:rPr>
                <w:rFonts w:ascii="Times New Roman" w:hAnsi="Times New Roman"/>
              </w:rPr>
              <w:t>.</w:t>
            </w:r>
          </w:p>
          <w:p w:rsidR="0070129D" w:rsidRPr="00B66DA5" w:rsidRDefault="0070129D" w:rsidP="0070129D">
            <w:pPr>
              <w:pStyle w:val="21"/>
              <w:spacing w:after="0" w:line="240" w:lineRule="auto"/>
              <w:ind w:firstLine="201"/>
              <w:jc w:val="both"/>
              <w:rPr>
                <w:rFonts w:ascii="Times New Roman" w:hAnsi="Times New Roman"/>
              </w:rPr>
            </w:pPr>
            <w:r w:rsidRPr="0070129D">
              <w:rPr>
                <w:rFonts w:ascii="Times New Roman" w:hAnsi="Times New Roman"/>
              </w:rPr>
              <w:t>Все требования к оказываемым услугам указаны в Техническом задании (Приложение №</w:t>
            </w:r>
            <w:r>
              <w:rPr>
                <w:rFonts w:ascii="Times New Roman" w:hAnsi="Times New Roman"/>
              </w:rPr>
              <w:t>3</w:t>
            </w:r>
            <w:r w:rsidRPr="0070129D">
              <w:rPr>
                <w:rFonts w:ascii="Times New Roman" w:hAnsi="Times New Roman"/>
              </w:rPr>
              <w:t xml:space="preserve"> к Закупочной документации).</w:t>
            </w:r>
          </w:p>
        </w:tc>
      </w:tr>
    </w:tbl>
    <w:p w:rsidR="006E53D1" w:rsidRPr="00B66DA5" w:rsidRDefault="006E53D1" w:rsidP="00B66DA5">
      <w:pPr>
        <w:spacing w:line="240" w:lineRule="auto"/>
      </w:pPr>
    </w:p>
    <w:sectPr w:rsidR="006E53D1" w:rsidRPr="00B66DA5" w:rsidSect="00A7277F">
      <w:headerReference w:type="default" r:id="rId7"/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A46" w:rsidRDefault="00E57A46" w:rsidP="00A7277F">
      <w:pPr>
        <w:spacing w:after="0" w:line="240" w:lineRule="auto"/>
      </w:pPr>
      <w:r>
        <w:separator/>
      </w:r>
    </w:p>
  </w:endnote>
  <w:endnote w:type="continuationSeparator" w:id="0">
    <w:p w:rsidR="00E57A46" w:rsidRDefault="00E57A46" w:rsidP="00A72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A46" w:rsidRDefault="00E57A46" w:rsidP="00A7277F">
      <w:pPr>
        <w:spacing w:after="0" w:line="240" w:lineRule="auto"/>
      </w:pPr>
      <w:r>
        <w:separator/>
      </w:r>
    </w:p>
  </w:footnote>
  <w:footnote w:type="continuationSeparator" w:id="0">
    <w:p w:rsidR="00E57A46" w:rsidRDefault="00E57A46" w:rsidP="00A72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91" w:type="dxa"/>
      <w:tblBorders>
        <w:top w:val="threeDEmboss" w:sz="12" w:space="0" w:color="auto"/>
        <w:left w:val="threeDEmboss" w:sz="12" w:space="0" w:color="auto"/>
        <w:bottom w:val="threeDEmboss" w:sz="12" w:space="0" w:color="auto"/>
        <w:right w:val="threeDEmboss" w:sz="12" w:space="0" w:color="auto"/>
        <w:insideH w:val="single" w:sz="6" w:space="0" w:color="auto"/>
        <w:insideV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3397"/>
      <w:gridCol w:w="7194"/>
    </w:tblGrid>
    <w:tr w:rsidR="00E57A46" w:rsidRPr="007F5400" w:rsidTr="00A33467">
      <w:trPr>
        <w:trHeight w:val="829"/>
      </w:trPr>
      <w:tc>
        <w:tcPr>
          <w:tcW w:w="33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57A46" w:rsidRPr="007F5400" w:rsidRDefault="00E57A46" w:rsidP="00A7277F">
          <w:pPr>
            <w:pStyle w:val="a3"/>
            <w:rPr>
              <w:rFonts w:ascii="Times New Roman" w:hAnsi="Times New Roman"/>
              <w:b/>
            </w:rPr>
          </w:pPr>
          <w:r>
            <w:rPr>
              <w:i/>
              <w:iCs/>
              <w:noProof/>
            </w:rPr>
            <w:drawing>
              <wp:inline distT="0" distB="0" distL="0" distR="0" wp14:anchorId="7CEE69CE" wp14:editId="615DF906">
                <wp:extent cx="2003425" cy="325755"/>
                <wp:effectExtent l="0" t="0" r="0" b="0"/>
                <wp:docPr id="2" name="Рисунок 2" descr="cid:image001.png@01D6812B.C7F99D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id:image001.png@01D6812B.C7F99D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3425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9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E57A46" w:rsidRPr="007F5400" w:rsidRDefault="00E57A46" w:rsidP="00A7277F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Общество с ограниченной ответственностью</w:t>
          </w:r>
        </w:p>
        <w:p w:rsidR="00E57A46" w:rsidRPr="007F5400" w:rsidRDefault="00E57A46" w:rsidP="00321D97">
          <w:pPr>
            <w:pStyle w:val="a3"/>
            <w:jc w:val="center"/>
            <w:rPr>
              <w:rFonts w:ascii="Times New Roman" w:hAnsi="Times New Roman"/>
              <w:b/>
            </w:rPr>
          </w:pPr>
          <w:r w:rsidRPr="007F5400">
            <w:rPr>
              <w:rFonts w:ascii="Times New Roman" w:hAnsi="Times New Roman"/>
              <w:b/>
            </w:rPr>
            <w:t>«</w:t>
          </w:r>
          <w:r>
            <w:rPr>
              <w:rFonts w:ascii="Times New Roman" w:hAnsi="Times New Roman"/>
              <w:b/>
            </w:rPr>
            <w:t>АЭРОФИНАНС</w:t>
          </w:r>
          <w:r w:rsidRPr="007F5400">
            <w:rPr>
              <w:rFonts w:ascii="Times New Roman" w:hAnsi="Times New Roman"/>
              <w:b/>
            </w:rPr>
            <w:t>»</w:t>
          </w:r>
        </w:p>
      </w:tc>
    </w:tr>
  </w:tbl>
  <w:p w:rsidR="00E57A46" w:rsidRDefault="00E57A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80CCC"/>
    <w:multiLevelType w:val="hybridMultilevel"/>
    <w:tmpl w:val="7610A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55"/>
    <w:rsid w:val="000633F9"/>
    <w:rsid w:val="00086483"/>
    <w:rsid w:val="00113991"/>
    <w:rsid w:val="001E24D0"/>
    <w:rsid w:val="0024644E"/>
    <w:rsid w:val="00321D97"/>
    <w:rsid w:val="003850C9"/>
    <w:rsid w:val="006305FD"/>
    <w:rsid w:val="006656CE"/>
    <w:rsid w:val="006E53D1"/>
    <w:rsid w:val="0070129D"/>
    <w:rsid w:val="00734F11"/>
    <w:rsid w:val="00735E66"/>
    <w:rsid w:val="00755296"/>
    <w:rsid w:val="00760E6B"/>
    <w:rsid w:val="0076101B"/>
    <w:rsid w:val="00937A64"/>
    <w:rsid w:val="00982AAC"/>
    <w:rsid w:val="00A33467"/>
    <w:rsid w:val="00A7277F"/>
    <w:rsid w:val="00A7334B"/>
    <w:rsid w:val="00AB36D2"/>
    <w:rsid w:val="00B6106C"/>
    <w:rsid w:val="00B66DA5"/>
    <w:rsid w:val="00C4222F"/>
    <w:rsid w:val="00DE3055"/>
    <w:rsid w:val="00E57A46"/>
    <w:rsid w:val="00E832AD"/>
    <w:rsid w:val="00F76AB2"/>
    <w:rsid w:val="00FA089F"/>
    <w:rsid w:val="00FB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6979"/>
  <w15:chartTrackingRefBased/>
  <w15:docId w15:val="{8F091A0E-7E7F-4592-8A0C-FA96AECF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77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aliases w:val="Раздел 2,H2"/>
    <w:basedOn w:val="a"/>
    <w:next w:val="a"/>
    <w:link w:val="20"/>
    <w:qFormat/>
    <w:rsid w:val="00A7277F"/>
    <w:pPr>
      <w:keepNext/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Раздел 2 Знак,H2 Знак"/>
    <w:basedOn w:val="a0"/>
    <w:link w:val="2"/>
    <w:rsid w:val="00A7277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styleId="21">
    <w:name w:val="Body Text 2"/>
    <w:basedOn w:val="a"/>
    <w:link w:val="22"/>
    <w:uiPriority w:val="99"/>
    <w:unhideWhenUsed/>
    <w:rsid w:val="00A727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3">
    <w:name w:val="header"/>
    <w:aliases w:val="ВерхКолонтитул-1я-строкa,ÂåðõÊîëîíòèòóë-1ÿ-ñòðîêa"/>
    <w:basedOn w:val="a"/>
    <w:link w:val="a4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-1я-строкa Знак,ÂåðõÊîëîíòèòóë-1ÿ-ñòðîêa Знак"/>
    <w:basedOn w:val="a0"/>
    <w:link w:val="a3"/>
    <w:uiPriority w:val="99"/>
    <w:rsid w:val="00A7277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A72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277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A850.AF89EB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BBF9B9E7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Новапорт-ОЦО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Соболева Ирина Сергеевна</dc:creator>
  <cp:keywords/>
  <dc:description/>
  <cp:lastModifiedBy>Мноян Арамаис Арташесович</cp:lastModifiedBy>
  <cp:revision>3</cp:revision>
  <dcterms:created xsi:type="dcterms:W3CDTF">2021-06-17T05:09:00Z</dcterms:created>
  <dcterms:modified xsi:type="dcterms:W3CDTF">2021-06-17T05:11:00Z</dcterms:modified>
</cp:coreProperties>
</file>