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Pr="00053FE3" w:rsidRDefault="00D522A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53FE3">
        <w:rPr>
          <w:rFonts w:ascii="Times New Roman" w:hAnsi="Times New Roman"/>
          <w:b/>
          <w:bCs/>
          <w:sz w:val="28"/>
          <w:szCs w:val="28"/>
        </w:rPr>
        <w:t>П</w:t>
      </w:r>
      <w:r w:rsidRPr="00053FE3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053FE3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D4F38">
        <w:rPr>
          <w:rFonts w:ascii="Times New Roman" w:hAnsi="Times New Roman"/>
          <w:b/>
          <w:bCs/>
          <w:sz w:val="28"/>
          <w:szCs w:val="28"/>
        </w:rPr>
        <w:t>1565</w:t>
      </w:r>
    </w:p>
    <w:p w:rsidR="00053FE3" w:rsidRPr="00053FE3" w:rsidRDefault="009A6E59" w:rsidP="00053FE3">
      <w:pPr>
        <w:jc w:val="center"/>
        <w:rPr>
          <w:rFonts w:ascii="Times New Roman" w:hAnsi="Times New Roman"/>
          <w:b/>
          <w:sz w:val="28"/>
          <w:szCs w:val="28"/>
        </w:rPr>
      </w:pPr>
      <w:r w:rsidRPr="00053FE3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5E0AE6" w:rsidRPr="00053FE3">
        <w:rPr>
          <w:rFonts w:ascii="Times New Roman" w:hAnsi="Times New Roman"/>
          <w:b/>
          <w:bCs/>
          <w:sz w:val="28"/>
          <w:szCs w:val="28"/>
        </w:rPr>
        <w:t>аукциона</w:t>
      </w:r>
      <w:r w:rsidR="00E54EF1" w:rsidRPr="00053FE3">
        <w:rPr>
          <w:rFonts w:ascii="Times New Roman" w:hAnsi="Times New Roman"/>
          <w:b/>
          <w:bCs/>
          <w:sz w:val="28"/>
          <w:szCs w:val="28"/>
        </w:rPr>
        <w:t xml:space="preserve"> в электро</w:t>
      </w:r>
      <w:r w:rsidR="00316E63" w:rsidRPr="00053FE3">
        <w:rPr>
          <w:rFonts w:ascii="Times New Roman" w:hAnsi="Times New Roman"/>
          <w:b/>
          <w:bCs/>
          <w:sz w:val="28"/>
          <w:szCs w:val="28"/>
        </w:rPr>
        <w:t xml:space="preserve">нной форме (итоговый протокол) </w:t>
      </w:r>
      <w:r w:rsidR="0083375F" w:rsidRPr="00053FE3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053FE3" w:rsidRPr="00053FE3">
        <w:rPr>
          <w:rFonts w:ascii="Times New Roman" w:hAnsi="Times New Roman"/>
          <w:b/>
          <w:sz w:val="28"/>
          <w:szCs w:val="28"/>
        </w:rPr>
        <w:t xml:space="preserve">на </w:t>
      </w:r>
      <w:r w:rsidR="00053FE3" w:rsidRPr="00053FE3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CD4F38">
        <w:rPr>
          <w:rFonts w:ascii="Times New Roman" w:hAnsi="Times New Roman"/>
          <w:b/>
          <w:bCs/>
          <w:sz w:val="28"/>
          <w:szCs w:val="28"/>
        </w:rPr>
        <w:t>материалов верхнего строения железнодорожного пути</w:t>
      </w:r>
      <w:r w:rsidR="00CD4F38">
        <w:rPr>
          <w:rFonts w:ascii="Times New Roman" w:hAnsi="Times New Roman"/>
          <w:b/>
          <w:sz w:val="28"/>
          <w:szCs w:val="28"/>
        </w:rPr>
        <w:t xml:space="preserve"> </w:t>
      </w:r>
      <w:r w:rsidR="00053FE3" w:rsidRPr="00053FE3">
        <w:rPr>
          <w:rFonts w:ascii="Times New Roman" w:hAnsi="Times New Roman"/>
          <w:b/>
          <w:sz w:val="28"/>
          <w:szCs w:val="28"/>
        </w:rPr>
        <w:t>для нужд Озерского филиала АО «</w:t>
      </w:r>
      <w:proofErr w:type="spellStart"/>
      <w:r w:rsidR="00053FE3" w:rsidRPr="00053FE3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="00053FE3" w:rsidRPr="00053FE3">
        <w:rPr>
          <w:rFonts w:ascii="Times New Roman" w:hAnsi="Times New Roman"/>
          <w:b/>
          <w:sz w:val="28"/>
          <w:szCs w:val="28"/>
        </w:rPr>
        <w:t>»</w:t>
      </w:r>
    </w:p>
    <w:p w:rsidR="00D46D50" w:rsidRPr="00D46D50" w:rsidRDefault="00D46D50" w:rsidP="00D46D5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10503" w:type="dxa"/>
        <w:tblLook w:val="04A0" w:firstRow="1" w:lastRow="0" w:firstColumn="1" w:lastColumn="0" w:noHBand="0" w:noVBand="1"/>
      </w:tblPr>
      <w:tblGrid>
        <w:gridCol w:w="2893"/>
        <w:gridCol w:w="7610"/>
      </w:tblGrid>
      <w:tr w:rsidR="00D522A1" w:rsidRPr="00053FE3" w:rsidTr="00C12001">
        <w:trPr>
          <w:trHeight w:val="406"/>
        </w:trPr>
        <w:tc>
          <w:tcPr>
            <w:tcW w:w="2893" w:type="dxa"/>
            <w:hideMark/>
          </w:tcPr>
          <w:p w:rsidR="00D522A1" w:rsidRPr="00053FE3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610" w:type="dxa"/>
            <w:hideMark/>
          </w:tcPr>
          <w:p w:rsidR="00D522A1" w:rsidRPr="00053FE3" w:rsidRDefault="00C12001" w:rsidP="005B5DA3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  <w:r w:rsidR="00522031"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B5DA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="00D522A1"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D4F3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="005E0AE6"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CD4F3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2025</w:t>
            </w:r>
            <w:r w:rsidR="00D522A1" w:rsidRPr="00053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Pr="00053FE3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D4F38" w:rsidRPr="00D8763B" w:rsidRDefault="00CD4F38" w:rsidP="00CD4F3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763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D4F38" w:rsidRDefault="00CD4F38" w:rsidP="00CD4F3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CD4F38" w:rsidRPr="00EF519B" w:rsidRDefault="00CD4F38" w:rsidP="00CD4F38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 общество «</w:t>
      </w:r>
      <w:proofErr w:type="spellStart"/>
      <w:r w:rsidRPr="00EF519B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EF519B">
        <w:rPr>
          <w:rFonts w:ascii="Times New Roman" w:hAnsi="Times New Roman"/>
          <w:sz w:val="28"/>
          <w:szCs w:val="28"/>
        </w:rPr>
        <w:t>» Озерский филиал.</w:t>
      </w:r>
    </w:p>
    <w:p w:rsidR="00CD4F38" w:rsidRPr="00EF519B" w:rsidRDefault="00CD4F38" w:rsidP="00CD4F38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CD4F38" w:rsidRPr="00EF519B" w:rsidRDefault="00CD4F38" w:rsidP="00CD4F38">
      <w:pPr>
        <w:rPr>
          <w:rFonts w:ascii="Times New Roman" w:hAnsi="Times New Roman"/>
          <w:b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Pr="00A35B75">
        <w:rPr>
          <w:rFonts w:ascii="Times New Roman" w:hAnsi="Times New Roman"/>
          <w:sz w:val="28"/>
          <w:szCs w:val="28"/>
        </w:rPr>
        <w:t xml:space="preserve">материалов верхнего строения железнодорожного пути </w:t>
      </w:r>
      <w:r w:rsidRPr="00EF519B">
        <w:rPr>
          <w:rFonts w:ascii="Times New Roman" w:hAnsi="Times New Roman"/>
          <w:sz w:val="28"/>
          <w:szCs w:val="28"/>
        </w:rPr>
        <w:t xml:space="preserve">для нужд Озерского филиала </w:t>
      </w:r>
      <w:bookmarkStart w:id="0" w:name="_GoBack"/>
      <w:bookmarkEnd w:id="0"/>
      <w:r w:rsidRPr="00EF519B">
        <w:rPr>
          <w:rFonts w:ascii="Times New Roman" w:hAnsi="Times New Roman"/>
          <w:sz w:val="28"/>
          <w:szCs w:val="28"/>
        </w:rPr>
        <w:t>АО «</w:t>
      </w:r>
      <w:proofErr w:type="spellStart"/>
      <w:r w:rsidRPr="00EF519B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EF519B">
        <w:rPr>
          <w:rFonts w:ascii="Times New Roman" w:hAnsi="Times New Roman"/>
          <w:sz w:val="28"/>
          <w:szCs w:val="28"/>
        </w:rPr>
        <w:t>».</w:t>
      </w:r>
    </w:p>
    <w:p w:rsidR="00CD4F38" w:rsidRPr="00EF519B" w:rsidRDefault="00CD4F38" w:rsidP="00CD4F38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документации). </w:t>
      </w:r>
    </w:p>
    <w:p w:rsidR="00CD4F38" w:rsidRDefault="00CD4F38" w:rsidP="00CD4F38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>Срок поставки</w:t>
      </w:r>
      <w:r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Pr="00630C54">
        <w:rPr>
          <w:rFonts w:ascii="Times New Roman" w:hAnsi="Times New Roman"/>
          <w:sz w:val="28"/>
          <w:szCs w:val="28"/>
        </w:rPr>
        <w:t>в течение 75 (семидесяти пяти) календарных дней с даты подписания договора Сторонами</w:t>
      </w:r>
      <w:r w:rsidRPr="00FF2BE4">
        <w:rPr>
          <w:rStyle w:val="FontStyle120"/>
          <w:sz w:val="28"/>
          <w:szCs w:val="28"/>
        </w:rPr>
        <w:t>.</w:t>
      </w:r>
    </w:p>
    <w:p w:rsidR="00CD4F38" w:rsidRDefault="00CD4F38" w:rsidP="00CD4F38">
      <w:pPr>
        <w:rPr>
          <w:rFonts w:ascii="Times New Roman" w:eastAsiaTheme="minorHAns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630C54">
        <w:rPr>
          <w:rFonts w:ascii="Times New Roman" w:eastAsiaTheme="minorHAnsi" w:hAnsi="Times New Roman"/>
          <w:sz w:val="28"/>
          <w:szCs w:val="28"/>
        </w:rPr>
        <w:t xml:space="preserve">9 940 881 (девять миллионов девятьсот сорок тысяч восемьсот восемьдесят один) руб. 61 </w:t>
      </w:r>
      <w:proofErr w:type="gramStart"/>
      <w:r w:rsidRPr="00630C54">
        <w:rPr>
          <w:rFonts w:ascii="Times New Roman" w:eastAsiaTheme="minorHAnsi" w:hAnsi="Times New Roman"/>
          <w:sz w:val="28"/>
          <w:szCs w:val="28"/>
        </w:rPr>
        <w:t>коп.</w:t>
      </w:r>
      <w:r>
        <w:rPr>
          <w:rFonts w:ascii="Times New Roman" w:eastAsiaTheme="minorHAnsi" w:hAnsi="Times New Roman"/>
          <w:sz w:val="28"/>
          <w:szCs w:val="28"/>
        </w:rPr>
        <w:t>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с НДС.</w:t>
      </w:r>
    </w:p>
    <w:p w:rsidR="00CD4F38" w:rsidRDefault="00CD4F38" w:rsidP="00CD4F38">
      <w:pPr>
        <w:rPr>
          <w:rFonts w:ascii="Times New Roman" w:eastAsiaTheme="minorHAnsi" w:hAnsi="Times New Roman"/>
          <w:sz w:val="28"/>
          <w:szCs w:val="28"/>
        </w:rPr>
      </w:pPr>
    </w:p>
    <w:p w:rsidR="00CD4F38" w:rsidRDefault="00CD4F38" w:rsidP="00CD4F38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tbl>
      <w:tblPr>
        <w:tblStyle w:val="afb"/>
        <w:tblW w:w="10343" w:type="dxa"/>
        <w:tblLook w:val="04A0" w:firstRow="1" w:lastRow="0" w:firstColumn="1" w:lastColumn="0" w:noHBand="0" w:noVBand="1"/>
      </w:tblPr>
      <w:tblGrid>
        <w:gridCol w:w="599"/>
        <w:gridCol w:w="6909"/>
        <w:gridCol w:w="2835"/>
      </w:tblGrid>
      <w:tr w:rsidR="00CD4F38" w:rsidRPr="00D057CE" w:rsidTr="00CF4D86"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FD2B3C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№ п/п</w:t>
            </w:r>
          </w:p>
        </w:tc>
        <w:tc>
          <w:tcPr>
            <w:tcW w:w="6909" w:type="dxa"/>
            <w:shd w:val="clear" w:color="auto" w:fill="auto"/>
            <w:vAlign w:val="center"/>
          </w:tcPr>
          <w:p w:rsidR="00CD4F38" w:rsidRPr="00A35B75" w:rsidRDefault="00CD4F38" w:rsidP="00FD2B3C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Наименование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>продукции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4F38" w:rsidRPr="00A35B75" w:rsidRDefault="00CD4F38" w:rsidP="00FD2B3C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Начальная (максимальная) цена единицы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 xml:space="preserve">продукции, руб., </w:t>
            </w:r>
            <w:r>
              <w:rPr>
                <w:rFonts w:ascii="Times New Roman" w:hAnsi="Times New Roman"/>
              </w:rPr>
              <w:t>с</w:t>
            </w:r>
            <w:r w:rsidRPr="00234D2C">
              <w:rPr>
                <w:rFonts w:ascii="Times New Roman" w:hAnsi="Times New Roman"/>
              </w:rPr>
              <w:t xml:space="preserve"> учетом </w:t>
            </w:r>
            <w:r w:rsidRPr="00A35B75">
              <w:rPr>
                <w:rFonts w:ascii="Times New Roman" w:hAnsi="Times New Roman"/>
              </w:rPr>
              <w:t>НДС</w:t>
            </w:r>
          </w:p>
        </w:tc>
      </w:tr>
      <w:tr w:rsidR="00CD4F38" w:rsidRPr="00D057CE" w:rsidTr="00CF4D86">
        <w:trPr>
          <w:trHeight w:val="292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Подкладка КБ-50 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350 190,42</w:t>
            </w:r>
          </w:p>
        </w:tc>
      </w:tr>
      <w:tr w:rsidR="00CD4F38" w:rsidRPr="00D057CE" w:rsidTr="00CF4D86">
        <w:trPr>
          <w:trHeight w:val="241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Костыль путевой 16х16х165 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149 928,67</w:t>
            </w:r>
          </w:p>
        </w:tc>
      </w:tr>
      <w:tr w:rsidR="00CD4F38" w:rsidRPr="00D057CE" w:rsidTr="00CF4D86">
        <w:trPr>
          <w:trHeight w:val="202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Прокладка под подошву рельсов Р-65 ЦП-143 ЦП-356 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58,21</w:t>
            </w:r>
          </w:p>
        </w:tc>
      </w:tr>
      <w:tr w:rsidR="00CD4F38" w:rsidRPr="00D057CE" w:rsidTr="00CF4D86">
        <w:trPr>
          <w:trHeight w:val="293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закладной М22х175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168 853,96</w:t>
            </w:r>
          </w:p>
        </w:tc>
      </w:tr>
      <w:tr w:rsidR="00CD4F38" w:rsidRPr="00D057CE" w:rsidTr="00CF4D86">
        <w:trPr>
          <w:trHeight w:val="241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Болт </w:t>
            </w:r>
            <w:proofErr w:type="spellStart"/>
            <w:r w:rsidRPr="00197568">
              <w:rPr>
                <w:rFonts w:ascii="Times New Roman" w:hAnsi="Times New Roman"/>
              </w:rPr>
              <w:t>клеммный</w:t>
            </w:r>
            <w:proofErr w:type="spellEnd"/>
            <w:r w:rsidRPr="00197568">
              <w:rPr>
                <w:rFonts w:ascii="Times New Roman" w:hAnsi="Times New Roman"/>
              </w:rPr>
              <w:t xml:space="preserve"> М22х75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176 223,17</w:t>
            </w:r>
          </w:p>
        </w:tc>
      </w:tr>
      <w:tr w:rsidR="00CD4F38" w:rsidRPr="00D057CE" w:rsidTr="00CF4D86">
        <w:trPr>
          <w:trHeight w:val="216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Гайка М22х22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207 931,21</w:t>
            </w:r>
          </w:p>
        </w:tc>
      </w:tr>
      <w:tr w:rsidR="00CD4F38" w:rsidRPr="00D057CE" w:rsidTr="00CF4D86">
        <w:trPr>
          <w:trHeight w:val="165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Шайба </w:t>
            </w:r>
            <w:proofErr w:type="spellStart"/>
            <w:r w:rsidRPr="00197568">
              <w:rPr>
                <w:rFonts w:ascii="Times New Roman" w:hAnsi="Times New Roman"/>
              </w:rPr>
              <w:t>двухвитковая</w:t>
            </w:r>
            <w:proofErr w:type="spellEnd"/>
            <w:r w:rsidRPr="00197568">
              <w:rPr>
                <w:rFonts w:ascii="Times New Roman" w:hAnsi="Times New Roman"/>
              </w:rPr>
              <w:t xml:space="preserve"> М25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178,00</w:t>
            </w:r>
          </w:p>
        </w:tc>
      </w:tr>
      <w:tr w:rsidR="00CD4F38" w:rsidRPr="00D057CE" w:rsidTr="00CF4D86">
        <w:trPr>
          <w:trHeight w:val="268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Шайба-скоба для изолирующей втулки ЦП-138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218 306,88</w:t>
            </w:r>
          </w:p>
        </w:tc>
      </w:tr>
      <w:tr w:rsidR="00CD4F38" w:rsidRPr="00D057CE" w:rsidTr="00CF4D86">
        <w:trPr>
          <w:trHeight w:val="217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proofErr w:type="gramStart"/>
            <w:r w:rsidRPr="00197568">
              <w:rPr>
                <w:rFonts w:ascii="Times New Roman" w:hAnsi="Times New Roman"/>
              </w:rPr>
              <w:t>Втулка</w:t>
            </w:r>
            <w:proofErr w:type="gramEnd"/>
            <w:r w:rsidRPr="00197568">
              <w:rPr>
                <w:rFonts w:ascii="Times New Roman" w:hAnsi="Times New Roman"/>
              </w:rPr>
              <w:t xml:space="preserve"> изолирующая ЦП-142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6,50</w:t>
            </w:r>
          </w:p>
        </w:tc>
      </w:tr>
      <w:tr w:rsidR="00CD4F38" w:rsidRPr="00D057CE" w:rsidTr="00CF4D86">
        <w:trPr>
          <w:trHeight w:val="320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Прокладка под подкладку ЦП-328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99,34</w:t>
            </w:r>
          </w:p>
        </w:tc>
      </w:tr>
      <w:tr w:rsidR="00CD4F38" w:rsidRPr="00D057CE" w:rsidTr="00CF4D86">
        <w:trPr>
          <w:trHeight w:val="269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Клемма раздельного скрепления ПК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214 508,33</w:t>
            </w:r>
          </w:p>
        </w:tc>
      </w:tr>
      <w:tr w:rsidR="00CD4F38" w:rsidRPr="00D057CE" w:rsidTr="00CF4D86">
        <w:trPr>
          <w:trHeight w:val="217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стыковой Р-50 с гайкой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143,53</w:t>
            </w:r>
          </w:p>
        </w:tc>
      </w:tr>
      <w:tr w:rsidR="00CD4F38" w:rsidRPr="00D057CE" w:rsidTr="00CF4D86">
        <w:trPr>
          <w:trHeight w:val="192"/>
        </w:trPr>
        <w:tc>
          <w:tcPr>
            <w:tcW w:w="599" w:type="dxa"/>
            <w:shd w:val="clear" w:color="auto" w:fill="auto"/>
            <w:vAlign w:val="center"/>
          </w:tcPr>
          <w:p w:rsidR="00CD4F38" w:rsidRPr="00A35B75" w:rsidRDefault="00CD4F38" w:rsidP="00CD4F38">
            <w:pPr>
              <w:pStyle w:val="af6"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4F38" w:rsidRPr="00197568" w:rsidRDefault="00CD4F38" w:rsidP="00FD2B3C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Изоляция стыковая Р-50 типа "АПАТЭК"</w:t>
            </w:r>
          </w:p>
        </w:tc>
        <w:tc>
          <w:tcPr>
            <w:tcW w:w="2835" w:type="dxa"/>
          </w:tcPr>
          <w:p w:rsidR="00CD4F38" w:rsidRPr="00197568" w:rsidRDefault="00CD4F38" w:rsidP="00FD2B3C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20 169,34</w:t>
            </w:r>
          </w:p>
        </w:tc>
      </w:tr>
    </w:tbl>
    <w:p w:rsidR="007272C0" w:rsidRDefault="007272C0" w:rsidP="007272C0">
      <w:pPr>
        <w:rPr>
          <w:rFonts w:ascii="Times New Roman" w:hAnsi="Times New Roman"/>
          <w:sz w:val="28"/>
          <w:szCs w:val="28"/>
        </w:rPr>
      </w:pPr>
    </w:p>
    <w:p w:rsidR="00CD4F38" w:rsidRDefault="00053FE3" w:rsidP="00CD4F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D4F38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="00CD4F3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</w:t>
      </w:r>
      <w:proofErr w:type="gramStart"/>
      <w:r w:rsidR="00CD4F3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</w:t>
      </w:r>
      <w:r w:rsidR="00CD4F38" w:rsidRPr="00630C54">
        <w:rPr>
          <w:rFonts w:ascii="Times New Roman" w:hAnsi="Times New Roman"/>
          <w:sz w:val="28"/>
          <w:szCs w:val="28"/>
        </w:rPr>
        <w:t>«</w:t>
      </w:r>
      <w:proofErr w:type="gramEnd"/>
      <w:r w:rsidR="00CD4F38" w:rsidRPr="00630C54">
        <w:rPr>
          <w:rFonts w:ascii="Times New Roman" w:hAnsi="Times New Roman"/>
          <w:sz w:val="28"/>
          <w:szCs w:val="28"/>
        </w:rPr>
        <w:t xml:space="preserve">20» декабря 2025 г. на официальном государственном сайте http://zakupki.gov.ru, закупка № 32414359945, на официальном сайте по закупкам атомной отрасли http://zakupki.rosatom.ru, закупка № 42059, на электронной торговой площадке ЭТС (НЭП) </w:t>
      </w:r>
      <w:hyperlink r:id="rId8" w:history="1">
        <w:r w:rsidR="00CD4F38" w:rsidRPr="00340A61">
          <w:rPr>
            <w:rFonts w:ascii="Times New Roman" w:hAnsi="Times New Roman"/>
            <w:sz w:val="28"/>
            <w:szCs w:val="28"/>
          </w:rPr>
          <w:t>http://www.etp-ets.ru</w:t>
        </w:r>
      </w:hyperlink>
      <w:r w:rsidR="00CD4F38" w:rsidRPr="00630C54">
        <w:rPr>
          <w:rFonts w:ascii="Times New Roman" w:hAnsi="Times New Roman"/>
          <w:sz w:val="28"/>
          <w:szCs w:val="28"/>
        </w:rPr>
        <w:t>, закупка № 32414359945</w:t>
      </w:r>
      <w:r w:rsidR="00CD4F38" w:rsidRPr="002B1073">
        <w:rPr>
          <w:rFonts w:ascii="Times New Roman" w:hAnsi="Times New Roman"/>
          <w:sz w:val="28"/>
          <w:szCs w:val="28"/>
        </w:rPr>
        <w:t>.</w:t>
      </w:r>
      <w:r w:rsidR="00CD4F38" w:rsidRPr="002B1073">
        <w:rPr>
          <w:rFonts w:ascii="Times New Roman" w:hAnsi="Times New Roman"/>
          <w:sz w:val="28"/>
          <w:szCs w:val="28"/>
        </w:rPr>
        <w:tab/>
      </w:r>
    </w:p>
    <w:p w:rsidR="009A6E59" w:rsidRPr="00053FE3" w:rsidRDefault="00F23840" w:rsidP="00CD4F38">
      <w:pPr>
        <w:widowControl w:val="0"/>
        <w:tabs>
          <w:tab w:val="left" w:pos="284"/>
        </w:tabs>
        <w:rPr>
          <w:rFonts w:ascii="Times New Roman" w:hAnsi="Times New Roman"/>
          <w:bCs/>
          <w:sz w:val="28"/>
          <w:szCs w:val="28"/>
        </w:rPr>
      </w:pPr>
      <w:r w:rsidRPr="00053FE3">
        <w:rPr>
          <w:rFonts w:ascii="Times New Roman" w:hAnsi="Times New Roman"/>
          <w:bCs/>
          <w:sz w:val="28"/>
          <w:szCs w:val="28"/>
        </w:rPr>
        <w:lastRenderedPageBreak/>
        <w:tab/>
      </w:r>
      <w:r w:rsidR="009A6E59" w:rsidRPr="00053FE3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053FE3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053FE3">
        <w:rPr>
          <w:rFonts w:ascii="Times New Roman" w:hAnsi="Times New Roman"/>
          <w:bCs/>
          <w:sz w:val="28"/>
          <w:szCs w:val="28"/>
        </w:rPr>
        <w:t xml:space="preserve"> и заявки </w:t>
      </w:r>
      <w:r w:rsidR="00316FD2" w:rsidRPr="00053FE3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053FE3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053FE3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053FE3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053FE3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053FE3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7272C0" w:rsidRPr="00CF4D86" w:rsidRDefault="009A6E59" w:rsidP="007272C0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053FE3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053FE3">
        <w:rPr>
          <w:rFonts w:ascii="Times New Roman" w:hAnsi="Times New Roman"/>
          <w:bCs/>
          <w:sz w:val="28"/>
          <w:szCs w:val="28"/>
        </w:rPr>
        <w:t xml:space="preserve"> </w:t>
      </w:r>
      <w:r w:rsidRPr="00053FE3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CF4D86" w:rsidRPr="00CF4D86">
        <w:rPr>
          <w:rFonts w:ascii="Times New Roman" w:eastAsiaTheme="minorHAnsi" w:hAnsi="Times New Roman"/>
          <w:sz w:val="28"/>
          <w:szCs w:val="28"/>
        </w:rPr>
        <w:t xml:space="preserve">9 940 881 (девять миллионов девятьсот сорок тысяч восемьсот восемьдесят один) руб. 61 </w:t>
      </w:r>
      <w:proofErr w:type="gramStart"/>
      <w:r w:rsidR="00CF4D86" w:rsidRPr="00CF4D86">
        <w:rPr>
          <w:rFonts w:ascii="Times New Roman" w:eastAsiaTheme="minorHAnsi" w:hAnsi="Times New Roman"/>
          <w:sz w:val="28"/>
          <w:szCs w:val="28"/>
        </w:rPr>
        <w:t>коп.,</w:t>
      </w:r>
      <w:proofErr w:type="gramEnd"/>
      <w:r w:rsidR="00CF4D86" w:rsidRPr="00CF4D86">
        <w:rPr>
          <w:rFonts w:ascii="Times New Roman" w:eastAsiaTheme="minorHAnsi" w:hAnsi="Times New Roman"/>
          <w:sz w:val="28"/>
          <w:szCs w:val="28"/>
        </w:rPr>
        <w:t xml:space="preserve"> с НДС</w:t>
      </w:r>
      <w:r w:rsidR="00CF4D86">
        <w:rPr>
          <w:rFonts w:ascii="Times New Roman" w:eastAsiaTheme="minorHAnsi" w:hAnsi="Times New Roman"/>
          <w:sz w:val="28"/>
          <w:szCs w:val="28"/>
        </w:rPr>
        <w:t>.</w:t>
      </w:r>
    </w:p>
    <w:p w:rsidR="00D522A1" w:rsidRPr="007272C0" w:rsidRDefault="009A6E59" w:rsidP="007272C0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053FE3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053FE3">
        <w:rPr>
          <w:rFonts w:ascii="Times New Roman" w:hAnsi="Times New Roman"/>
          <w:sz w:val="28"/>
          <w:szCs w:val="28"/>
        </w:rPr>
        <w:t xml:space="preserve">в </w:t>
      </w:r>
      <w:r w:rsidR="006346E1">
        <w:rPr>
          <w:rFonts w:ascii="Times New Roman" w:hAnsi="Times New Roman"/>
          <w:sz w:val="28"/>
          <w:szCs w:val="28"/>
        </w:rPr>
        <w:t>08</w:t>
      </w:r>
      <w:r w:rsidR="00522031" w:rsidRPr="00053FE3">
        <w:rPr>
          <w:rFonts w:ascii="Times New Roman" w:hAnsi="Times New Roman"/>
          <w:sz w:val="28"/>
          <w:szCs w:val="28"/>
        </w:rPr>
        <w:t>:00 (время московское) «</w:t>
      </w:r>
      <w:r w:rsidR="005B5DA3">
        <w:rPr>
          <w:rFonts w:ascii="Times New Roman" w:hAnsi="Times New Roman"/>
          <w:sz w:val="28"/>
          <w:szCs w:val="28"/>
        </w:rPr>
        <w:t>24</w:t>
      </w:r>
      <w:r w:rsidR="00D522A1" w:rsidRPr="00053FE3">
        <w:rPr>
          <w:rFonts w:ascii="Times New Roman" w:hAnsi="Times New Roman"/>
          <w:sz w:val="28"/>
          <w:szCs w:val="28"/>
        </w:rPr>
        <w:t xml:space="preserve">» </w:t>
      </w:r>
      <w:r w:rsidR="00CF4D86">
        <w:rPr>
          <w:rFonts w:ascii="Times New Roman" w:hAnsi="Times New Roman"/>
          <w:sz w:val="28"/>
          <w:szCs w:val="28"/>
        </w:rPr>
        <w:t>января 2025</w:t>
      </w:r>
      <w:r w:rsidR="00D522A1" w:rsidRPr="00053FE3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053FE3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053FE3">
        <w:rPr>
          <w:rFonts w:ascii="Times New Roman" w:hAnsi="Times New Roman"/>
          <w:sz w:val="28"/>
          <w:szCs w:val="28"/>
        </w:rPr>
        <w:t>, д.</w:t>
      </w:r>
      <w:r w:rsidR="00A576C9" w:rsidRPr="00053FE3">
        <w:rPr>
          <w:rFonts w:ascii="Times New Roman" w:hAnsi="Times New Roman"/>
          <w:sz w:val="28"/>
          <w:szCs w:val="28"/>
        </w:rPr>
        <w:t xml:space="preserve"> 4</w:t>
      </w:r>
      <w:r w:rsidR="0079627E" w:rsidRPr="00053FE3">
        <w:rPr>
          <w:rFonts w:ascii="Times New Roman" w:hAnsi="Times New Roman"/>
          <w:sz w:val="28"/>
          <w:szCs w:val="28"/>
        </w:rPr>
        <w:t>.</w:t>
      </w:r>
    </w:p>
    <w:p w:rsidR="00D522A1" w:rsidRPr="00053FE3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053FE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053FE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5906"/>
      </w:tblGrid>
      <w:tr w:rsidR="00A576C9" w:rsidRPr="00053FE3" w:rsidTr="00CB473E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053FE3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053FE3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053FE3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053FE3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053FE3" w:rsidTr="00CB473E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053FE3" w:rsidRDefault="005B5DA3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053FE3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053FE3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053FE3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053FE3" w:rsidTr="00CB473E">
        <w:trPr>
          <w:trHeight w:val="264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CB473E" w:rsidRDefault="005B5DA3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053FE3" w:rsidRDefault="002B2CA9" w:rsidP="00316E63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053FE3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053FE3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053FE3" w:rsidTr="00CB473E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053FE3" w:rsidRDefault="005B5DA3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053FE3" w:rsidRDefault="002B2CA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053FE3" w:rsidRDefault="00E43453" w:rsidP="00CF4D86">
      <w:pPr>
        <w:keepLines w:val="0"/>
        <w:widowControl w:val="0"/>
        <w:ind w:firstLine="284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color w:val="000000"/>
          <w:sz w:val="28"/>
          <w:szCs w:val="28"/>
          <w:lang w:eastAsia="ar-SA"/>
        </w:rPr>
        <w:t>Преддоговорные</w:t>
      </w:r>
      <w:r w:rsidR="00883731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переговоры проводятся в </w:t>
      </w:r>
      <w:r w:rsidRPr="00053FE3">
        <w:rPr>
          <w:rFonts w:ascii="Times New Roman" w:hAnsi="Times New Roman"/>
          <w:color w:val="000000"/>
          <w:sz w:val="28"/>
          <w:szCs w:val="28"/>
          <w:lang w:eastAsia="ar-SA"/>
        </w:rPr>
        <w:t>соответствии</w:t>
      </w:r>
      <w:r w:rsidR="00883731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</w:t>
      </w:r>
      <w:proofErr w:type="gramStart"/>
      <w:r w:rsidR="00883731" w:rsidRPr="00053FE3">
        <w:rPr>
          <w:rFonts w:ascii="Times New Roman" w:hAnsi="Times New Roman"/>
          <w:color w:val="000000"/>
          <w:sz w:val="28"/>
          <w:szCs w:val="28"/>
          <w:lang w:eastAsia="ar-SA"/>
        </w:rPr>
        <w:t>подпунктом</w:t>
      </w:r>
      <w:proofErr w:type="gramEnd"/>
      <w:r w:rsidR="00883731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2 статьи 9.3 </w:t>
      </w:r>
      <w:r w:rsidR="001F4962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главы 9 </w:t>
      </w:r>
      <w:r w:rsidR="00883731" w:rsidRPr="00053FE3">
        <w:rPr>
          <w:rFonts w:ascii="Times New Roman" w:hAnsi="Times New Roman"/>
          <w:color w:val="000000"/>
          <w:sz w:val="28"/>
          <w:szCs w:val="28"/>
          <w:lang w:eastAsia="ar-SA"/>
        </w:rPr>
        <w:t>ЕОСЗ в редакции, указанной в извещении о проведении закупки (закупочной документации),</w:t>
      </w:r>
      <w:r w:rsidR="00E54EF1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с пунктом </w:t>
      </w:r>
      <w:r w:rsidR="00546372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 w:rsidR="00D2197C">
        <w:rPr>
          <w:rFonts w:ascii="Times New Roman" w:hAnsi="Times New Roman"/>
          <w:color w:val="000000"/>
          <w:sz w:val="28"/>
          <w:szCs w:val="28"/>
          <w:lang w:eastAsia="ar-SA"/>
        </w:rPr>
        <w:t>.2</w:t>
      </w:r>
      <w:r w:rsidR="00E54EF1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раздела </w:t>
      </w:r>
      <w:r w:rsidR="00546372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 w:rsidR="00274452"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части 2 тома 1 </w:t>
      </w:r>
      <w:r w:rsidR="00190D91" w:rsidRPr="00053FE3">
        <w:rPr>
          <w:rFonts w:ascii="Times New Roman" w:hAnsi="Times New Roman"/>
          <w:color w:val="000000"/>
          <w:sz w:val="28"/>
          <w:szCs w:val="28"/>
          <w:lang w:eastAsia="ar-SA"/>
        </w:rPr>
        <w:t>извещения о проведения закупки (закупочной документации)</w:t>
      </w:r>
      <w:r w:rsidR="00274452" w:rsidRPr="00053FE3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810AFD" w:rsidRPr="00053FE3" w:rsidRDefault="00274452" w:rsidP="00CF4D86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преддоговорных переговоров достигнуты следующие договоренности: </w:t>
      </w:r>
    </w:p>
    <w:p w:rsidR="00CF4D86" w:rsidRPr="00CF4D86" w:rsidRDefault="00274452" w:rsidP="00CF4D86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Цена договора: </w:t>
      </w:r>
      <w:r w:rsidR="00CF4D86" w:rsidRPr="00CF4D86">
        <w:rPr>
          <w:rFonts w:ascii="Times New Roman" w:eastAsiaTheme="minorHAnsi" w:hAnsi="Times New Roman"/>
          <w:sz w:val="28"/>
          <w:szCs w:val="28"/>
        </w:rPr>
        <w:t xml:space="preserve">9 940 881 (девять миллионов девятьсот сорок тысяч восемьсот восемьдесят один) руб. 61 </w:t>
      </w:r>
      <w:proofErr w:type="gramStart"/>
      <w:r w:rsidR="00CF4D86" w:rsidRPr="00CF4D86">
        <w:rPr>
          <w:rFonts w:ascii="Times New Roman" w:eastAsiaTheme="minorHAnsi" w:hAnsi="Times New Roman"/>
          <w:sz w:val="28"/>
          <w:szCs w:val="28"/>
        </w:rPr>
        <w:t>коп.,</w:t>
      </w:r>
      <w:proofErr w:type="gramEnd"/>
      <w:r w:rsidR="00CF4D86" w:rsidRPr="00CF4D86">
        <w:rPr>
          <w:rFonts w:ascii="Times New Roman" w:eastAsiaTheme="minorHAnsi" w:hAnsi="Times New Roman"/>
          <w:sz w:val="28"/>
          <w:szCs w:val="28"/>
        </w:rPr>
        <w:t xml:space="preserve"> с НДС</w:t>
      </w:r>
      <w:r w:rsidR="00CF4D86">
        <w:rPr>
          <w:rFonts w:ascii="Times New Roman" w:eastAsiaTheme="minorHAnsi" w:hAnsi="Times New Roman"/>
          <w:sz w:val="28"/>
          <w:szCs w:val="28"/>
        </w:rPr>
        <w:t>.</w:t>
      </w:r>
    </w:p>
    <w:p w:rsidR="00416EE6" w:rsidRPr="00053FE3" w:rsidRDefault="00274452" w:rsidP="00CF4D86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3FE3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1"/>
        <w:gridCol w:w="4240"/>
        <w:gridCol w:w="1860"/>
      </w:tblGrid>
      <w:tr w:rsidR="00021F71" w:rsidRPr="00053FE3" w:rsidTr="00E64F74">
        <w:trPr>
          <w:trHeight w:val="372"/>
          <w:jc w:val="center"/>
        </w:trPr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053FE3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53FE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053FE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53F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053FE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53FE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CF4D8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053FE3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053FE3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053FE3" w:rsidTr="00E64F74">
        <w:trPr>
          <w:trHeight w:val="1338"/>
          <w:jc w:val="center"/>
        </w:trPr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053FE3" w:rsidRDefault="005B5DA3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053FE3" w:rsidRDefault="0079160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053FE3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053FE3" w:rsidTr="00F87D13">
        <w:trPr>
          <w:jc w:val="center"/>
        </w:trPr>
        <w:tc>
          <w:tcPr>
            <w:tcW w:w="40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053FE3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053FE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053FE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57614" w:rsidRPr="00053FE3" w:rsidTr="00E64F74">
        <w:trPr>
          <w:trHeight w:val="1323"/>
          <w:jc w:val="center"/>
        </w:trPr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7614" w:rsidRPr="00053FE3" w:rsidRDefault="005B5DA3" w:rsidP="007576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7614" w:rsidRPr="00053FE3" w:rsidRDefault="00757614" w:rsidP="006346E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614" w:rsidRPr="00053FE3" w:rsidRDefault="00757614" w:rsidP="0075761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053FE3" w:rsidTr="00F87D13">
        <w:trPr>
          <w:trHeight w:val="288"/>
          <w:jc w:val="center"/>
        </w:trPr>
        <w:tc>
          <w:tcPr>
            <w:tcW w:w="40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053FE3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53FE3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053FE3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053FE3" w:rsidTr="005B5DA3">
        <w:trPr>
          <w:trHeight w:val="1026"/>
          <w:jc w:val="center"/>
        </w:trPr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053FE3" w:rsidRDefault="005B5DA3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053FE3" w:rsidRDefault="00274452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053FE3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53FE3" w:rsidRPr="005B5DA3" w:rsidRDefault="00053FE3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sz w:val="28"/>
          <w:szCs w:val="28"/>
        </w:rPr>
      </w:pPr>
    </w:p>
    <w:sectPr w:rsidR="00053FE3" w:rsidRPr="005B5DA3" w:rsidSect="00CF4D86">
      <w:footerReference w:type="default" r:id="rId9"/>
      <w:pgSz w:w="11906" w:h="16838"/>
      <w:pgMar w:top="568" w:right="566" w:bottom="426" w:left="993" w:header="708" w:footer="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D86" w:rsidRPr="00CF4D86" w:rsidRDefault="00CF4D86" w:rsidP="00CF4D86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CF4D86">
      <w:rPr>
        <w:rFonts w:ascii="Times New Roman" w:hAnsi="Times New Roman"/>
        <w:bCs/>
        <w:sz w:val="16"/>
        <w:szCs w:val="16"/>
      </w:rPr>
      <w:t>П</w:t>
    </w:r>
    <w:r w:rsidRPr="00CF4D86">
      <w:rPr>
        <w:rFonts w:ascii="Times New Roman" w:hAnsi="Times New Roman"/>
        <w:bCs/>
        <w:caps/>
        <w:sz w:val="16"/>
        <w:szCs w:val="16"/>
      </w:rPr>
      <w:t>ротокол</w:t>
    </w:r>
    <w:r w:rsidRPr="00CF4D86">
      <w:rPr>
        <w:rFonts w:ascii="Times New Roman" w:hAnsi="Times New Roman"/>
        <w:bCs/>
        <w:sz w:val="16"/>
        <w:szCs w:val="16"/>
      </w:rPr>
      <w:t xml:space="preserve"> № 1565</w:t>
    </w:r>
  </w:p>
  <w:p w:rsidR="00CF4D86" w:rsidRPr="00CF4D86" w:rsidRDefault="00CF4D86" w:rsidP="00CF4D86">
    <w:pPr>
      <w:jc w:val="center"/>
      <w:rPr>
        <w:rFonts w:ascii="Times New Roman" w:hAnsi="Times New Roman"/>
        <w:sz w:val="16"/>
        <w:szCs w:val="16"/>
      </w:rPr>
    </w:pPr>
    <w:r w:rsidRPr="00CF4D86">
      <w:rPr>
        <w:rFonts w:ascii="Times New Roman" w:hAnsi="Times New Roman"/>
        <w:bCs/>
        <w:sz w:val="16"/>
        <w:szCs w:val="16"/>
      </w:rPr>
      <w:t xml:space="preserve">преддоговорных переговоров (изменений условий договора) по итогам аукциона в электронной форме (итоговый протокол) на право заключения договора </w:t>
    </w:r>
    <w:r w:rsidRPr="00CF4D86">
      <w:rPr>
        <w:rFonts w:ascii="Times New Roman" w:hAnsi="Times New Roman"/>
        <w:sz w:val="16"/>
        <w:szCs w:val="16"/>
      </w:rPr>
      <w:t xml:space="preserve">на </w:t>
    </w:r>
    <w:r w:rsidRPr="00CF4D86">
      <w:rPr>
        <w:rFonts w:ascii="Times New Roman" w:hAnsi="Times New Roman"/>
        <w:bCs/>
        <w:sz w:val="16"/>
        <w:szCs w:val="16"/>
      </w:rPr>
      <w:t>поставку материалов верхнего строения железнодорожного пути</w:t>
    </w:r>
    <w:r w:rsidRPr="00CF4D86">
      <w:rPr>
        <w:rFonts w:ascii="Times New Roman" w:hAnsi="Times New Roman"/>
        <w:sz w:val="16"/>
        <w:szCs w:val="16"/>
      </w:rPr>
      <w:t xml:space="preserve"> для нужд Озерского филиала АО «</w:t>
    </w:r>
    <w:proofErr w:type="spellStart"/>
    <w:r w:rsidRPr="00CF4D86">
      <w:rPr>
        <w:rFonts w:ascii="Times New Roman" w:hAnsi="Times New Roman"/>
        <w:sz w:val="16"/>
        <w:szCs w:val="16"/>
      </w:rPr>
      <w:t>Атомспецтранс</w:t>
    </w:r>
    <w:proofErr w:type="spellEnd"/>
    <w:r w:rsidRPr="00CF4D86">
      <w:rPr>
        <w:rFonts w:ascii="Times New Roman" w:hAnsi="Times New Roman"/>
        <w:sz w:val="16"/>
        <w:szCs w:val="16"/>
      </w:rPr>
      <w:t>»</w:t>
    </w:r>
  </w:p>
  <w:p w:rsidR="00D12223" w:rsidRPr="00316E63" w:rsidRDefault="00D12223" w:rsidP="007272C0">
    <w:pPr>
      <w:jc w:val="center"/>
      <w:outlineLvl w:val="0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214C3"/>
    <w:multiLevelType w:val="multilevel"/>
    <w:tmpl w:val="A0823F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128B4"/>
    <w:rsid w:val="000207AA"/>
    <w:rsid w:val="00021F71"/>
    <w:rsid w:val="00043742"/>
    <w:rsid w:val="00047BDB"/>
    <w:rsid w:val="000531D6"/>
    <w:rsid w:val="00053FE3"/>
    <w:rsid w:val="000704E2"/>
    <w:rsid w:val="0007798E"/>
    <w:rsid w:val="00077D85"/>
    <w:rsid w:val="000B65C6"/>
    <w:rsid w:val="000D70F8"/>
    <w:rsid w:val="000E0D42"/>
    <w:rsid w:val="000E4FDE"/>
    <w:rsid w:val="000F4302"/>
    <w:rsid w:val="001103F2"/>
    <w:rsid w:val="00132DF4"/>
    <w:rsid w:val="00141C8B"/>
    <w:rsid w:val="0016116C"/>
    <w:rsid w:val="00190D91"/>
    <w:rsid w:val="001C4E96"/>
    <w:rsid w:val="001E173D"/>
    <w:rsid w:val="001F4962"/>
    <w:rsid w:val="001F733D"/>
    <w:rsid w:val="00215B65"/>
    <w:rsid w:val="00221294"/>
    <w:rsid w:val="002517E6"/>
    <w:rsid w:val="00255A9E"/>
    <w:rsid w:val="0026020C"/>
    <w:rsid w:val="00262D78"/>
    <w:rsid w:val="00265EF0"/>
    <w:rsid w:val="00274452"/>
    <w:rsid w:val="00291EB9"/>
    <w:rsid w:val="00292860"/>
    <w:rsid w:val="00297EA2"/>
    <w:rsid w:val="002A27CE"/>
    <w:rsid w:val="002B2CA9"/>
    <w:rsid w:val="002D6A98"/>
    <w:rsid w:val="00305B94"/>
    <w:rsid w:val="00316E63"/>
    <w:rsid w:val="00316FD2"/>
    <w:rsid w:val="003266AE"/>
    <w:rsid w:val="003476E9"/>
    <w:rsid w:val="003512AA"/>
    <w:rsid w:val="003739A1"/>
    <w:rsid w:val="00376E78"/>
    <w:rsid w:val="003C7B6B"/>
    <w:rsid w:val="003E0071"/>
    <w:rsid w:val="00416EE6"/>
    <w:rsid w:val="00436E67"/>
    <w:rsid w:val="004416D7"/>
    <w:rsid w:val="004769A3"/>
    <w:rsid w:val="004A2E02"/>
    <w:rsid w:val="004C03D1"/>
    <w:rsid w:val="004E3EC8"/>
    <w:rsid w:val="004F3203"/>
    <w:rsid w:val="004F7752"/>
    <w:rsid w:val="00514661"/>
    <w:rsid w:val="00522031"/>
    <w:rsid w:val="00541B8A"/>
    <w:rsid w:val="00546372"/>
    <w:rsid w:val="00551619"/>
    <w:rsid w:val="00562F20"/>
    <w:rsid w:val="00563276"/>
    <w:rsid w:val="00575D2E"/>
    <w:rsid w:val="00595318"/>
    <w:rsid w:val="005B10F7"/>
    <w:rsid w:val="005B3B95"/>
    <w:rsid w:val="005B5DA3"/>
    <w:rsid w:val="005C39B3"/>
    <w:rsid w:val="005C6638"/>
    <w:rsid w:val="005C7CA2"/>
    <w:rsid w:val="005D378E"/>
    <w:rsid w:val="005D5022"/>
    <w:rsid w:val="005E0AE6"/>
    <w:rsid w:val="005E15CC"/>
    <w:rsid w:val="005E5E66"/>
    <w:rsid w:val="005F5405"/>
    <w:rsid w:val="00621F83"/>
    <w:rsid w:val="006248B1"/>
    <w:rsid w:val="00624DDF"/>
    <w:rsid w:val="006346E1"/>
    <w:rsid w:val="006405E2"/>
    <w:rsid w:val="006702D6"/>
    <w:rsid w:val="006764E0"/>
    <w:rsid w:val="006A0B62"/>
    <w:rsid w:val="006A2C80"/>
    <w:rsid w:val="006C1291"/>
    <w:rsid w:val="006D4D8F"/>
    <w:rsid w:val="006E25D4"/>
    <w:rsid w:val="006F5E20"/>
    <w:rsid w:val="0072154F"/>
    <w:rsid w:val="00722CB5"/>
    <w:rsid w:val="007272C0"/>
    <w:rsid w:val="00731DE2"/>
    <w:rsid w:val="007561B0"/>
    <w:rsid w:val="00757614"/>
    <w:rsid w:val="007609E8"/>
    <w:rsid w:val="00764B8F"/>
    <w:rsid w:val="007817A1"/>
    <w:rsid w:val="00791604"/>
    <w:rsid w:val="0079627E"/>
    <w:rsid w:val="007B3D36"/>
    <w:rsid w:val="007E0572"/>
    <w:rsid w:val="007E527D"/>
    <w:rsid w:val="00801ECD"/>
    <w:rsid w:val="00810AFD"/>
    <w:rsid w:val="008204AC"/>
    <w:rsid w:val="0082132E"/>
    <w:rsid w:val="0083375F"/>
    <w:rsid w:val="008561BC"/>
    <w:rsid w:val="00871739"/>
    <w:rsid w:val="00871BD0"/>
    <w:rsid w:val="00883731"/>
    <w:rsid w:val="00894187"/>
    <w:rsid w:val="008958B7"/>
    <w:rsid w:val="008A705C"/>
    <w:rsid w:val="008D5CC3"/>
    <w:rsid w:val="008D6D67"/>
    <w:rsid w:val="008E44A5"/>
    <w:rsid w:val="00903C55"/>
    <w:rsid w:val="009056D0"/>
    <w:rsid w:val="0091072F"/>
    <w:rsid w:val="00933A37"/>
    <w:rsid w:val="00934BF0"/>
    <w:rsid w:val="00935DAB"/>
    <w:rsid w:val="00936F99"/>
    <w:rsid w:val="00954729"/>
    <w:rsid w:val="00977C68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2474"/>
    <w:rsid w:val="00A8331A"/>
    <w:rsid w:val="00AA6576"/>
    <w:rsid w:val="00AC617F"/>
    <w:rsid w:val="00AF7712"/>
    <w:rsid w:val="00B25896"/>
    <w:rsid w:val="00B346CD"/>
    <w:rsid w:val="00B411BF"/>
    <w:rsid w:val="00BA1671"/>
    <w:rsid w:val="00BA2D6B"/>
    <w:rsid w:val="00BB4D3B"/>
    <w:rsid w:val="00BD0060"/>
    <w:rsid w:val="00C12001"/>
    <w:rsid w:val="00C247C3"/>
    <w:rsid w:val="00C5260C"/>
    <w:rsid w:val="00C52BF2"/>
    <w:rsid w:val="00C53FE5"/>
    <w:rsid w:val="00C619CD"/>
    <w:rsid w:val="00C64E63"/>
    <w:rsid w:val="00C7324A"/>
    <w:rsid w:val="00C81BA7"/>
    <w:rsid w:val="00CB473E"/>
    <w:rsid w:val="00CB5261"/>
    <w:rsid w:val="00CD32CD"/>
    <w:rsid w:val="00CD4F38"/>
    <w:rsid w:val="00CD5607"/>
    <w:rsid w:val="00CE2987"/>
    <w:rsid w:val="00CF152F"/>
    <w:rsid w:val="00CF4D86"/>
    <w:rsid w:val="00CF677C"/>
    <w:rsid w:val="00D00C05"/>
    <w:rsid w:val="00D1206C"/>
    <w:rsid w:val="00D12223"/>
    <w:rsid w:val="00D1479C"/>
    <w:rsid w:val="00D14ED0"/>
    <w:rsid w:val="00D16031"/>
    <w:rsid w:val="00D2088A"/>
    <w:rsid w:val="00D2197C"/>
    <w:rsid w:val="00D21E17"/>
    <w:rsid w:val="00D22399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C7042"/>
    <w:rsid w:val="00E047AB"/>
    <w:rsid w:val="00E31D91"/>
    <w:rsid w:val="00E32922"/>
    <w:rsid w:val="00E43453"/>
    <w:rsid w:val="00E475C2"/>
    <w:rsid w:val="00E53F9D"/>
    <w:rsid w:val="00E54EF1"/>
    <w:rsid w:val="00E64F74"/>
    <w:rsid w:val="00E7236D"/>
    <w:rsid w:val="00E82D45"/>
    <w:rsid w:val="00EB67A3"/>
    <w:rsid w:val="00EC2AD7"/>
    <w:rsid w:val="00ED5A77"/>
    <w:rsid w:val="00EE28EA"/>
    <w:rsid w:val="00F10203"/>
    <w:rsid w:val="00F13F22"/>
    <w:rsid w:val="00F23840"/>
    <w:rsid w:val="00F316D9"/>
    <w:rsid w:val="00F46642"/>
    <w:rsid w:val="00F56D26"/>
    <w:rsid w:val="00F61F7B"/>
    <w:rsid w:val="00F8768B"/>
    <w:rsid w:val="00F87725"/>
    <w:rsid w:val="00F87BF3"/>
    <w:rsid w:val="00F87D13"/>
    <w:rsid w:val="00FA7795"/>
    <w:rsid w:val="00FC0CFB"/>
    <w:rsid w:val="00FD3420"/>
    <w:rsid w:val="00FE24BF"/>
    <w:rsid w:val="00FE2EBB"/>
    <w:rsid w:val="00FF50FC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table" w:styleId="afb">
    <w:name w:val="Table Grid"/>
    <w:basedOn w:val="a1"/>
    <w:rsid w:val="00053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uiPriority w:val="22"/>
    <w:qFormat/>
    <w:rsid w:val="00053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72142-6085-4C04-B545-71A2E800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2</TotalTime>
  <Pages>2</Pages>
  <Words>503</Words>
  <Characters>3492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3</cp:revision>
  <cp:lastPrinted>2024-08-13T05:41:00Z</cp:lastPrinted>
  <dcterms:created xsi:type="dcterms:W3CDTF">2025-01-24T03:54:00Z</dcterms:created>
  <dcterms:modified xsi:type="dcterms:W3CDTF">2025-01-24T03:56:00Z</dcterms:modified>
</cp:coreProperties>
</file>