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2366"/>
        <w:gridCol w:w="4181"/>
        <w:gridCol w:w="484"/>
        <w:gridCol w:w="3100"/>
      </w:tblGrid>
      <w:tr w:rsidR="0052649A" w:rsidRPr="001F366F" w:rsidTr="00470B8F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2875B940BC774E59A92F9DBC78CA506F"/>
            </w:placeholder>
          </w:sdtPr>
          <w:sdtEndPr/>
          <w:sdtContent>
            <w:tc>
              <w:tcPr>
                <w:tcW w:w="10740" w:type="dxa"/>
                <w:gridSpan w:val="4"/>
              </w:tcPr>
              <w:p w:rsidR="001F366F" w:rsidRDefault="001F366F" w:rsidP="001F366F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АКЦИОНЕРНОЕ ОБЩЕСТВО</w:t>
                </w:r>
              </w:p>
              <w:p w:rsidR="001F366F" w:rsidRDefault="001F366F" w:rsidP="001F366F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«</w:t>
                </w:r>
                <w:r w:rsidRPr="00901E96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ГОСУДАРСТВЕННЫЙ НАУЧНЫЙ ЦЕНТР – </w:t>
                </w:r>
              </w:p>
              <w:p w:rsidR="001F366F" w:rsidRDefault="001F366F" w:rsidP="001F366F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901E96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НАУЧНО-ИССЛЕДОВАТЕЛЬСКИЙ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Pr="00901E96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ИНСТИТУТ</w:t>
                </w:r>
              </w:p>
              <w:p w:rsidR="001F366F" w:rsidRDefault="001F366F" w:rsidP="001F366F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901E96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АТОМНЫХ РЕАКТОРОВ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</w:t>
                </w:r>
              </w:p>
              <w:p w:rsidR="0052649A" w:rsidRPr="0052649A" w:rsidRDefault="001F366F" w:rsidP="001F366F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АО «</w:t>
                </w:r>
                <w:r w:rsidRPr="00901E96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ГНЦ НИИАР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</w:t>
                </w:r>
                <w:r w:rsidR="0025167D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)</w:t>
                </w:r>
              </w:p>
            </w:tc>
          </w:sdtContent>
        </w:sdt>
      </w:tr>
      <w:tr w:rsidR="0052649A" w:rsidRPr="0052649A" w:rsidTr="00470B8F">
        <w:tblPrEx>
          <w:tblBorders>
            <w:bottom w:val="single" w:sz="4" w:space="0" w:color="auto"/>
          </w:tblBorders>
        </w:tblPrEx>
        <w:trPr>
          <w:trHeight w:val="80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EBBC94392D074A0F97E51A80CEFF9CC4"/>
            </w:placeholder>
            <w:showingPlcHdr/>
          </w:sdtPr>
          <w:sdtEndPr/>
          <w:sdtContent>
            <w:tc>
              <w:tcPr>
                <w:tcW w:w="10740" w:type="dxa"/>
                <w:gridSpan w:val="4"/>
              </w:tcPr>
              <w:p w:rsidR="0052649A" w:rsidRPr="0052649A" w:rsidRDefault="0052649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</w:p>
            </w:tc>
          </w:sdtContent>
        </w:sdt>
      </w:tr>
      <w:tr w:rsidR="0052649A" w:rsidRPr="001F43E2" w:rsidTr="00470B8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10740" w:type="dxa"/>
            <w:gridSpan w:val="4"/>
          </w:tcPr>
          <w:p w:rsidR="0052649A" w:rsidRPr="00D36245" w:rsidRDefault="0064371F" w:rsidP="00F1680C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СПРАВКА"/>
                <w:tag w:val="Вид документа, например: СПРАВКА"/>
                <w:id w:val="692495267"/>
                <w:placeholder>
                  <w:docPart w:val="CA0A53623F5245BA9F04F49460FFE653"/>
                </w:placeholder>
              </w:sdtPr>
              <w:sdtEndPr/>
              <w:sdtContent>
                <w:r w:rsidR="00F1680C">
                  <w:rPr>
                    <w:rFonts w:eastAsia="Times New Roman" w:cs="Times New Roman"/>
                    <w:b/>
                    <w:caps/>
                    <w:spacing w:val="80"/>
                    <w:sz w:val="40"/>
                    <w:szCs w:val="40"/>
                    <w:lang w:val="ru-RU" w:eastAsia="ru-RU"/>
                  </w:rPr>
                  <w:t>ПРОТОКОЛ</w:t>
                </w:r>
              </w:sdtContent>
            </w:sdt>
            <w:r w:rsidR="00304DFB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7D0BEDA" wp14:editId="6E365682">
                      <wp:simplePos x="0" y="0"/>
                      <wp:positionH relativeFrom="column">
                        <wp:posOffset>-885190</wp:posOffset>
                      </wp:positionH>
                      <wp:positionV relativeFrom="paragraph">
                        <wp:posOffset>-2552700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Надпись 2" o:spid="_x0000_s1026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470B8F">
        <w:tblPrEx>
          <w:tblBorders>
            <w:bottom w:val="single" w:sz="4" w:space="0" w:color="auto"/>
          </w:tblBorders>
        </w:tblPrEx>
        <w:trPr>
          <w:trHeight w:val="80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ED3BF6C794A74C29B758665344BBA3A7"/>
            </w:placeholder>
            <w:showingPlcHdr/>
          </w:sdtPr>
          <w:sdtEndPr/>
          <w:sdtContent>
            <w:tc>
              <w:tcPr>
                <w:tcW w:w="10740" w:type="dxa"/>
                <w:gridSpan w:val="4"/>
              </w:tcPr>
              <w:p w:rsidR="0052649A" w:rsidRPr="0052649A" w:rsidRDefault="0052649A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</w:p>
            </w:tc>
          </w:sdtContent>
        </w:sdt>
      </w:tr>
      <w:tr w:rsidR="00B878DF" w:rsidRPr="001F43E2" w:rsidTr="00470B8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844DFA" w:rsidP="00256585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bookmarkStart w:id="0" w:name="stamp_date"/>
            <w:bookmarkEnd w:id="0"/>
            <w:r>
              <w:rPr>
                <w:rFonts w:eastAsia="Times New Roman" w:cs="Times New Roman"/>
                <w:b/>
                <w:sz w:val="24"/>
                <w:lang w:val="ru-RU" w:eastAsia="ru-RU"/>
              </w:rPr>
              <w:t>26.10.2021</w:t>
            </w: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4E4BB453273A4DF6A0F1C141B202B41F"/>
                </w:placeholder>
                <w:showingPlcHdr/>
              </w:sdtPr>
              <w:sdtEndPr/>
              <w:sdtContent/>
            </w:sdt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color w:val="808080"/>
              <w:szCs w:val="28"/>
              <w:lang w:val="ru-RU" w:eastAsia="ru-RU"/>
            </w:rPr>
            <w:id w:val="-948934225"/>
            <w:lock w:val="sdtContentLocked"/>
            <w:placeholder>
              <w:docPart w:val="784F8BD20DE64E268DE227B4CC9AAEAE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06D45" w:rsidRDefault="00844DFA" w:rsidP="004E417D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>
              <w:rPr>
                <w:rFonts w:eastAsia="Times New Roman" w:cs="Times New Roman"/>
                <w:b/>
                <w:sz w:val="24"/>
                <w:lang w:val="ru-RU" w:eastAsia="ru-RU"/>
              </w:rPr>
              <w:t>64/20300-ЗД</w:t>
            </w:r>
          </w:p>
        </w:tc>
      </w:tr>
      <w:tr w:rsidR="008F0A4B" w:rsidRPr="001F366F" w:rsidTr="00470B8F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C298B67B34344766B1D443C7D9BEF6BC"/>
            </w:placeholder>
          </w:sdtPr>
          <w:sdtEndPr/>
          <w:sdtContent>
            <w:tc>
              <w:tcPr>
                <w:tcW w:w="10740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1F366F" w:rsidP="001F36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г. Димитровград</w:t>
                </w:r>
              </w:p>
            </w:tc>
          </w:sdtContent>
        </w:sdt>
      </w:tr>
      <w:tr w:rsidR="0052649A" w:rsidRPr="001F366F" w:rsidTr="00256585">
        <w:tblPrEx>
          <w:tblBorders>
            <w:bottom w:val="single" w:sz="4" w:space="0" w:color="auto"/>
          </w:tblBorders>
        </w:tblPrEx>
        <w:trPr>
          <w:trHeight w:hRule="exact" w:val="434"/>
        </w:trPr>
        <w:tc>
          <w:tcPr>
            <w:tcW w:w="10740" w:type="dxa"/>
            <w:gridSpan w:val="4"/>
            <w:tcBorders>
              <w:top w:val="nil"/>
            </w:tcBorders>
          </w:tcPr>
          <w:p w:rsidR="0052649A" w:rsidRPr="00F70107" w:rsidRDefault="0064371F" w:rsidP="000C4658">
            <w:pPr>
              <w:jc w:val="right"/>
              <w:rPr>
                <w:rFonts w:eastAsia="Times New Roman" w:cs="Times New Roman"/>
                <w:szCs w:val="28"/>
                <w:lang w:val="ru-RU" w:eastAsia="ru-RU"/>
              </w:rPr>
            </w:pPr>
            <w:sdt>
              <w:sdtPr>
                <w:rPr>
                  <w:rFonts w:eastAsia="Times New Roman" w:cs="Times New Roman"/>
                  <w:szCs w:val="28"/>
                  <w:lang w:val="ru-RU" w:eastAsia="ru-RU"/>
                </w:rPr>
                <w:id w:val="1449819241"/>
                <w:lock w:val="sdtContentLocked"/>
                <w:placeholder>
                  <w:docPart w:val="AF7560106E42481086F8BB58C9C1B0C1"/>
                </w:placeholder>
                <w:showingPlcHdr/>
              </w:sdtPr>
              <w:sdtEndPr/>
              <w:sdtContent/>
            </w:sdt>
            <w:r w:rsidR="00CE40AC" w:rsidRPr="00DF72E0">
              <w:rPr>
                <w:sz w:val="23"/>
                <w:szCs w:val="23"/>
              </w:rPr>
              <w:t>511-04/</w:t>
            </w:r>
            <w:r w:rsidR="00C56AD9">
              <w:rPr>
                <w:sz w:val="23"/>
                <w:szCs w:val="23"/>
                <w:lang w:val="ru-RU"/>
              </w:rPr>
              <w:t>5</w:t>
            </w:r>
            <w:r w:rsidR="000C4658">
              <w:rPr>
                <w:sz w:val="23"/>
                <w:szCs w:val="23"/>
                <w:lang w:val="ru-RU"/>
              </w:rPr>
              <w:t>68</w:t>
            </w:r>
            <w:r w:rsidR="00CE40AC" w:rsidRPr="00DF72E0">
              <w:rPr>
                <w:sz w:val="23"/>
                <w:szCs w:val="23"/>
              </w:rPr>
              <w:t>/</w:t>
            </w:r>
            <w:r w:rsidR="00F70107">
              <w:rPr>
                <w:sz w:val="23"/>
                <w:szCs w:val="23"/>
                <w:lang w:val="ru-RU"/>
              </w:rPr>
              <w:t>1</w:t>
            </w:r>
          </w:p>
        </w:tc>
      </w:tr>
      <w:tr w:rsidR="0052649A" w:rsidRPr="00844DFA" w:rsidTr="00470B8F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b/>
              <w:bCs/>
              <w:i/>
              <w:sz w:val="23"/>
              <w:szCs w:val="23"/>
              <w:lang w:val="ru-RU"/>
            </w:rPr>
            <w:alias w:val="Заголовок документа. Не более 5 строк"/>
            <w:tag w:val="Заголовок документа. Не более 5 строк"/>
            <w:id w:val="937034132"/>
            <w:placeholder>
              <w:docPart w:val="5A07FC89B6E643CDB2190C2783C8D009"/>
            </w:placeholder>
          </w:sdtPr>
          <w:sdtEndPr/>
          <w:sdtContent>
            <w:tc>
              <w:tcPr>
                <w:tcW w:w="10740" w:type="dxa"/>
                <w:gridSpan w:val="4"/>
              </w:tcPr>
              <w:p w:rsidR="0052649A" w:rsidRPr="0052649A" w:rsidRDefault="00AA3AC6" w:rsidP="00B617A1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5041E4">
                  <w:rPr>
                    <w:b/>
                    <w:bCs/>
                    <w:i/>
                    <w:sz w:val="22"/>
                    <w:szCs w:val="22"/>
                    <w:lang w:val="ru-RU"/>
                  </w:rPr>
                  <w:t xml:space="preserve">заседания закупочной комиссии по рассмотрению </w:t>
                </w:r>
                <w:r w:rsidR="00B617A1" w:rsidRPr="005041E4">
                  <w:rPr>
                    <w:b/>
                    <w:bCs/>
                    <w:i/>
                    <w:sz w:val="22"/>
                    <w:szCs w:val="22"/>
                    <w:lang w:val="ru-RU"/>
                  </w:rPr>
                  <w:t>заявок</w:t>
                </w:r>
                <w:r w:rsidRPr="005041E4">
                  <w:rPr>
                    <w:b/>
                    <w:bCs/>
                    <w:i/>
                    <w:sz w:val="22"/>
                    <w:szCs w:val="22"/>
                    <w:lang w:val="ru-RU"/>
                  </w:rPr>
                  <w:t xml:space="preserve"> и подведению итогов </w:t>
                </w:r>
                <w:r w:rsidR="00304DFB" w:rsidRPr="005041E4">
                  <w:rPr>
                    <w:b/>
                    <w:bCs/>
                    <w:i/>
                    <w:sz w:val="22"/>
                    <w:szCs w:val="22"/>
                    <w:lang w:val="ru-RU"/>
                  </w:rPr>
                  <w:t>по запросу котировок на право заключения договора на поставку</w:t>
                </w:r>
                <w:r w:rsidR="00EC340A" w:rsidRPr="005041E4">
                  <w:rPr>
                    <w:b/>
                    <w:bCs/>
                    <w:i/>
                    <w:sz w:val="22"/>
                    <w:szCs w:val="22"/>
                    <w:lang w:val="ru-RU"/>
                  </w:rPr>
                  <w:t xml:space="preserve"> </w:t>
                </w:r>
                <w:r w:rsidR="000C4658" w:rsidRPr="000C4658">
                  <w:rPr>
                    <w:b/>
                    <w:bCs/>
                    <w:i/>
                    <w:sz w:val="22"/>
                    <w:szCs w:val="22"/>
                    <w:lang w:val="ru-RU"/>
                  </w:rPr>
                  <w:t>жаропрочного металлопроката</w:t>
                </w:r>
              </w:p>
            </w:tc>
          </w:sdtContent>
        </w:sdt>
      </w:tr>
      <w:tr w:rsidR="0052649A" w:rsidRPr="001F366F" w:rsidTr="00470B8F">
        <w:tblPrEx>
          <w:tblBorders>
            <w:bottom w:val="single" w:sz="4" w:space="0" w:color="auto"/>
          </w:tblBorders>
        </w:tblPrEx>
        <w:trPr>
          <w:trHeight w:hRule="exact" w:val="134"/>
        </w:trPr>
        <w:sdt>
          <w:sdtPr>
            <w:rPr>
              <w:rFonts w:eastAsia="Times New Roman" w:cs="Times New Roman"/>
              <w:color w:val="808080"/>
              <w:szCs w:val="28"/>
              <w:lang w:val="ru-RU" w:eastAsia="ru-RU"/>
            </w:rPr>
            <w:id w:val="305828491"/>
            <w:lock w:val="sdtContentLocked"/>
            <w:placeholder>
              <w:docPart w:val="5E18078AE1B44D60B82B0A52474E070F"/>
            </w:placeholder>
            <w:showingPlcHdr/>
          </w:sdtPr>
          <w:sdtEndPr/>
          <w:sdtContent>
            <w:tc>
              <w:tcPr>
                <w:tcW w:w="10740" w:type="dxa"/>
                <w:gridSpan w:val="4"/>
                <w:tcBorders>
                  <w:bottom w:val="nil"/>
                </w:tcBorders>
              </w:tcPr>
              <w:p w:rsidR="0052649A" w:rsidRPr="0052649A" w:rsidRDefault="0052649A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</w:p>
            </w:tc>
          </w:sdtContent>
        </w:sdt>
      </w:tr>
    </w:tbl>
    <w:p w:rsidR="00C514B8" w:rsidRPr="00506D45" w:rsidRDefault="00C514B8" w:rsidP="00C514B8">
      <w:pPr>
        <w:widowControl w:val="0"/>
        <w:tabs>
          <w:tab w:val="left" w:pos="252"/>
        </w:tabs>
        <w:ind w:firstLine="567"/>
        <w:jc w:val="both"/>
        <w:rPr>
          <w:sz w:val="23"/>
          <w:szCs w:val="23"/>
          <w:lang w:val="ru-RU"/>
        </w:rPr>
      </w:pPr>
      <w:r w:rsidRPr="00506D45">
        <w:rPr>
          <w:sz w:val="23"/>
          <w:szCs w:val="23"/>
          <w:lang w:val="ru-RU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</w:t>
      </w:r>
      <w:bookmarkStart w:id="2" w:name="_GoBack"/>
      <w:bookmarkEnd w:id="2"/>
      <w:r w:rsidRPr="00506D45">
        <w:rPr>
          <w:sz w:val="23"/>
          <w:szCs w:val="23"/>
          <w:lang w:val="ru-RU"/>
        </w:rPr>
        <w:t>«</w:t>
      </w:r>
      <w:proofErr w:type="spellStart"/>
      <w:r w:rsidRPr="00506D45">
        <w:rPr>
          <w:sz w:val="23"/>
          <w:szCs w:val="23"/>
          <w:lang w:val="ru-RU"/>
        </w:rPr>
        <w:t>Росатом</w:t>
      </w:r>
      <w:proofErr w:type="spellEnd"/>
      <w:r w:rsidRPr="00506D45">
        <w:rPr>
          <w:sz w:val="23"/>
          <w:szCs w:val="23"/>
          <w:lang w:val="ru-RU"/>
        </w:rPr>
        <w:t xml:space="preserve">», утвержденным решением наблюдательного совета </w:t>
      </w:r>
      <w:proofErr w:type="spellStart"/>
      <w:r w:rsidRPr="00506D45">
        <w:rPr>
          <w:sz w:val="23"/>
          <w:szCs w:val="23"/>
          <w:lang w:val="ru-RU"/>
        </w:rPr>
        <w:t>Госкорпорации</w:t>
      </w:r>
      <w:proofErr w:type="spellEnd"/>
      <w:r w:rsidRPr="00506D45">
        <w:rPr>
          <w:sz w:val="23"/>
          <w:szCs w:val="23"/>
          <w:lang w:val="ru-RU"/>
        </w:rPr>
        <w:t xml:space="preserve"> «</w:t>
      </w:r>
      <w:proofErr w:type="spellStart"/>
      <w:r w:rsidRPr="00506D45">
        <w:rPr>
          <w:sz w:val="23"/>
          <w:szCs w:val="23"/>
          <w:lang w:val="ru-RU"/>
        </w:rPr>
        <w:t>Росатом</w:t>
      </w:r>
      <w:proofErr w:type="spellEnd"/>
      <w:r w:rsidRPr="00506D45">
        <w:rPr>
          <w:sz w:val="23"/>
          <w:szCs w:val="23"/>
          <w:lang w:val="ru-RU"/>
        </w:rPr>
        <w:t xml:space="preserve">» (протокол от 07.02.2012 № 37) (далее – ЕОСЗ), в редакции, указанной  в документации, с использованием функционала </w:t>
      </w:r>
      <w:r w:rsidR="00F70107" w:rsidRPr="00F70107">
        <w:rPr>
          <w:sz w:val="23"/>
          <w:szCs w:val="23"/>
          <w:lang w:val="ru-RU"/>
        </w:rPr>
        <w:t xml:space="preserve">ЭТП </w:t>
      </w:r>
      <w:r w:rsidR="000C4658" w:rsidRPr="000C4658">
        <w:rPr>
          <w:sz w:val="23"/>
          <w:szCs w:val="23"/>
          <w:lang w:val="ru-RU"/>
        </w:rPr>
        <w:t>АКЦИОНЕРНОЕ ОБЩЕСТВО «ЭЛЕКТРОННЫЕ ТОРГОВЫЕ СИСТЕМЫ»</w:t>
      </w:r>
      <w:r w:rsidRPr="00CC05C7">
        <w:rPr>
          <w:sz w:val="23"/>
          <w:szCs w:val="23"/>
          <w:lang w:val="ru-RU"/>
        </w:rPr>
        <w:t xml:space="preserve">  согласно регламенту ее работы</w:t>
      </w:r>
      <w:r w:rsidRPr="00506D45">
        <w:rPr>
          <w:sz w:val="23"/>
          <w:szCs w:val="23"/>
          <w:lang w:val="ru-RU"/>
        </w:rPr>
        <w:t xml:space="preserve">. </w:t>
      </w:r>
    </w:p>
    <w:p w:rsidR="00C514B8" w:rsidRPr="00805B3D" w:rsidRDefault="00C514B8" w:rsidP="00C514B8">
      <w:pPr>
        <w:widowControl w:val="0"/>
        <w:tabs>
          <w:tab w:val="left" w:pos="252"/>
        </w:tabs>
        <w:ind w:firstLine="567"/>
        <w:jc w:val="both"/>
        <w:outlineLvl w:val="0"/>
        <w:rPr>
          <w:b/>
          <w:bCs/>
          <w:sz w:val="23"/>
          <w:szCs w:val="23"/>
          <w:lang w:val="ru-RU"/>
        </w:rPr>
      </w:pPr>
      <w:r w:rsidRPr="00805B3D">
        <w:rPr>
          <w:b/>
          <w:bCs/>
          <w:sz w:val="23"/>
          <w:szCs w:val="23"/>
          <w:lang w:val="ru-RU"/>
        </w:rPr>
        <w:t>Информация о закупке:</w:t>
      </w:r>
    </w:p>
    <w:p w:rsidR="00C514B8" w:rsidRPr="00805B3D" w:rsidRDefault="00C514B8" w:rsidP="00C514B8">
      <w:pPr>
        <w:tabs>
          <w:tab w:val="left" w:pos="252"/>
        </w:tabs>
        <w:ind w:firstLine="567"/>
        <w:jc w:val="both"/>
        <w:outlineLvl w:val="0"/>
        <w:rPr>
          <w:sz w:val="23"/>
          <w:szCs w:val="23"/>
          <w:lang w:val="ru-RU"/>
        </w:rPr>
      </w:pPr>
      <w:r w:rsidRPr="00805B3D">
        <w:rPr>
          <w:b/>
          <w:sz w:val="23"/>
          <w:szCs w:val="23"/>
          <w:lang w:val="ru-RU"/>
        </w:rPr>
        <w:t>Заказчик:</w:t>
      </w:r>
      <w:r w:rsidRPr="00805B3D">
        <w:rPr>
          <w:sz w:val="23"/>
          <w:szCs w:val="23"/>
          <w:lang w:val="ru-RU"/>
        </w:rPr>
        <w:t xml:space="preserve"> Акционерное общество "Государственный научный центр - Научно-исследовательский институт атомных реакторов".</w:t>
      </w:r>
    </w:p>
    <w:p w:rsidR="00C514B8" w:rsidRPr="00805B3D" w:rsidRDefault="00C514B8" w:rsidP="00C514B8">
      <w:pPr>
        <w:tabs>
          <w:tab w:val="left" w:pos="252"/>
        </w:tabs>
        <w:ind w:firstLine="567"/>
        <w:jc w:val="both"/>
        <w:rPr>
          <w:sz w:val="23"/>
          <w:szCs w:val="23"/>
          <w:lang w:val="ru-RU"/>
        </w:rPr>
      </w:pPr>
      <w:r w:rsidRPr="00805B3D">
        <w:rPr>
          <w:b/>
          <w:sz w:val="23"/>
          <w:szCs w:val="23"/>
          <w:lang w:val="ru-RU"/>
        </w:rPr>
        <w:t>Организатор закупки</w:t>
      </w:r>
      <w:r w:rsidRPr="00805B3D">
        <w:rPr>
          <w:sz w:val="23"/>
          <w:szCs w:val="23"/>
          <w:lang w:val="ru-RU"/>
        </w:rPr>
        <w:t>: АО "ГНЦ НИИАР".</w:t>
      </w:r>
    </w:p>
    <w:p w:rsidR="00C514B8" w:rsidRPr="00805B3D" w:rsidRDefault="00C514B8" w:rsidP="00C514B8">
      <w:pPr>
        <w:tabs>
          <w:tab w:val="left" w:pos="252"/>
        </w:tabs>
        <w:ind w:firstLine="567"/>
        <w:jc w:val="both"/>
        <w:rPr>
          <w:sz w:val="23"/>
          <w:szCs w:val="23"/>
          <w:lang w:val="ru-RU"/>
        </w:rPr>
      </w:pPr>
      <w:r w:rsidRPr="00805B3D">
        <w:rPr>
          <w:b/>
          <w:sz w:val="23"/>
          <w:szCs w:val="23"/>
          <w:lang w:val="ru-RU"/>
        </w:rPr>
        <w:t>Способ закупки</w:t>
      </w:r>
      <w:r w:rsidRPr="00805B3D">
        <w:rPr>
          <w:sz w:val="23"/>
          <w:szCs w:val="23"/>
          <w:lang w:val="ru-RU"/>
        </w:rPr>
        <w:t>: запрос котировок в электронной форме (</w:t>
      </w:r>
      <w:proofErr w:type="spellStart"/>
      <w:r w:rsidRPr="00805B3D">
        <w:rPr>
          <w:sz w:val="23"/>
          <w:szCs w:val="23"/>
          <w:lang w:val="ru-RU"/>
        </w:rPr>
        <w:t>мсп</w:t>
      </w:r>
      <w:proofErr w:type="spellEnd"/>
      <w:r w:rsidRPr="00805B3D">
        <w:rPr>
          <w:sz w:val="23"/>
          <w:szCs w:val="23"/>
          <w:lang w:val="ru-RU"/>
        </w:rPr>
        <w:t>), участниками которого могут быть только субъекты малого и среднего предпринимательства</w:t>
      </w:r>
      <w:r>
        <w:rPr>
          <w:sz w:val="23"/>
          <w:szCs w:val="23"/>
          <w:lang w:val="ru-RU"/>
        </w:rPr>
        <w:t>.</w:t>
      </w:r>
      <w:r w:rsidRPr="00805B3D">
        <w:rPr>
          <w:sz w:val="23"/>
          <w:szCs w:val="23"/>
          <w:lang w:val="ru-RU"/>
        </w:rPr>
        <w:t xml:space="preserve"> </w:t>
      </w:r>
    </w:p>
    <w:p w:rsidR="00C514B8" w:rsidRPr="00805B3D" w:rsidRDefault="00C514B8" w:rsidP="00C514B8">
      <w:pPr>
        <w:tabs>
          <w:tab w:val="left" w:pos="252"/>
        </w:tabs>
        <w:ind w:firstLine="567"/>
        <w:jc w:val="both"/>
        <w:rPr>
          <w:sz w:val="23"/>
          <w:szCs w:val="23"/>
          <w:lang w:val="ru-RU"/>
        </w:rPr>
      </w:pPr>
      <w:r w:rsidRPr="00805B3D">
        <w:rPr>
          <w:b/>
          <w:sz w:val="23"/>
          <w:szCs w:val="23"/>
          <w:lang w:val="ru-RU"/>
        </w:rPr>
        <w:t>Предмет закупки</w:t>
      </w:r>
      <w:r w:rsidRPr="00805B3D">
        <w:rPr>
          <w:sz w:val="23"/>
          <w:szCs w:val="23"/>
          <w:lang w:val="ru-RU"/>
        </w:rPr>
        <w:t xml:space="preserve">: поставка </w:t>
      </w:r>
      <w:r w:rsidR="000C4658" w:rsidRPr="000C4658">
        <w:rPr>
          <w:sz w:val="23"/>
          <w:szCs w:val="23"/>
          <w:lang w:val="ru-RU"/>
        </w:rPr>
        <w:t>жаропрочного металлопроката</w:t>
      </w:r>
      <w:r w:rsidRPr="00805B3D">
        <w:rPr>
          <w:sz w:val="23"/>
          <w:szCs w:val="23"/>
          <w:lang w:val="ru-RU"/>
        </w:rPr>
        <w:t>.</w:t>
      </w:r>
    </w:p>
    <w:p w:rsidR="00C514B8" w:rsidRPr="00805B3D" w:rsidRDefault="00C514B8" w:rsidP="00C514B8">
      <w:pPr>
        <w:ind w:firstLine="567"/>
        <w:jc w:val="both"/>
        <w:rPr>
          <w:sz w:val="23"/>
          <w:szCs w:val="23"/>
          <w:lang w:val="ru-RU"/>
        </w:rPr>
      </w:pPr>
      <w:r w:rsidRPr="00805B3D">
        <w:rPr>
          <w:b/>
          <w:sz w:val="23"/>
          <w:szCs w:val="23"/>
          <w:lang w:val="ru-RU"/>
        </w:rPr>
        <w:t>Состав и объем товара</w:t>
      </w:r>
      <w:r w:rsidRPr="00805B3D">
        <w:rPr>
          <w:sz w:val="23"/>
          <w:szCs w:val="23"/>
          <w:lang w:val="ru-RU"/>
        </w:rPr>
        <w:t xml:space="preserve">: все необходимые сведения приведены в извещении о проведении запроса котировок (закупочной документации). </w:t>
      </w:r>
    </w:p>
    <w:p w:rsidR="00C514B8" w:rsidRPr="00716D70" w:rsidRDefault="00C514B8" w:rsidP="00C514B8">
      <w:pPr>
        <w:ind w:firstLine="567"/>
        <w:jc w:val="both"/>
        <w:rPr>
          <w:sz w:val="23"/>
          <w:szCs w:val="23"/>
          <w:lang w:val="ru-RU"/>
        </w:rPr>
      </w:pPr>
      <w:r w:rsidRPr="00805B3D">
        <w:rPr>
          <w:b/>
          <w:sz w:val="23"/>
          <w:szCs w:val="23"/>
          <w:lang w:val="ru-RU"/>
        </w:rPr>
        <w:t>Начальная (максимальная) цена договора</w:t>
      </w:r>
      <w:r w:rsidRPr="00805B3D">
        <w:rPr>
          <w:sz w:val="23"/>
          <w:szCs w:val="23"/>
          <w:lang w:val="ru-RU"/>
        </w:rPr>
        <w:t xml:space="preserve">: </w:t>
      </w:r>
      <w:r w:rsidR="000C4658" w:rsidRPr="000C4658">
        <w:rPr>
          <w:sz w:val="23"/>
          <w:szCs w:val="23"/>
          <w:lang w:val="ru-RU"/>
        </w:rPr>
        <w:t>1 212 427 (Один миллион двести двенадцать тысяч четыреста двадцать семь) рублей 79 копеек, с НДС</w:t>
      </w:r>
      <w:r w:rsidR="00B617A1" w:rsidRPr="00716D70">
        <w:rPr>
          <w:sz w:val="23"/>
          <w:szCs w:val="23"/>
          <w:lang w:val="ru-RU"/>
        </w:rPr>
        <w:t>.</w:t>
      </w:r>
    </w:p>
    <w:p w:rsidR="00C514B8" w:rsidRPr="000C4658" w:rsidRDefault="000C4658" w:rsidP="00C514B8">
      <w:pPr>
        <w:widowControl w:val="0"/>
        <w:tabs>
          <w:tab w:val="left" w:pos="252"/>
        </w:tabs>
        <w:ind w:firstLine="567"/>
        <w:jc w:val="both"/>
        <w:rPr>
          <w:sz w:val="23"/>
          <w:szCs w:val="23"/>
          <w:lang w:val="ru-RU"/>
        </w:rPr>
      </w:pPr>
      <w:r w:rsidRPr="000C4658">
        <w:rPr>
          <w:sz w:val="23"/>
          <w:szCs w:val="23"/>
          <w:lang w:val="ru-RU"/>
        </w:rPr>
        <w:t xml:space="preserve">Извещение о проведении закупки (закупочная </w:t>
      </w:r>
      <w:r w:rsidRPr="000C4658">
        <w:rPr>
          <w:color w:val="000000"/>
          <w:sz w:val="23"/>
          <w:szCs w:val="23"/>
          <w:lang w:val="ru-RU" w:eastAsia="ar-SA"/>
        </w:rPr>
        <w:t>документация) опубликовано</w:t>
      </w:r>
      <w:r w:rsidRPr="000C4658">
        <w:rPr>
          <w:sz w:val="23"/>
          <w:szCs w:val="23"/>
          <w:lang w:val="ru-RU"/>
        </w:rPr>
        <w:t xml:space="preserve"> «14» октября 2021 года на официальном государственном сайте </w:t>
      </w:r>
      <w:hyperlink r:id="rId9" w:history="1">
        <w:r w:rsidRPr="000C4658">
          <w:rPr>
            <w:rStyle w:val="af6"/>
            <w:color w:val="0000FF"/>
            <w:sz w:val="23"/>
            <w:szCs w:val="23"/>
            <w:u w:val="single"/>
            <w:lang w:val="en-US"/>
          </w:rPr>
          <w:t>http</w:t>
        </w:r>
        <w:r w:rsidRPr="000C4658">
          <w:rPr>
            <w:rStyle w:val="af6"/>
            <w:color w:val="0000FF"/>
            <w:sz w:val="23"/>
            <w:szCs w:val="23"/>
            <w:u w:val="single"/>
            <w:lang w:val="ru-RU"/>
          </w:rPr>
          <w:t>://</w:t>
        </w:r>
        <w:r w:rsidRPr="000C4658">
          <w:rPr>
            <w:rStyle w:val="af6"/>
            <w:color w:val="0000FF"/>
            <w:sz w:val="23"/>
            <w:szCs w:val="23"/>
            <w:u w:val="single"/>
            <w:lang w:val="en-US"/>
          </w:rPr>
          <w:t>www</w:t>
        </w:r>
        <w:r w:rsidRPr="000C4658">
          <w:rPr>
            <w:rStyle w:val="af6"/>
            <w:color w:val="0000FF"/>
            <w:sz w:val="23"/>
            <w:szCs w:val="23"/>
            <w:u w:val="single"/>
            <w:lang w:val="ru-RU"/>
          </w:rPr>
          <w:t>.</w:t>
        </w:r>
        <w:r w:rsidRPr="000C4658">
          <w:rPr>
            <w:rStyle w:val="af6"/>
            <w:color w:val="0000FF"/>
            <w:sz w:val="23"/>
            <w:szCs w:val="23"/>
            <w:u w:val="single"/>
            <w:lang w:val="en-US"/>
          </w:rPr>
          <w:t>zakupki</w:t>
        </w:r>
        <w:r w:rsidRPr="000C4658">
          <w:rPr>
            <w:rStyle w:val="af6"/>
            <w:color w:val="0000FF"/>
            <w:sz w:val="23"/>
            <w:szCs w:val="23"/>
            <w:u w:val="single"/>
            <w:lang w:val="ru-RU"/>
          </w:rPr>
          <w:t>.</w:t>
        </w:r>
        <w:r w:rsidRPr="000C4658">
          <w:rPr>
            <w:rStyle w:val="af6"/>
            <w:color w:val="0000FF"/>
            <w:sz w:val="23"/>
            <w:szCs w:val="23"/>
            <w:u w:val="single"/>
            <w:lang w:val="en-US"/>
          </w:rPr>
          <w:t>gov</w:t>
        </w:r>
        <w:r w:rsidRPr="000C4658">
          <w:rPr>
            <w:rStyle w:val="af6"/>
            <w:color w:val="0000FF"/>
            <w:sz w:val="23"/>
            <w:szCs w:val="23"/>
            <w:u w:val="single"/>
            <w:lang w:val="ru-RU"/>
          </w:rPr>
          <w:t>.</w:t>
        </w:r>
        <w:r w:rsidRPr="000C4658">
          <w:rPr>
            <w:rStyle w:val="af6"/>
            <w:color w:val="0000FF"/>
            <w:sz w:val="23"/>
            <w:szCs w:val="23"/>
            <w:u w:val="single"/>
            <w:lang w:val="en-US"/>
          </w:rPr>
          <w:t>ru</w:t>
        </w:r>
      </w:hyperlink>
      <w:r w:rsidRPr="000C4658">
        <w:rPr>
          <w:rStyle w:val="af6"/>
          <w:color w:val="0000FF"/>
          <w:sz w:val="23"/>
          <w:szCs w:val="23"/>
          <w:u w:val="single"/>
          <w:lang w:val="ru-RU"/>
        </w:rPr>
        <w:t>/</w:t>
      </w:r>
      <w:r w:rsidRPr="000C4658">
        <w:rPr>
          <w:sz w:val="23"/>
          <w:szCs w:val="23"/>
          <w:lang w:val="ru-RU"/>
        </w:rPr>
        <w:t xml:space="preserve">, закупка 32110725387, на официальном сайте по закупкам атомной отрасли </w:t>
      </w:r>
      <w:hyperlink r:id="rId10" w:history="1">
        <w:r w:rsidRPr="000C4658">
          <w:rPr>
            <w:rStyle w:val="af6"/>
            <w:color w:val="0000FF"/>
            <w:sz w:val="23"/>
            <w:szCs w:val="23"/>
            <w:u w:val="single"/>
            <w:lang w:val="en-US"/>
          </w:rPr>
          <w:t>http</w:t>
        </w:r>
        <w:r w:rsidRPr="000C4658">
          <w:rPr>
            <w:rStyle w:val="af6"/>
            <w:color w:val="0000FF"/>
            <w:sz w:val="23"/>
            <w:szCs w:val="23"/>
            <w:u w:val="single"/>
            <w:lang w:val="ru-RU"/>
          </w:rPr>
          <w:t>://</w:t>
        </w:r>
        <w:r w:rsidRPr="000C4658">
          <w:rPr>
            <w:rStyle w:val="af6"/>
            <w:color w:val="0000FF"/>
            <w:sz w:val="23"/>
            <w:szCs w:val="23"/>
            <w:u w:val="single"/>
            <w:lang w:val="en-US"/>
          </w:rPr>
          <w:t>zakupki</w:t>
        </w:r>
        <w:r w:rsidRPr="000C4658">
          <w:rPr>
            <w:rStyle w:val="af6"/>
            <w:color w:val="0000FF"/>
            <w:sz w:val="23"/>
            <w:szCs w:val="23"/>
            <w:u w:val="single"/>
            <w:lang w:val="ru-RU"/>
          </w:rPr>
          <w:t>.</w:t>
        </w:r>
        <w:r w:rsidRPr="000C4658">
          <w:rPr>
            <w:rStyle w:val="af6"/>
            <w:color w:val="0000FF"/>
            <w:sz w:val="23"/>
            <w:szCs w:val="23"/>
            <w:u w:val="single"/>
            <w:lang w:val="en-US"/>
          </w:rPr>
          <w:t>rosatom</w:t>
        </w:r>
        <w:r w:rsidRPr="000C4658">
          <w:rPr>
            <w:rStyle w:val="af6"/>
            <w:color w:val="0000FF"/>
            <w:sz w:val="23"/>
            <w:szCs w:val="23"/>
            <w:u w:val="single"/>
            <w:lang w:val="ru-RU"/>
          </w:rPr>
          <w:t>.</w:t>
        </w:r>
        <w:r w:rsidRPr="000C4658">
          <w:rPr>
            <w:rStyle w:val="af6"/>
            <w:color w:val="0000FF"/>
            <w:sz w:val="23"/>
            <w:szCs w:val="23"/>
            <w:u w:val="single"/>
            <w:lang w:val="en-US"/>
          </w:rPr>
          <w:t>ru</w:t>
        </w:r>
      </w:hyperlink>
      <w:r w:rsidRPr="000C4658">
        <w:rPr>
          <w:rStyle w:val="af6"/>
          <w:color w:val="0000FF"/>
          <w:sz w:val="23"/>
          <w:szCs w:val="23"/>
          <w:u w:val="single"/>
          <w:lang w:val="ru-RU"/>
        </w:rPr>
        <w:t>/</w:t>
      </w:r>
      <w:r w:rsidRPr="000C4658">
        <w:rPr>
          <w:sz w:val="23"/>
          <w:szCs w:val="23"/>
          <w:lang w:val="ru-RU"/>
        </w:rPr>
        <w:t>, закупка № 211014/0497/568,</w:t>
      </w:r>
      <w:r w:rsidRPr="000C4658">
        <w:rPr>
          <w:color w:val="FF0000"/>
          <w:sz w:val="23"/>
          <w:szCs w:val="23"/>
          <w:lang w:val="ru-RU"/>
        </w:rPr>
        <w:t xml:space="preserve"> </w:t>
      </w:r>
      <w:r w:rsidRPr="000C4658">
        <w:rPr>
          <w:sz w:val="23"/>
          <w:szCs w:val="23"/>
          <w:lang w:val="ru-RU"/>
        </w:rPr>
        <w:t>на ЭТП АКЦИОНЕРНОЕ ОБЩЕСТВО «ЭЛЕКТРОННЫЕ ТОРГОВЫЕ СИСТЕМЫ», закупка № 32110725387</w:t>
      </w:r>
      <w:r w:rsidR="00C514B8" w:rsidRPr="000C4658">
        <w:rPr>
          <w:sz w:val="23"/>
          <w:szCs w:val="23"/>
          <w:lang w:val="ru-RU"/>
        </w:rPr>
        <w:t>.</w:t>
      </w:r>
    </w:p>
    <w:p w:rsidR="00C514B8" w:rsidRPr="00805B3D" w:rsidRDefault="00C514B8" w:rsidP="00C514B8">
      <w:pPr>
        <w:widowControl w:val="0"/>
        <w:tabs>
          <w:tab w:val="left" w:pos="709"/>
        </w:tabs>
        <w:ind w:left="-284" w:firstLine="568"/>
        <w:jc w:val="both"/>
        <w:rPr>
          <w:sz w:val="23"/>
          <w:szCs w:val="23"/>
          <w:lang w:val="ru-RU"/>
        </w:rPr>
      </w:pPr>
      <w:r w:rsidRPr="00805B3D">
        <w:rPr>
          <w:sz w:val="23"/>
          <w:szCs w:val="23"/>
          <w:lang w:val="ru-RU"/>
        </w:rPr>
        <w:t xml:space="preserve">Заседание закупочной комиссии проводится в очной </w:t>
      </w:r>
      <w:r w:rsidRPr="00A07D35">
        <w:rPr>
          <w:sz w:val="23"/>
          <w:szCs w:val="23"/>
          <w:lang w:val="ru-RU"/>
        </w:rPr>
        <w:t xml:space="preserve">форме </w:t>
      </w:r>
      <w:r w:rsidRPr="00A45FED">
        <w:rPr>
          <w:sz w:val="23"/>
          <w:szCs w:val="23"/>
          <w:lang w:val="ru-RU"/>
        </w:rPr>
        <w:t>в</w:t>
      </w:r>
      <w:r w:rsidRPr="00A45FED">
        <w:rPr>
          <w:sz w:val="23"/>
          <w:szCs w:val="23"/>
        </w:rPr>
        <w:t> </w:t>
      </w:r>
      <w:r w:rsidRPr="00530530">
        <w:rPr>
          <w:sz w:val="23"/>
          <w:szCs w:val="23"/>
          <w:lang w:val="ru-RU"/>
        </w:rPr>
        <w:t>1</w:t>
      </w:r>
      <w:r w:rsidR="000C4658">
        <w:rPr>
          <w:sz w:val="23"/>
          <w:szCs w:val="23"/>
          <w:lang w:val="ru-RU"/>
        </w:rPr>
        <w:t>3</w:t>
      </w:r>
      <w:r w:rsidRPr="00530530">
        <w:rPr>
          <w:sz w:val="23"/>
          <w:szCs w:val="23"/>
          <w:lang w:val="ru-RU"/>
        </w:rPr>
        <w:t>:00</w:t>
      </w:r>
      <w:r w:rsidRPr="00805B3D">
        <w:rPr>
          <w:sz w:val="23"/>
          <w:szCs w:val="23"/>
          <w:lang w:val="ru-RU"/>
        </w:rPr>
        <w:t xml:space="preserve"> (время московское) «</w:t>
      </w:r>
      <w:r w:rsidR="000C4658">
        <w:rPr>
          <w:sz w:val="23"/>
          <w:szCs w:val="23"/>
          <w:lang w:val="ru-RU"/>
        </w:rPr>
        <w:t>21</w:t>
      </w:r>
      <w:r w:rsidRPr="00805B3D">
        <w:rPr>
          <w:sz w:val="23"/>
          <w:szCs w:val="23"/>
          <w:lang w:val="ru-RU"/>
        </w:rPr>
        <w:t xml:space="preserve">» </w:t>
      </w:r>
      <w:r w:rsidR="00C56AD9">
        <w:rPr>
          <w:sz w:val="23"/>
          <w:szCs w:val="23"/>
          <w:lang w:val="ru-RU"/>
        </w:rPr>
        <w:t>ок</w:t>
      </w:r>
      <w:r w:rsidR="008A5DAC">
        <w:rPr>
          <w:sz w:val="23"/>
          <w:szCs w:val="23"/>
          <w:lang w:val="ru-RU"/>
        </w:rPr>
        <w:t>тября</w:t>
      </w:r>
      <w:r w:rsidRPr="00805B3D">
        <w:rPr>
          <w:sz w:val="23"/>
          <w:szCs w:val="23"/>
          <w:lang w:val="ru-RU"/>
        </w:rPr>
        <w:t xml:space="preserve"> 2021 года, по адресу: 433510, Ульяновская область, г. Димитровград, Западное шоссе, д.9, </w:t>
      </w:r>
      <w:proofErr w:type="spellStart"/>
      <w:r w:rsidRPr="00805B3D">
        <w:rPr>
          <w:sz w:val="23"/>
          <w:szCs w:val="23"/>
          <w:lang w:val="ru-RU"/>
        </w:rPr>
        <w:t>зд</w:t>
      </w:r>
      <w:proofErr w:type="spellEnd"/>
      <w:r w:rsidRPr="00805B3D">
        <w:rPr>
          <w:sz w:val="23"/>
          <w:szCs w:val="23"/>
          <w:lang w:val="ru-RU"/>
        </w:rPr>
        <w:t>. 202:</w:t>
      </w:r>
    </w:p>
    <w:p w:rsidR="00C514B8" w:rsidRPr="00805B3D" w:rsidRDefault="00C514B8" w:rsidP="00C514B8">
      <w:pPr>
        <w:tabs>
          <w:tab w:val="left" w:pos="709"/>
        </w:tabs>
        <w:ind w:firstLine="567"/>
        <w:outlineLvl w:val="0"/>
        <w:rPr>
          <w:sz w:val="23"/>
          <w:szCs w:val="23"/>
          <w:lang w:val="ru-RU"/>
        </w:rPr>
      </w:pPr>
      <w:r w:rsidRPr="00805B3D">
        <w:rPr>
          <w:b/>
          <w:bCs/>
          <w:sz w:val="23"/>
          <w:szCs w:val="23"/>
          <w:lang w:val="ru-RU"/>
        </w:rPr>
        <w:t>В заседании принимают участие:</w:t>
      </w:r>
      <w:r w:rsidRPr="00805B3D">
        <w:rPr>
          <w:sz w:val="23"/>
          <w:szCs w:val="23"/>
          <w:lang w:val="ru-RU"/>
        </w:rPr>
        <w:t xml:space="preserve"> </w:t>
      </w:r>
    </w:p>
    <w:tbl>
      <w:tblPr>
        <w:tblW w:w="5137" w:type="pct"/>
        <w:jc w:val="center"/>
        <w:tblInd w:w="1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1"/>
        <w:gridCol w:w="7709"/>
      </w:tblGrid>
      <w:tr w:rsidR="007017FA" w:rsidRPr="00486069" w:rsidTr="00A144DF">
        <w:trPr>
          <w:jc w:val="center"/>
        </w:trPr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17FA" w:rsidRPr="00486069" w:rsidRDefault="007017FA" w:rsidP="00A144DF">
            <w:pPr>
              <w:jc w:val="center"/>
              <w:rPr>
                <w:b/>
                <w:bCs/>
                <w:sz w:val="22"/>
                <w:szCs w:val="22"/>
              </w:rPr>
            </w:pPr>
            <w:r w:rsidRPr="00486069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017FA" w:rsidRPr="00486069" w:rsidRDefault="007017FA" w:rsidP="00A144DF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486069">
              <w:rPr>
                <w:b/>
                <w:bCs/>
                <w:sz w:val="22"/>
                <w:szCs w:val="22"/>
              </w:rPr>
              <w:t>Должность</w:t>
            </w:r>
            <w:proofErr w:type="spellEnd"/>
            <w:r w:rsidRPr="00486069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017FA" w:rsidRPr="00486069" w:rsidTr="00A144D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017FA" w:rsidRPr="00486069" w:rsidRDefault="007017FA" w:rsidP="00A144D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486069">
              <w:rPr>
                <w:b/>
                <w:bCs/>
                <w:sz w:val="22"/>
                <w:szCs w:val="22"/>
              </w:rPr>
              <w:t>Заместитель</w:t>
            </w:r>
            <w:proofErr w:type="spellEnd"/>
            <w:r w:rsidRPr="0048606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6069">
              <w:rPr>
                <w:b/>
                <w:bCs/>
                <w:sz w:val="22"/>
                <w:szCs w:val="22"/>
              </w:rPr>
              <w:t>председателя</w:t>
            </w:r>
            <w:proofErr w:type="spellEnd"/>
            <w:r w:rsidRPr="0048606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6069">
              <w:rPr>
                <w:b/>
                <w:bCs/>
                <w:sz w:val="22"/>
                <w:szCs w:val="22"/>
              </w:rPr>
              <w:t>закупочной</w:t>
            </w:r>
            <w:proofErr w:type="spellEnd"/>
            <w:r w:rsidRPr="0048606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6069">
              <w:rPr>
                <w:b/>
                <w:bCs/>
                <w:sz w:val="22"/>
                <w:szCs w:val="22"/>
              </w:rPr>
              <w:t>комиссии</w:t>
            </w:r>
            <w:proofErr w:type="spellEnd"/>
            <w:r w:rsidRPr="00486069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7017FA" w:rsidRPr="00844DFA" w:rsidTr="00A144DF">
        <w:trPr>
          <w:trHeight w:val="281"/>
          <w:jc w:val="center"/>
        </w:trPr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7FA" w:rsidRPr="00486069" w:rsidRDefault="007017FA" w:rsidP="00A144DF">
            <w:pPr>
              <w:rPr>
                <w:sz w:val="22"/>
                <w:szCs w:val="22"/>
              </w:rPr>
            </w:pPr>
            <w:r w:rsidRPr="00486069">
              <w:rPr>
                <w:sz w:val="22"/>
                <w:szCs w:val="22"/>
              </w:rPr>
              <w:t xml:space="preserve">В.Р. </w:t>
            </w:r>
            <w:proofErr w:type="spellStart"/>
            <w:r w:rsidRPr="00486069">
              <w:rPr>
                <w:sz w:val="22"/>
                <w:szCs w:val="22"/>
              </w:rPr>
              <w:t>Парфенов</w:t>
            </w:r>
            <w:proofErr w:type="spellEnd"/>
          </w:p>
        </w:tc>
        <w:tc>
          <w:tcPr>
            <w:tcW w:w="3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017FA" w:rsidRPr="00486069" w:rsidRDefault="007017FA" w:rsidP="00A144DF">
            <w:pPr>
              <w:rPr>
                <w:sz w:val="22"/>
                <w:szCs w:val="22"/>
                <w:lang w:val="ru-RU"/>
              </w:rPr>
            </w:pPr>
            <w:r w:rsidRPr="00486069">
              <w:rPr>
                <w:sz w:val="22"/>
                <w:szCs w:val="22"/>
                <w:lang w:val="ru-RU"/>
              </w:rPr>
              <w:t>Заместитель директора по общим вопросам АО «ГНЦ НИИАР»</w:t>
            </w:r>
          </w:p>
        </w:tc>
      </w:tr>
      <w:tr w:rsidR="007017FA" w:rsidRPr="00486069" w:rsidTr="00A144DF">
        <w:trPr>
          <w:trHeight w:val="2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017FA" w:rsidRPr="00486069" w:rsidRDefault="007017FA" w:rsidP="00A144DF">
            <w:pPr>
              <w:rPr>
                <w:sz w:val="22"/>
                <w:szCs w:val="22"/>
              </w:rPr>
            </w:pPr>
            <w:proofErr w:type="spellStart"/>
            <w:r w:rsidRPr="00486069">
              <w:rPr>
                <w:b/>
                <w:bCs/>
                <w:sz w:val="22"/>
                <w:szCs w:val="22"/>
              </w:rPr>
              <w:t>Члены</w:t>
            </w:r>
            <w:proofErr w:type="spellEnd"/>
            <w:r w:rsidRPr="0048606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6069">
              <w:rPr>
                <w:b/>
                <w:bCs/>
                <w:sz w:val="22"/>
                <w:szCs w:val="22"/>
              </w:rPr>
              <w:t>закупочной</w:t>
            </w:r>
            <w:proofErr w:type="spellEnd"/>
            <w:r w:rsidRPr="0048606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6069">
              <w:rPr>
                <w:b/>
                <w:bCs/>
                <w:sz w:val="22"/>
                <w:szCs w:val="22"/>
              </w:rPr>
              <w:t>комиссии</w:t>
            </w:r>
            <w:proofErr w:type="spellEnd"/>
            <w:r w:rsidRPr="00486069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7017FA" w:rsidRPr="00844DFA" w:rsidTr="00A144DF">
        <w:trPr>
          <w:trHeight w:val="354"/>
          <w:jc w:val="center"/>
        </w:trPr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17FA" w:rsidRPr="00486069" w:rsidRDefault="007017FA" w:rsidP="00A144DF">
            <w:pPr>
              <w:rPr>
                <w:sz w:val="22"/>
                <w:szCs w:val="22"/>
              </w:rPr>
            </w:pPr>
            <w:r w:rsidRPr="00486069">
              <w:rPr>
                <w:sz w:val="22"/>
                <w:szCs w:val="22"/>
              </w:rPr>
              <w:t xml:space="preserve">В.В. </w:t>
            </w:r>
            <w:proofErr w:type="spellStart"/>
            <w:r w:rsidRPr="00486069">
              <w:rPr>
                <w:sz w:val="22"/>
                <w:szCs w:val="22"/>
              </w:rPr>
              <w:t>Серебряков</w:t>
            </w:r>
            <w:proofErr w:type="spellEnd"/>
            <w:r w:rsidRPr="0048606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017FA" w:rsidRPr="00486069" w:rsidRDefault="007017FA" w:rsidP="00A144DF">
            <w:pPr>
              <w:rPr>
                <w:sz w:val="22"/>
                <w:szCs w:val="22"/>
                <w:lang w:val="ru-RU"/>
              </w:rPr>
            </w:pPr>
            <w:r w:rsidRPr="00486069">
              <w:rPr>
                <w:sz w:val="22"/>
                <w:szCs w:val="22"/>
                <w:lang w:val="ru-RU"/>
              </w:rPr>
              <w:t>Заместитель главного инженера по безопасности АО «ГНЦ НИИАР»</w:t>
            </w:r>
          </w:p>
        </w:tc>
      </w:tr>
      <w:tr w:rsidR="00317090" w:rsidRPr="00844DFA" w:rsidTr="00A144DF">
        <w:trPr>
          <w:trHeight w:val="286"/>
          <w:jc w:val="center"/>
        </w:trPr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090" w:rsidRPr="00317090" w:rsidRDefault="00317090" w:rsidP="005B0C4D">
            <w:pPr>
              <w:rPr>
                <w:sz w:val="22"/>
                <w:szCs w:val="22"/>
                <w:lang w:val="ru-RU"/>
              </w:rPr>
            </w:pPr>
            <w:r w:rsidRPr="00317090">
              <w:rPr>
                <w:sz w:val="22"/>
                <w:szCs w:val="22"/>
                <w:lang w:val="ru-RU"/>
              </w:rPr>
              <w:t xml:space="preserve">М.Ю. Маринина </w:t>
            </w:r>
          </w:p>
        </w:tc>
        <w:tc>
          <w:tcPr>
            <w:tcW w:w="3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17090" w:rsidRPr="00317090" w:rsidRDefault="00317090" w:rsidP="005B0C4D">
            <w:pPr>
              <w:tabs>
                <w:tab w:val="left" w:pos="709"/>
                <w:tab w:val="left" w:pos="3686"/>
              </w:tabs>
              <w:rPr>
                <w:sz w:val="22"/>
                <w:szCs w:val="22"/>
                <w:lang w:val="ru-RU"/>
              </w:rPr>
            </w:pPr>
            <w:r w:rsidRPr="00317090">
              <w:rPr>
                <w:sz w:val="22"/>
                <w:szCs w:val="22"/>
                <w:lang w:val="ru-RU"/>
              </w:rPr>
              <w:t>Начальник департамента управления закупками АО «ГНЦ НИИАР»</w:t>
            </w:r>
          </w:p>
        </w:tc>
      </w:tr>
      <w:tr w:rsidR="007017FA" w:rsidRPr="00844DFA" w:rsidTr="00A144DF">
        <w:trPr>
          <w:trHeight w:val="262"/>
          <w:jc w:val="center"/>
        </w:trPr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17FA" w:rsidRPr="00486069" w:rsidRDefault="007017FA" w:rsidP="00A144DF">
            <w:pPr>
              <w:rPr>
                <w:sz w:val="22"/>
                <w:szCs w:val="22"/>
              </w:rPr>
            </w:pPr>
            <w:r w:rsidRPr="00486069">
              <w:rPr>
                <w:sz w:val="22"/>
                <w:szCs w:val="22"/>
              </w:rPr>
              <w:t xml:space="preserve">С.А. </w:t>
            </w:r>
            <w:proofErr w:type="spellStart"/>
            <w:r w:rsidRPr="00486069">
              <w:rPr>
                <w:sz w:val="22"/>
                <w:szCs w:val="22"/>
              </w:rPr>
              <w:t>Воскобойников</w:t>
            </w:r>
            <w:proofErr w:type="spellEnd"/>
            <w:r w:rsidRPr="0048606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017FA" w:rsidRPr="00486069" w:rsidRDefault="007017FA" w:rsidP="00A144DF">
            <w:pPr>
              <w:rPr>
                <w:sz w:val="22"/>
                <w:szCs w:val="22"/>
                <w:lang w:val="ru-RU"/>
              </w:rPr>
            </w:pPr>
            <w:r w:rsidRPr="00486069">
              <w:rPr>
                <w:sz w:val="22"/>
                <w:szCs w:val="22"/>
                <w:lang w:val="ru-RU"/>
              </w:rPr>
              <w:t>Главный специалист отдела защиты активов АО «ГНЦ НИИАР»</w:t>
            </w:r>
          </w:p>
        </w:tc>
      </w:tr>
      <w:tr w:rsidR="00317090" w:rsidRPr="00844DFA" w:rsidTr="00A144DF">
        <w:trPr>
          <w:trHeight w:val="262"/>
          <w:jc w:val="center"/>
        </w:trPr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090" w:rsidRPr="00317090" w:rsidRDefault="00317090" w:rsidP="005B0C4D">
            <w:pPr>
              <w:rPr>
                <w:sz w:val="22"/>
                <w:szCs w:val="22"/>
                <w:lang w:val="ru-RU"/>
              </w:rPr>
            </w:pPr>
            <w:r w:rsidRPr="00317090">
              <w:rPr>
                <w:sz w:val="22"/>
                <w:szCs w:val="22"/>
                <w:lang w:val="ru-RU"/>
              </w:rPr>
              <w:t xml:space="preserve">Е.В. Хусаинова </w:t>
            </w:r>
          </w:p>
        </w:tc>
        <w:tc>
          <w:tcPr>
            <w:tcW w:w="3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17090" w:rsidRPr="00317090" w:rsidRDefault="00317090" w:rsidP="005B0C4D">
            <w:pPr>
              <w:tabs>
                <w:tab w:val="left" w:pos="3686"/>
              </w:tabs>
              <w:rPr>
                <w:sz w:val="22"/>
                <w:szCs w:val="22"/>
                <w:lang w:val="ru-RU"/>
              </w:rPr>
            </w:pPr>
            <w:r w:rsidRPr="00317090">
              <w:rPr>
                <w:sz w:val="22"/>
                <w:szCs w:val="22"/>
                <w:lang w:val="ru-RU"/>
              </w:rPr>
              <w:t>Ведущий юрисконсульт департамента правовой, корпоративной работы и управления имущественным комплексом</w:t>
            </w:r>
          </w:p>
        </w:tc>
      </w:tr>
      <w:tr w:rsidR="007017FA" w:rsidRPr="00844DFA" w:rsidTr="00A144D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017FA" w:rsidRPr="00486069" w:rsidRDefault="007017FA" w:rsidP="00A144DF">
            <w:pPr>
              <w:rPr>
                <w:b/>
                <w:bCs/>
                <w:sz w:val="22"/>
                <w:szCs w:val="22"/>
                <w:lang w:val="ru-RU"/>
              </w:rPr>
            </w:pPr>
            <w:r w:rsidRPr="00486069">
              <w:rPr>
                <w:b/>
                <w:bCs/>
                <w:sz w:val="22"/>
                <w:szCs w:val="22"/>
                <w:lang w:val="ru-RU"/>
              </w:rPr>
              <w:t>Секретарь закупочной комиссии (</w:t>
            </w:r>
            <w:r w:rsidRPr="00486069">
              <w:rPr>
                <w:b/>
                <w:sz w:val="22"/>
                <w:szCs w:val="22"/>
                <w:lang w:val="ru-RU"/>
              </w:rPr>
              <w:t>с правом голоса</w:t>
            </w:r>
            <w:r w:rsidRPr="00486069">
              <w:rPr>
                <w:b/>
                <w:bCs/>
                <w:sz w:val="22"/>
                <w:szCs w:val="22"/>
                <w:lang w:val="ru-RU"/>
              </w:rPr>
              <w:t xml:space="preserve">): </w:t>
            </w:r>
          </w:p>
        </w:tc>
      </w:tr>
      <w:tr w:rsidR="007017FA" w:rsidRPr="00844DFA" w:rsidTr="00A144DF">
        <w:trPr>
          <w:trHeight w:val="299"/>
          <w:jc w:val="center"/>
        </w:trPr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7FA" w:rsidRPr="00486069" w:rsidRDefault="007017FA" w:rsidP="00A144DF">
            <w:pPr>
              <w:rPr>
                <w:sz w:val="22"/>
                <w:szCs w:val="22"/>
              </w:rPr>
            </w:pPr>
            <w:r w:rsidRPr="00486069">
              <w:rPr>
                <w:sz w:val="22"/>
                <w:szCs w:val="22"/>
              </w:rPr>
              <w:t xml:space="preserve">А.В. </w:t>
            </w:r>
            <w:proofErr w:type="spellStart"/>
            <w:r w:rsidRPr="00486069">
              <w:rPr>
                <w:sz w:val="22"/>
                <w:szCs w:val="22"/>
              </w:rPr>
              <w:t>Рачеткина</w:t>
            </w:r>
            <w:proofErr w:type="spellEnd"/>
            <w:r w:rsidRPr="0048606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017FA" w:rsidRPr="00486069" w:rsidRDefault="007017FA" w:rsidP="00A144DF">
            <w:pPr>
              <w:rPr>
                <w:sz w:val="22"/>
                <w:szCs w:val="22"/>
                <w:lang w:val="ru-RU"/>
              </w:rPr>
            </w:pPr>
            <w:r w:rsidRPr="00486069">
              <w:rPr>
                <w:sz w:val="22"/>
                <w:szCs w:val="22"/>
                <w:lang w:val="ru-RU"/>
              </w:rPr>
              <w:t>Начальник отдела размещения и проведения закупок АО «ГНЦ НИИАР»</w:t>
            </w:r>
          </w:p>
        </w:tc>
      </w:tr>
    </w:tbl>
    <w:p w:rsidR="00C514B8" w:rsidRDefault="00C514B8" w:rsidP="00C514B8">
      <w:pPr>
        <w:pStyle w:val="ad"/>
        <w:widowControl w:val="0"/>
        <w:tabs>
          <w:tab w:val="left" w:pos="0"/>
          <w:tab w:val="left" w:pos="709"/>
          <w:tab w:val="left" w:pos="851"/>
        </w:tabs>
        <w:jc w:val="both"/>
        <w:rPr>
          <w:sz w:val="22"/>
          <w:szCs w:val="22"/>
          <w:lang w:val="ru-RU"/>
        </w:rPr>
      </w:pPr>
      <w:r w:rsidRPr="007966D7">
        <w:rPr>
          <w:sz w:val="23"/>
          <w:szCs w:val="23"/>
          <w:lang w:val="ru-RU"/>
        </w:rPr>
        <w:t xml:space="preserve">Заседание проводится в </w:t>
      </w:r>
      <w:r w:rsidRPr="00933576">
        <w:rPr>
          <w:sz w:val="23"/>
          <w:szCs w:val="23"/>
          <w:lang w:val="ru-RU"/>
        </w:rPr>
        <w:t xml:space="preserve">присутствии </w:t>
      </w:r>
      <w:r w:rsidR="00933576" w:rsidRPr="00933576">
        <w:rPr>
          <w:sz w:val="23"/>
          <w:szCs w:val="23"/>
          <w:lang w:val="ru-RU"/>
        </w:rPr>
        <w:t>6</w:t>
      </w:r>
      <w:r w:rsidRPr="00A07D35">
        <w:rPr>
          <w:sz w:val="23"/>
          <w:szCs w:val="23"/>
          <w:lang w:val="ru-RU"/>
        </w:rPr>
        <w:t xml:space="preserve"> из 7 членов</w:t>
      </w:r>
      <w:r w:rsidRPr="00E63545">
        <w:rPr>
          <w:sz w:val="23"/>
          <w:szCs w:val="23"/>
          <w:lang w:val="ru-RU"/>
        </w:rPr>
        <w:t xml:space="preserve"> закупочной комиссии. </w:t>
      </w:r>
      <w:r w:rsidRPr="00803816">
        <w:rPr>
          <w:sz w:val="23"/>
          <w:szCs w:val="23"/>
          <w:lang w:val="ru-RU"/>
        </w:rPr>
        <w:t>Кворум имеется</w:t>
      </w:r>
      <w:r w:rsidRPr="00460C06">
        <w:rPr>
          <w:sz w:val="22"/>
          <w:szCs w:val="22"/>
          <w:lang w:val="ru-RU"/>
        </w:rPr>
        <w:t>.</w:t>
      </w:r>
    </w:p>
    <w:p w:rsidR="00C514B8" w:rsidRDefault="00C514B8" w:rsidP="00C514B8">
      <w:pPr>
        <w:keepLines/>
        <w:widowControl w:val="0"/>
        <w:numPr>
          <w:ilvl w:val="0"/>
          <w:numId w:val="4"/>
        </w:numPr>
        <w:tabs>
          <w:tab w:val="left" w:pos="567"/>
          <w:tab w:val="left" w:pos="709"/>
          <w:tab w:val="left" w:pos="851"/>
          <w:tab w:val="left" w:pos="993"/>
        </w:tabs>
        <w:ind w:left="0" w:firstLine="284"/>
        <w:jc w:val="both"/>
        <w:rPr>
          <w:sz w:val="23"/>
          <w:szCs w:val="23"/>
          <w:lang w:val="ru-RU"/>
        </w:rPr>
      </w:pPr>
      <w:r w:rsidRPr="00304DFB">
        <w:rPr>
          <w:sz w:val="23"/>
          <w:szCs w:val="23"/>
          <w:lang w:val="ru-RU"/>
        </w:rPr>
        <w:lastRenderedPageBreak/>
        <w:t>Согласно открытию доступа к заявке на участие в</w:t>
      </w:r>
      <w:r w:rsidRPr="00DF72E0">
        <w:rPr>
          <w:sz w:val="23"/>
          <w:szCs w:val="23"/>
        </w:rPr>
        <w:t> </w:t>
      </w:r>
      <w:r w:rsidRPr="00304DFB">
        <w:rPr>
          <w:sz w:val="23"/>
          <w:szCs w:val="23"/>
          <w:lang w:val="ru-RU"/>
        </w:rPr>
        <w:t>запросе котировок были поданы заявки на участие в запросе котировок следующими участниками запроса котировок:</w:t>
      </w:r>
    </w:p>
    <w:tbl>
      <w:tblPr>
        <w:tblW w:w="4949" w:type="pct"/>
        <w:jc w:val="center"/>
        <w:tblInd w:w="-237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39"/>
        <w:gridCol w:w="4369"/>
        <w:gridCol w:w="1705"/>
        <w:gridCol w:w="2449"/>
      </w:tblGrid>
      <w:tr w:rsidR="00530530" w:rsidRPr="00844DFA" w:rsidTr="00856236">
        <w:trPr>
          <w:trHeight w:val="300"/>
          <w:jc w:val="center"/>
        </w:trPr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530" w:rsidRPr="005C5353" w:rsidRDefault="00530530" w:rsidP="00E45FD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5C5353">
              <w:rPr>
                <w:b/>
                <w:bCs/>
                <w:sz w:val="16"/>
                <w:szCs w:val="16"/>
              </w:rPr>
              <w:t>Рег</w:t>
            </w:r>
            <w:proofErr w:type="spellEnd"/>
            <w:r w:rsidRPr="005C5353">
              <w:rPr>
                <w:b/>
                <w:bCs/>
                <w:sz w:val="16"/>
                <w:szCs w:val="16"/>
              </w:rPr>
              <w:t xml:space="preserve">. № </w:t>
            </w:r>
            <w:proofErr w:type="spellStart"/>
            <w:r w:rsidRPr="005C5353">
              <w:rPr>
                <w:b/>
                <w:bCs/>
                <w:sz w:val="16"/>
                <w:szCs w:val="16"/>
              </w:rPr>
              <w:t>заявки</w:t>
            </w:r>
            <w:proofErr w:type="spellEnd"/>
            <w:r w:rsidRPr="005C535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C5353">
              <w:rPr>
                <w:b/>
                <w:bCs/>
                <w:sz w:val="16"/>
                <w:szCs w:val="16"/>
              </w:rPr>
              <w:t>на</w:t>
            </w:r>
            <w:proofErr w:type="spellEnd"/>
            <w:r w:rsidRPr="005C5353">
              <w:rPr>
                <w:b/>
                <w:bCs/>
                <w:sz w:val="16"/>
                <w:szCs w:val="16"/>
              </w:rPr>
              <w:t xml:space="preserve"> ЭТП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530" w:rsidRPr="005C5353" w:rsidRDefault="00530530" w:rsidP="00E45FD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5C5353">
              <w:rPr>
                <w:b/>
                <w:bCs/>
                <w:sz w:val="16"/>
                <w:szCs w:val="16"/>
              </w:rPr>
              <w:t>Участник</w:t>
            </w:r>
            <w:proofErr w:type="spellEnd"/>
            <w:r w:rsidRPr="005C5353">
              <w:rPr>
                <w:b/>
                <w:bCs/>
                <w:sz w:val="16"/>
                <w:szCs w:val="16"/>
                <w:lang w:val="ru-RU"/>
              </w:rPr>
              <w:t>и</w:t>
            </w:r>
            <w:r w:rsidRPr="005C535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C5353">
              <w:rPr>
                <w:b/>
                <w:bCs/>
                <w:sz w:val="16"/>
                <w:szCs w:val="16"/>
              </w:rPr>
              <w:t>закупки</w:t>
            </w:r>
            <w:proofErr w:type="spellEnd"/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530" w:rsidRPr="005C5353" w:rsidRDefault="00530530" w:rsidP="00E45FD0">
            <w:pPr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 w:rsidRPr="005C5353">
              <w:rPr>
                <w:b/>
                <w:bCs/>
                <w:sz w:val="16"/>
                <w:szCs w:val="16"/>
                <w:lang w:val="ru-RU"/>
              </w:rPr>
              <w:t>Дата и время регистрации заявки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530" w:rsidRPr="005C5353" w:rsidRDefault="00530530" w:rsidP="00E45FD0">
            <w:pPr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 w:rsidRPr="005C5353">
              <w:rPr>
                <w:b/>
                <w:bCs/>
                <w:sz w:val="16"/>
                <w:szCs w:val="16"/>
                <w:lang w:val="ru-RU"/>
              </w:rPr>
              <w:t>Ценовое предложение, сделанное участником закупки</w:t>
            </w:r>
          </w:p>
        </w:tc>
      </w:tr>
      <w:tr w:rsidR="000C4658" w:rsidRPr="00844DFA" w:rsidTr="00856236">
        <w:trPr>
          <w:trHeight w:val="1026"/>
          <w:jc w:val="center"/>
        </w:trPr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8" w:rsidRPr="000C4658" w:rsidRDefault="000C4658" w:rsidP="00260434">
            <w:pPr>
              <w:jc w:val="center"/>
              <w:rPr>
                <w:sz w:val="20"/>
                <w:szCs w:val="20"/>
              </w:rPr>
            </w:pPr>
            <w:r w:rsidRPr="000C4658">
              <w:rPr>
                <w:sz w:val="20"/>
                <w:szCs w:val="20"/>
              </w:rPr>
              <w:t>32110725387-1-1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8" w:rsidRPr="000C4658" w:rsidRDefault="000C4658" w:rsidP="00260434">
            <w:pPr>
              <w:jc w:val="center"/>
              <w:rPr>
                <w:sz w:val="20"/>
                <w:szCs w:val="20"/>
                <w:lang w:val="ru-RU"/>
              </w:rPr>
            </w:pPr>
            <w:r w:rsidRPr="000C4658">
              <w:rPr>
                <w:sz w:val="20"/>
                <w:szCs w:val="20"/>
                <w:lang w:val="ru-RU"/>
              </w:rPr>
              <w:t xml:space="preserve">Общество с ограниченной ответственностью "ТЕХСПЛАВ" </w:t>
            </w:r>
            <w:r w:rsidRPr="000C4658">
              <w:rPr>
                <w:sz w:val="20"/>
                <w:szCs w:val="20"/>
                <w:lang w:val="ru-RU"/>
              </w:rPr>
              <w:br/>
              <w:t xml:space="preserve">ИНН: 5029147037 </w:t>
            </w:r>
            <w:r w:rsidRPr="000C4658">
              <w:rPr>
                <w:sz w:val="20"/>
                <w:szCs w:val="20"/>
                <w:lang w:val="ru-RU"/>
              </w:rPr>
              <w:br/>
              <w:t xml:space="preserve">Адрес: 141006, Российская Федерация, Московская обл., 141006, Московская </w:t>
            </w:r>
            <w:proofErr w:type="spellStart"/>
            <w:proofErr w:type="gramStart"/>
            <w:r w:rsidRPr="000C4658">
              <w:rPr>
                <w:sz w:val="20"/>
                <w:szCs w:val="20"/>
                <w:lang w:val="ru-RU"/>
              </w:rPr>
              <w:t>обл</w:t>
            </w:r>
            <w:proofErr w:type="spellEnd"/>
            <w:proofErr w:type="gramEnd"/>
            <w:r w:rsidRPr="000C4658">
              <w:rPr>
                <w:sz w:val="20"/>
                <w:szCs w:val="20"/>
                <w:lang w:val="ru-RU"/>
              </w:rPr>
              <w:t xml:space="preserve">, Мытищи городской округ, Мытищи г, Во </w:t>
            </w:r>
            <w:proofErr w:type="spellStart"/>
            <w:r w:rsidRPr="000C4658">
              <w:rPr>
                <w:sz w:val="20"/>
                <w:szCs w:val="20"/>
                <w:lang w:val="ru-RU"/>
              </w:rPr>
              <w:t>лковское</w:t>
            </w:r>
            <w:proofErr w:type="spellEnd"/>
            <w:r w:rsidRPr="000C4658">
              <w:rPr>
                <w:sz w:val="20"/>
                <w:szCs w:val="20"/>
                <w:lang w:val="ru-RU"/>
              </w:rPr>
              <w:t xml:space="preserve"> ш, владение 5а, стр. 1, оф. 207</w:t>
            </w: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4658" w:rsidRPr="000C4658" w:rsidRDefault="000C4658" w:rsidP="00260434">
            <w:pPr>
              <w:jc w:val="center"/>
              <w:rPr>
                <w:sz w:val="20"/>
                <w:szCs w:val="20"/>
              </w:rPr>
            </w:pPr>
            <w:r w:rsidRPr="000C4658">
              <w:rPr>
                <w:sz w:val="20"/>
                <w:szCs w:val="20"/>
              </w:rPr>
              <w:t xml:space="preserve">«21» </w:t>
            </w:r>
            <w:proofErr w:type="spellStart"/>
            <w:r w:rsidRPr="000C4658">
              <w:rPr>
                <w:sz w:val="20"/>
                <w:szCs w:val="20"/>
              </w:rPr>
              <w:t>октября</w:t>
            </w:r>
            <w:proofErr w:type="spellEnd"/>
            <w:r w:rsidRPr="000C4658">
              <w:rPr>
                <w:sz w:val="20"/>
                <w:szCs w:val="20"/>
              </w:rPr>
              <w:t xml:space="preserve"> 2021 </w:t>
            </w:r>
            <w:proofErr w:type="spellStart"/>
            <w:r w:rsidRPr="000C4658">
              <w:rPr>
                <w:sz w:val="20"/>
                <w:szCs w:val="20"/>
              </w:rPr>
              <w:t>года</w:t>
            </w:r>
            <w:proofErr w:type="spellEnd"/>
            <w:r w:rsidRPr="000C4658">
              <w:rPr>
                <w:sz w:val="20"/>
                <w:szCs w:val="20"/>
              </w:rPr>
              <w:t xml:space="preserve"> 09:05 (</w:t>
            </w:r>
            <w:proofErr w:type="spellStart"/>
            <w:r w:rsidRPr="000C4658">
              <w:rPr>
                <w:sz w:val="20"/>
                <w:szCs w:val="20"/>
              </w:rPr>
              <w:t>время</w:t>
            </w:r>
            <w:proofErr w:type="spellEnd"/>
            <w:r w:rsidRPr="000C4658">
              <w:rPr>
                <w:sz w:val="20"/>
                <w:szCs w:val="20"/>
              </w:rPr>
              <w:t xml:space="preserve"> </w:t>
            </w:r>
            <w:proofErr w:type="spellStart"/>
            <w:r w:rsidRPr="000C4658">
              <w:rPr>
                <w:sz w:val="20"/>
                <w:szCs w:val="20"/>
              </w:rPr>
              <w:t>московское</w:t>
            </w:r>
            <w:proofErr w:type="spellEnd"/>
            <w:r w:rsidRPr="000C4658">
              <w:rPr>
                <w:sz w:val="20"/>
                <w:szCs w:val="20"/>
              </w:rPr>
              <w:t>)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4658" w:rsidRPr="000C4658" w:rsidRDefault="000C4658" w:rsidP="00260434">
            <w:pPr>
              <w:jc w:val="center"/>
              <w:rPr>
                <w:sz w:val="20"/>
                <w:szCs w:val="20"/>
                <w:lang w:val="ru-RU"/>
              </w:rPr>
            </w:pPr>
            <w:r w:rsidRPr="000C4658">
              <w:rPr>
                <w:sz w:val="20"/>
                <w:szCs w:val="20"/>
                <w:lang w:val="ru-RU"/>
              </w:rPr>
              <w:t>1 186 862 (Один миллион сто восемьдесят шесть тысяч восемьсот шестьдесят два) рубля 40 копеек, включая НДС</w:t>
            </w:r>
          </w:p>
        </w:tc>
      </w:tr>
      <w:tr w:rsidR="000C4658" w:rsidRPr="00844DFA" w:rsidTr="00856236">
        <w:trPr>
          <w:trHeight w:val="1026"/>
          <w:jc w:val="center"/>
        </w:trPr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4658" w:rsidRPr="000C4658" w:rsidRDefault="000C4658" w:rsidP="00260434">
            <w:pPr>
              <w:jc w:val="center"/>
              <w:rPr>
                <w:sz w:val="20"/>
                <w:szCs w:val="20"/>
              </w:rPr>
            </w:pPr>
            <w:r w:rsidRPr="000C4658">
              <w:rPr>
                <w:sz w:val="20"/>
                <w:szCs w:val="20"/>
              </w:rPr>
              <w:t>32110725387-1-2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4658" w:rsidRPr="000C4658" w:rsidRDefault="000C4658" w:rsidP="00260434">
            <w:pPr>
              <w:jc w:val="center"/>
              <w:rPr>
                <w:sz w:val="20"/>
                <w:szCs w:val="20"/>
                <w:lang w:val="ru-RU"/>
              </w:rPr>
            </w:pPr>
            <w:r w:rsidRPr="000C4658">
              <w:rPr>
                <w:sz w:val="20"/>
                <w:szCs w:val="20"/>
                <w:lang w:val="ru-RU"/>
              </w:rPr>
              <w:t xml:space="preserve">Общество с ограниченной ответственностью "ТД Строй-Ка" </w:t>
            </w:r>
            <w:r w:rsidRPr="000C4658">
              <w:rPr>
                <w:sz w:val="20"/>
                <w:szCs w:val="20"/>
                <w:lang w:val="ru-RU"/>
              </w:rPr>
              <w:br/>
              <w:t xml:space="preserve">ИНН: 7329029013 </w:t>
            </w:r>
            <w:r w:rsidRPr="000C4658">
              <w:rPr>
                <w:sz w:val="20"/>
                <w:szCs w:val="20"/>
                <w:lang w:val="ru-RU"/>
              </w:rPr>
              <w:br/>
              <w:t xml:space="preserve">Адрес: 433510, Российская Федерация, Ульяновская обл., 433510, Ульяновская </w:t>
            </w:r>
            <w:proofErr w:type="spellStart"/>
            <w:proofErr w:type="gramStart"/>
            <w:r w:rsidRPr="000C4658">
              <w:rPr>
                <w:sz w:val="20"/>
                <w:szCs w:val="20"/>
                <w:lang w:val="ru-RU"/>
              </w:rPr>
              <w:t>обл</w:t>
            </w:r>
            <w:proofErr w:type="spellEnd"/>
            <w:proofErr w:type="gramEnd"/>
            <w:r w:rsidRPr="000C4658">
              <w:rPr>
                <w:sz w:val="20"/>
                <w:szCs w:val="20"/>
                <w:lang w:val="ru-RU"/>
              </w:rPr>
              <w:t xml:space="preserve">, Димитровград г, Промышленная </w:t>
            </w:r>
            <w:proofErr w:type="spellStart"/>
            <w:r w:rsidRPr="000C4658">
              <w:rPr>
                <w:sz w:val="20"/>
                <w:szCs w:val="20"/>
                <w:lang w:val="ru-RU"/>
              </w:rPr>
              <w:t>ул</w:t>
            </w:r>
            <w:proofErr w:type="spellEnd"/>
            <w:r w:rsidRPr="000C4658">
              <w:rPr>
                <w:sz w:val="20"/>
                <w:szCs w:val="20"/>
                <w:lang w:val="ru-RU"/>
              </w:rPr>
              <w:t xml:space="preserve">, 35 /5, </w:t>
            </w:r>
            <w:proofErr w:type="spellStart"/>
            <w:r w:rsidRPr="000C4658">
              <w:rPr>
                <w:sz w:val="20"/>
                <w:szCs w:val="20"/>
                <w:lang w:val="ru-RU"/>
              </w:rPr>
              <w:t>каб</w:t>
            </w:r>
            <w:proofErr w:type="spellEnd"/>
            <w:r w:rsidRPr="000C4658">
              <w:rPr>
                <w:sz w:val="20"/>
                <w:szCs w:val="20"/>
                <w:lang w:val="ru-RU"/>
              </w:rPr>
              <w:t>. 7</w:t>
            </w: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4658" w:rsidRPr="000C4658" w:rsidRDefault="000C4658" w:rsidP="00260434">
            <w:pPr>
              <w:jc w:val="center"/>
              <w:rPr>
                <w:sz w:val="20"/>
                <w:szCs w:val="20"/>
              </w:rPr>
            </w:pPr>
            <w:r w:rsidRPr="000C4658">
              <w:rPr>
                <w:sz w:val="20"/>
                <w:szCs w:val="20"/>
              </w:rPr>
              <w:t xml:space="preserve">«21» </w:t>
            </w:r>
            <w:proofErr w:type="spellStart"/>
            <w:r w:rsidRPr="000C4658">
              <w:rPr>
                <w:sz w:val="20"/>
                <w:szCs w:val="20"/>
              </w:rPr>
              <w:t>октября</w:t>
            </w:r>
            <w:proofErr w:type="spellEnd"/>
            <w:r w:rsidRPr="000C4658">
              <w:rPr>
                <w:sz w:val="20"/>
                <w:szCs w:val="20"/>
              </w:rPr>
              <w:t xml:space="preserve"> 2021 </w:t>
            </w:r>
            <w:proofErr w:type="spellStart"/>
            <w:r w:rsidRPr="000C4658">
              <w:rPr>
                <w:sz w:val="20"/>
                <w:szCs w:val="20"/>
              </w:rPr>
              <w:t>года</w:t>
            </w:r>
            <w:proofErr w:type="spellEnd"/>
            <w:r w:rsidRPr="000C4658">
              <w:rPr>
                <w:sz w:val="20"/>
                <w:szCs w:val="20"/>
              </w:rPr>
              <w:t xml:space="preserve"> 09:06 (</w:t>
            </w:r>
            <w:proofErr w:type="spellStart"/>
            <w:r w:rsidRPr="000C4658">
              <w:rPr>
                <w:sz w:val="20"/>
                <w:szCs w:val="20"/>
              </w:rPr>
              <w:t>время</w:t>
            </w:r>
            <w:proofErr w:type="spellEnd"/>
            <w:r w:rsidRPr="000C4658">
              <w:rPr>
                <w:sz w:val="20"/>
                <w:szCs w:val="20"/>
              </w:rPr>
              <w:t xml:space="preserve"> </w:t>
            </w:r>
            <w:proofErr w:type="spellStart"/>
            <w:r w:rsidRPr="000C4658">
              <w:rPr>
                <w:sz w:val="20"/>
                <w:szCs w:val="20"/>
              </w:rPr>
              <w:t>московское</w:t>
            </w:r>
            <w:proofErr w:type="spellEnd"/>
            <w:r w:rsidRPr="000C4658">
              <w:rPr>
                <w:sz w:val="20"/>
                <w:szCs w:val="20"/>
              </w:rPr>
              <w:t>)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4658" w:rsidRPr="000C4658" w:rsidRDefault="000C4658" w:rsidP="00260434">
            <w:pPr>
              <w:jc w:val="center"/>
              <w:rPr>
                <w:sz w:val="20"/>
                <w:szCs w:val="20"/>
                <w:lang w:val="ru-RU"/>
              </w:rPr>
            </w:pPr>
            <w:r w:rsidRPr="000C4658">
              <w:rPr>
                <w:sz w:val="20"/>
                <w:szCs w:val="20"/>
                <w:lang w:val="ru-RU"/>
              </w:rPr>
              <w:t>700 001 (Семьсот тысяч один) рубль 99 копеек, включая НДС</w:t>
            </w:r>
          </w:p>
        </w:tc>
      </w:tr>
    </w:tbl>
    <w:p w:rsidR="00C514B8" w:rsidRDefault="00530530" w:rsidP="00C514B8">
      <w:pPr>
        <w:pStyle w:val="ad"/>
        <w:widowControl w:val="0"/>
        <w:numPr>
          <w:ilvl w:val="0"/>
          <w:numId w:val="4"/>
        </w:numPr>
        <w:tabs>
          <w:tab w:val="left" w:pos="-142"/>
          <w:tab w:val="left" w:pos="567"/>
          <w:tab w:val="left" w:pos="851"/>
        </w:tabs>
        <w:ind w:left="0" w:firstLine="284"/>
        <w:jc w:val="both"/>
        <w:rPr>
          <w:sz w:val="23"/>
          <w:szCs w:val="23"/>
          <w:lang w:val="ru-RU"/>
        </w:rPr>
      </w:pPr>
      <w:r w:rsidRPr="00E230A4">
        <w:rPr>
          <w:sz w:val="23"/>
          <w:szCs w:val="23"/>
          <w:lang w:val="ru-RU"/>
        </w:rPr>
        <w:t>По результатам рассмотрения заявок на участие в запросе котировок закупочной комиссией было принято следующее решение</w:t>
      </w:r>
      <w:r w:rsidR="00C514B8" w:rsidRPr="00103090">
        <w:rPr>
          <w:sz w:val="23"/>
          <w:szCs w:val="23"/>
          <w:lang w:val="ru-RU"/>
        </w:rPr>
        <w:t>:</w:t>
      </w:r>
    </w:p>
    <w:p w:rsidR="00C514B8" w:rsidRPr="001254A6" w:rsidRDefault="00530530" w:rsidP="00C514B8">
      <w:pPr>
        <w:pStyle w:val="ad"/>
        <w:widowControl w:val="0"/>
        <w:numPr>
          <w:ilvl w:val="1"/>
          <w:numId w:val="4"/>
        </w:numPr>
        <w:tabs>
          <w:tab w:val="left" w:pos="-142"/>
          <w:tab w:val="left" w:pos="567"/>
          <w:tab w:val="left" w:pos="851"/>
        </w:tabs>
        <w:ind w:left="0" w:firstLine="284"/>
        <w:jc w:val="both"/>
        <w:rPr>
          <w:sz w:val="23"/>
          <w:szCs w:val="23"/>
          <w:lang w:val="ru-RU"/>
        </w:rPr>
      </w:pPr>
      <w:r w:rsidRPr="00E230A4">
        <w:rPr>
          <w:sz w:val="23"/>
          <w:szCs w:val="23"/>
          <w:lang w:val="ru-RU"/>
        </w:rPr>
        <w:t>Допустить к дальнейшему участию в запросе котировок следующих участников запроса котировок, отвечающих требованиям документации по</w:t>
      </w:r>
      <w:r w:rsidRPr="00E230A4">
        <w:rPr>
          <w:sz w:val="23"/>
          <w:szCs w:val="23"/>
        </w:rPr>
        <w:t> </w:t>
      </w:r>
      <w:r w:rsidRPr="00E230A4">
        <w:rPr>
          <w:sz w:val="23"/>
          <w:szCs w:val="23"/>
          <w:lang w:val="ru-RU"/>
        </w:rPr>
        <w:t>запросу котировок и подавшим заявки на участие в запросе котировок, отвечающие требованиям документации по запросу котировок</w:t>
      </w:r>
      <w:r w:rsidR="00C514B8" w:rsidRPr="001254A6">
        <w:rPr>
          <w:sz w:val="23"/>
          <w:szCs w:val="23"/>
          <w:lang w:val="ru-RU"/>
        </w:rPr>
        <w:t xml:space="preserve">: </w:t>
      </w:r>
    </w:p>
    <w:p w:rsidR="00530530" w:rsidRDefault="00C514B8" w:rsidP="00530530">
      <w:pPr>
        <w:widowControl w:val="0"/>
        <w:tabs>
          <w:tab w:val="left" w:pos="993"/>
        </w:tabs>
        <w:ind w:firstLine="567"/>
        <w:rPr>
          <w:b/>
          <w:sz w:val="20"/>
          <w:szCs w:val="20"/>
          <w:lang w:val="ru-RU"/>
        </w:rPr>
      </w:pPr>
      <w:r>
        <w:rPr>
          <w:b/>
          <w:sz w:val="23"/>
          <w:szCs w:val="23"/>
          <w:lang w:val="ru-RU"/>
        </w:rPr>
        <w:t>2.1.</w:t>
      </w:r>
      <w:r w:rsidRPr="00C56AD9">
        <w:rPr>
          <w:rFonts w:eastAsia="Batang"/>
          <w:b/>
          <w:sz w:val="22"/>
          <w:szCs w:val="22"/>
          <w:lang w:val="ru-RU"/>
        </w:rPr>
        <w:t xml:space="preserve">1 </w:t>
      </w:r>
      <w:r w:rsidR="009918EB" w:rsidRPr="009918EB">
        <w:rPr>
          <w:rFonts w:eastAsia="Batang"/>
          <w:b/>
          <w:sz w:val="22"/>
          <w:szCs w:val="22"/>
          <w:lang w:val="ru-RU"/>
        </w:rPr>
        <w:t>ООО «</w:t>
      </w:r>
      <w:proofErr w:type="spellStart"/>
      <w:r w:rsidR="009918EB" w:rsidRPr="009918EB">
        <w:rPr>
          <w:rFonts w:eastAsia="Batang"/>
          <w:b/>
          <w:sz w:val="22"/>
          <w:szCs w:val="22"/>
          <w:lang w:val="ru-RU"/>
        </w:rPr>
        <w:t>Техсплав</w:t>
      </w:r>
      <w:proofErr w:type="spellEnd"/>
      <w:r w:rsidR="009918EB" w:rsidRPr="009918EB">
        <w:rPr>
          <w:rFonts w:eastAsia="Batang"/>
          <w:b/>
          <w:sz w:val="22"/>
          <w:szCs w:val="22"/>
          <w:lang w:val="ru-RU"/>
        </w:rPr>
        <w:t>»</w:t>
      </w:r>
    </w:p>
    <w:p w:rsidR="00B617A1" w:rsidRPr="00B617A1" w:rsidRDefault="00B617A1" w:rsidP="00530530">
      <w:pPr>
        <w:widowControl w:val="0"/>
        <w:tabs>
          <w:tab w:val="left" w:pos="993"/>
        </w:tabs>
        <w:ind w:firstLine="567"/>
        <w:rPr>
          <w:sz w:val="20"/>
          <w:szCs w:val="20"/>
          <w:lang w:val="ru-RU"/>
        </w:rPr>
      </w:pPr>
      <w:r w:rsidRPr="00B617A1">
        <w:rPr>
          <w:b/>
          <w:sz w:val="20"/>
          <w:szCs w:val="20"/>
          <w:lang w:val="ru-RU"/>
        </w:rPr>
        <w:t>Результаты голосования членов закупочной комиссии</w:t>
      </w:r>
      <w:r w:rsidRPr="00B617A1">
        <w:rPr>
          <w:sz w:val="20"/>
          <w:szCs w:val="20"/>
          <w:lang w:val="ru-RU"/>
        </w:rPr>
        <w:t xml:space="preserve">: </w:t>
      </w:r>
    </w:p>
    <w:p w:rsidR="00B617A1" w:rsidRPr="00317090" w:rsidRDefault="00B617A1" w:rsidP="00B617A1">
      <w:pPr>
        <w:widowControl w:val="0"/>
        <w:tabs>
          <w:tab w:val="left" w:pos="0"/>
          <w:tab w:val="left" w:pos="142"/>
          <w:tab w:val="left" w:pos="284"/>
          <w:tab w:val="left" w:pos="709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  <w:r w:rsidRPr="00317090">
        <w:rPr>
          <w:sz w:val="20"/>
          <w:szCs w:val="20"/>
          <w:lang w:val="ru-RU"/>
        </w:rPr>
        <w:t xml:space="preserve">«за» – </w:t>
      </w:r>
      <w:r w:rsidR="00933576" w:rsidRPr="00317090">
        <w:rPr>
          <w:sz w:val="20"/>
          <w:szCs w:val="20"/>
          <w:lang w:val="ru-RU"/>
        </w:rPr>
        <w:t>6</w:t>
      </w:r>
      <w:r w:rsidRPr="00317090">
        <w:rPr>
          <w:sz w:val="20"/>
          <w:szCs w:val="20"/>
          <w:lang w:val="ru-RU"/>
        </w:rPr>
        <w:t xml:space="preserve"> голосов (</w:t>
      </w:r>
      <w:r w:rsidR="005C5353" w:rsidRPr="00317090">
        <w:rPr>
          <w:sz w:val="20"/>
          <w:szCs w:val="20"/>
          <w:lang w:val="ru-RU"/>
        </w:rPr>
        <w:t xml:space="preserve">В.Р. Парфенов,  В.В. Серебряков, </w:t>
      </w:r>
      <w:r w:rsidR="00317090" w:rsidRPr="00317090">
        <w:rPr>
          <w:sz w:val="20"/>
          <w:szCs w:val="20"/>
          <w:lang w:val="ru-RU"/>
        </w:rPr>
        <w:t>М.Ю. Маринина, Е.В. Хусаинова</w:t>
      </w:r>
      <w:r w:rsidR="005C5353" w:rsidRPr="00317090">
        <w:rPr>
          <w:sz w:val="20"/>
          <w:szCs w:val="20"/>
          <w:lang w:val="ru-RU"/>
        </w:rPr>
        <w:t xml:space="preserve">, С.А. Воскобойников, А.В. </w:t>
      </w:r>
      <w:proofErr w:type="spellStart"/>
      <w:r w:rsidR="005C5353" w:rsidRPr="00317090">
        <w:rPr>
          <w:sz w:val="20"/>
          <w:szCs w:val="20"/>
          <w:lang w:val="ru-RU"/>
        </w:rPr>
        <w:t>Рачеткина</w:t>
      </w:r>
      <w:proofErr w:type="spellEnd"/>
      <w:r w:rsidRPr="00317090">
        <w:rPr>
          <w:sz w:val="20"/>
          <w:szCs w:val="20"/>
          <w:lang w:val="ru-RU"/>
        </w:rPr>
        <w:t>);</w:t>
      </w:r>
    </w:p>
    <w:p w:rsidR="00B617A1" w:rsidRDefault="00B617A1" w:rsidP="005C5353">
      <w:pPr>
        <w:keepNext/>
        <w:tabs>
          <w:tab w:val="left" w:pos="142"/>
          <w:tab w:val="left" w:pos="284"/>
          <w:tab w:val="left" w:pos="709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  <w:r w:rsidRPr="00A45FED">
        <w:rPr>
          <w:sz w:val="20"/>
          <w:szCs w:val="20"/>
          <w:lang w:val="ru-RU"/>
        </w:rPr>
        <w:t>«против» – 0 голосов; «воздержался» – 0 голосов</w:t>
      </w:r>
    </w:p>
    <w:p w:rsidR="001F4A8F" w:rsidRDefault="001F4A8F" w:rsidP="005C5353">
      <w:pPr>
        <w:keepNext/>
        <w:tabs>
          <w:tab w:val="left" w:pos="142"/>
          <w:tab w:val="left" w:pos="284"/>
          <w:tab w:val="left" w:pos="709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</w:p>
    <w:p w:rsidR="0062706A" w:rsidRPr="001F4A8F" w:rsidRDefault="0062706A" w:rsidP="0062706A">
      <w:pPr>
        <w:ind w:firstLine="567"/>
        <w:rPr>
          <w:rFonts w:eastAsia="Batang"/>
          <w:b/>
          <w:sz w:val="22"/>
          <w:szCs w:val="22"/>
          <w:lang w:val="ru-RU"/>
        </w:rPr>
      </w:pPr>
      <w:r>
        <w:rPr>
          <w:b/>
          <w:sz w:val="23"/>
          <w:szCs w:val="23"/>
          <w:lang w:val="ru-RU"/>
        </w:rPr>
        <w:t>2.1.2</w:t>
      </w:r>
      <w:r w:rsidRPr="0062706A">
        <w:rPr>
          <w:rFonts w:eastAsia="Batang"/>
          <w:sz w:val="22"/>
          <w:szCs w:val="22"/>
          <w:lang w:val="ru-RU"/>
        </w:rPr>
        <w:t xml:space="preserve"> </w:t>
      </w:r>
      <w:r w:rsidR="009918EB" w:rsidRPr="009918EB">
        <w:rPr>
          <w:rFonts w:eastAsia="Batang"/>
          <w:b/>
          <w:sz w:val="22"/>
          <w:szCs w:val="22"/>
          <w:lang w:val="ru-RU"/>
        </w:rPr>
        <w:t>ООО ТД «Строй-</w:t>
      </w:r>
      <w:r w:rsidR="00317090">
        <w:rPr>
          <w:rFonts w:eastAsia="Batang"/>
          <w:b/>
          <w:sz w:val="22"/>
          <w:szCs w:val="22"/>
          <w:lang w:val="ru-RU"/>
        </w:rPr>
        <w:t>К</w:t>
      </w:r>
      <w:r w:rsidR="009918EB" w:rsidRPr="009918EB">
        <w:rPr>
          <w:rFonts w:eastAsia="Batang"/>
          <w:b/>
          <w:sz w:val="22"/>
          <w:szCs w:val="22"/>
          <w:lang w:val="ru-RU"/>
        </w:rPr>
        <w:t>а»</w:t>
      </w:r>
    </w:p>
    <w:p w:rsidR="001F4A8F" w:rsidRPr="00B617A1" w:rsidRDefault="001F4A8F" w:rsidP="001F4A8F">
      <w:pPr>
        <w:widowControl w:val="0"/>
        <w:tabs>
          <w:tab w:val="left" w:pos="993"/>
        </w:tabs>
        <w:ind w:firstLine="567"/>
        <w:rPr>
          <w:sz w:val="20"/>
          <w:szCs w:val="20"/>
          <w:lang w:val="ru-RU"/>
        </w:rPr>
      </w:pPr>
      <w:r w:rsidRPr="00B617A1">
        <w:rPr>
          <w:b/>
          <w:sz w:val="20"/>
          <w:szCs w:val="20"/>
          <w:lang w:val="ru-RU"/>
        </w:rPr>
        <w:t>Результаты голосования членов закупочной комиссии</w:t>
      </w:r>
      <w:r w:rsidRPr="00B617A1">
        <w:rPr>
          <w:sz w:val="20"/>
          <w:szCs w:val="20"/>
          <w:lang w:val="ru-RU"/>
        </w:rPr>
        <w:t xml:space="preserve">: </w:t>
      </w:r>
    </w:p>
    <w:p w:rsidR="001F4A8F" w:rsidRPr="00B617A1" w:rsidRDefault="001F4A8F" w:rsidP="001F4A8F">
      <w:pPr>
        <w:widowControl w:val="0"/>
        <w:tabs>
          <w:tab w:val="left" w:pos="0"/>
          <w:tab w:val="left" w:pos="142"/>
          <w:tab w:val="left" w:pos="284"/>
          <w:tab w:val="left" w:pos="709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  <w:r w:rsidRPr="00B617A1">
        <w:rPr>
          <w:sz w:val="20"/>
          <w:szCs w:val="20"/>
          <w:lang w:val="ru-RU"/>
        </w:rPr>
        <w:t xml:space="preserve">«за» – </w:t>
      </w:r>
      <w:r w:rsidR="00933576">
        <w:rPr>
          <w:sz w:val="20"/>
          <w:szCs w:val="20"/>
          <w:lang w:val="ru-RU"/>
        </w:rPr>
        <w:t>6</w:t>
      </w:r>
      <w:r w:rsidRPr="00B617A1">
        <w:rPr>
          <w:sz w:val="20"/>
          <w:szCs w:val="20"/>
          <w:lang w:val="ru-RU"/>
        </w:rPr>
        <w:t xml:space="preserve"> голосов (</w:t>
      </w:r>
      <w:r w:rsidR="00317090" w:rsidRPr="00317090">
        <w:rPr>
          <w:sz w:val="20"/>
          <w:szCs w:val="20"/>
          <w:lang w:val="ru-RU"/>
        </w:rPr>
        <w:t xml:space="preserve">В.Р. Парфенов,  В.В. Серебряков, М.Ю. Маринина, Е.В. Хусаинова, С.А. Воскобойников, А.В. </w:t>
      </w:r>
      <w:proofErr w:type="spellStart"/>
      <w:r w:rsidR="00317090" w:rsidRPr="00317090">
        <w:rPr>
          <w:sz w:val="20"/>
          <w:szCs w:val="20"/>
          <w:lang w:val="ru-RU"/>
        </w:rPr>
        <w:t>Рачеткина</w:t>
      </w:r>
      <w:proofErr w:type="spellEnd"/>
      <w:r w:rsidRPr="00B617A1">
        <w:rPr>
          <w:sz w:val="20"/>
          <w:szCs w:val="20"/>
          <w:lang w:val="ru-RU"/>
        </w:rPr>
        <w:t>);</w:t>
      </w:r>
    </w:p>
    <w:p w:rsidR="001F4A8F" w:rsidRDefault="001F4A8F" w:rsidP="001F4A8F">
      <w:pPr>
        <w:keepNext/>
        <w:tabs>
          <w:tab w:val="left" w:pos="142"/>
          <w:tab w:val="left" w:pos="284"/>
          <w:tab w:val="left" w:pos="709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  <w:r w:rsidRPr="00A45FED">
        <w:rPr>
          <w:sz w:val="20"/>
          <w:szCs w:val="20"/>
          <w:lang w:val="ru-RU"/>
        </w:rPr>
        <w:t>«против» – 0 голосов; «воздержался» – 0 голосов</w:t>
      </w:r>
    </w:p>
    <w:p w:rsidR="001F4A8F" w:rsidRPr="00317090" w:rsidRDefault="001F4A8F" w:rsidP="001F4A8F">
      <w:pPr>
        <w:pStyle w:val="ad"/>
        <w:widowControl w:val="0"/>
        <w:numPr>
          <w:ilvl w:val="0"/>
          <w:numId w:val="4"/>
        </w:numPr>
        <w:tabs>
          <w:tab w:val="left" w:pos="-142"/>
          <w:tab w:val="left" w:pos="567"/>
          <w:tab w:val="left" w:pos="851"/>
        </w:tabs>
        <w:ind w:left="0" w:firstLine="284"/>
        <w:jc w:val="both"/>
        <w:rPr>
          <w:sz w:val="23"/>
          <w:szCs w:val="23"/>
          <w:lang w:val="ru-RU"/>
        </w:rPr>
      </w:pPr>
      <w:r w:rsidRPr="00317090">
        <w:rPr>
          <w:sz w:val="23"/>
          <w:szCs w:val="23"/>
          <w:lang w:val="ru-RU"/>
        </w:rPr>
        <w:t xml:space="preserve">По результатам рассмотрения заявок на участие в запросе котировок, каждой заявке присвоены следующие места (заявка на участие в запросе котировок, которая содержит наименьшее ценовое </w:t>
      </w:r>
      <w:proofErr w:type="gramStart"/>
      <w:r w:rsidRPr="00317090">
        <w:rPr>
          <w:sz w:val="23"/>
          <w:szCs w:val="23"/>
          <w:lang w:val="ru-RU"/>
        </w:rPr>
        <w:t>предложение</w:t>
      </w:r>
      <w:proofErr w:type="gramEnd"/>
      <w:r w:rsidRPr="00317090">
        <w:rPr>
          <w:sz w:val="23"/>
          <w:szCs w:val="23"/>
          <w:lang w:val="ru-RU"/>
        </w:rPr>
        <w:t xml:space="preserve"> присвоено первое место):</w:t>
      </w:r>
    </w:p>
    <w:tbl>
      <w:tblPr>
        <w:tblW w:w="5000" w:type="pct"/>
        <w:jc w:val="center"/>
        <w:tblInd w:w="417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04"/>
        <w:gridCol w:w="2023"/>
        <w:gridCol w:w="4394"/>
        <w:gridCol w:w="3044"/>
      </w:tblGrid>
      <w:tr w:rsidR="001F4A8F" w:rsidRPr="006253D4" w:rsidTr="00317090">
        <w:trPr>
          <w:trHeight w:val="261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A8F" w:rsidRPr="006253D4" w:rsidRDefault="001F4A8F" w:rsidP="008453A9">
            <w:pPr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proofErr w:type="spellStart"/>
            <w:r w:rsidRPr="006253D4">
              <w:rPr>
                <w:rFonts w:eastAsia="Calibri"/>
                <w:b/>
                <w:bCs/>
                <w:sz w:val="16"/>
                <w:szCs w:val="16"/>
              </w:rPr>
              <w:t>Место</w:t>
            </w:r>
            <w:proofErr w:type="spellEnd"/>
            <w:r w:rsidRPr="006253D4">
              <w:rPr>
                <w:rFonts w:eastAsia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A8F" w:rsidRPr="00CA512F" w:rsidRDefault="001F4A8F" w:rsidP="00426C6C">
            <w:pPr>
              <w:jc w:val="center"/>
              <w:rPr>
                <w:rFonts w:eastAsia="Calibri"/>
                <w:b/>
                <w:bCs/>
                <w:sz w:val="16"/>
                <w:szCs w:val="16"/>
                <w:lang w:val="ru-RU"/>
              </w:rPr>
            </w:pPr>
            <w:r w:rsidRPr="006253D4">
              <w:rPr>
                <w:rFonts w:eastAsia="Calibri"/>
                <w:b/>
                <w:bCs/>
                <w:sz w:val="16"/>
                <w:szCs w:val="16"/>
                <w:lang w:val="ru-RU"/>
              </w:rPr>
              <w:t xml:space="preserve">Рег. № заявки на ЭТП </w:t>
            </w:r>
          </w:p>
        </w:tc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A8F" w:rsidRPr="006253D4" w:rsidRDefault="001F4A8F" w:rsidP="008453A9">
            <w:pPr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proofErr w:type="spellStart"/>
            <w:r w:rsidRPr="006253D4">
              <w:rPr>
                <w:rFonts w:eastAsia="Calibri"/>
                <w:b/>
                <w:bCs/>
                <w:sz w:val="16"/>
                <w:szCs w:val="16"/>
              </w:rPr>
              <w:t>Участник</w:t>
            </w:r>
            <w:proofErr w:type="spellEnd"/>
            <w:r w:rsidRPr="006253D4">
              <w:rPr>
                <w:rFonts w:eastAsia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53D4">
              <w:rPr>
                <w:rFonts w:eastAsia="Calibri"/>
                <w:b/>
                <w:bCs/>
                <w:sz w:val="16"/>
                <w:szCs w:val="16"/>
              </w:rPr>
              <w:t>закупки</w:t>
            </w:r>
            <w:proofErr w:type="spellEnd"/>
            <w:r w:rsidRPr="006253D4">
              <w:rPr>
                <w:rFonts w:eastAsia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A8F" w:rsidRPr="006253D4" w:rsidRDefault="001F4A8F" w:rsidP="008453A9">
            <w:pPr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proofErr w:type="spellStart"/>
            <w:r w:rsidRPr="006253D4">
              <w:rPr>
                <w:rFonts w:eastAsia="Calibri"/>
                <w:b/>
                <w:bCs/>
                <w:sz w:val="16"/>
                <w:szCs w:val="16"/>
              </w:rPr>
              <w:t>Ценовое</w:t>
            </w:r>
            <w:proofErr w:type="spellEnd"/>
            <w:r w:rsidRPr="006253D4">
              <w:rPr>
                <w:rFonts w:eastAsia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53D4">
              <w:rPr>
                <w:rFonts w:eastAsia="Calibri"/>
                <w:b/>
                <w:bCs/>
                <w:sz w:val="16"/>
                <w:szCs w:val="16"/>
              </w:rPr>
              <w:t>предложение</w:t>
            </w:r>
            <w:proofErr w:type="spellEnd"/>
          </w:p>
        </w:tc>
      </w:tr>
      <w:tr w:rsidR="009918EB" w:rsidRPr="00844DFA" w:rsidTr="00317090">
        <w:trPr>
          <w:trHeight w:val="824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EB" w:rsidRPr="003C3BB3" w:rsidRDefault="009918EB" w:rsidP="008453A9">
            <w:pPr>
              <w:jc w:val="center"/>
              <w:rPr>
                <w:rFonts w:eastAsia="Calibri"/>
                <w:sz w:val="18"/>
                <w:szCs w:val="18"/>
              </w:rPr>
            </w:pPr>
            <w:r w:rsidRPr="003C3BB3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18EB" w:rsidRPr="000C4658" w:rsidRDefault="009918EB" w:rsidP="005B0C4D">
            <w:pPr>
              <w:jc w:val="center"/>
              <w:rPr>
                <w:sz w:val="20"/>
                <w:szCs w:val="20"/>
              </w:rPr>
            </w:pPr>
            <w:r w:rsidRPr="000C4658">
              <w:rPr>
                <w:sz w:val="20"/>
                <w:szCs w:val="20"/>
              </w:rPr>
              <w:t>32110725387-1-2</w:t>
            </w:r>
          </w:p>
        </w:tc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18EB" w:rsidRPr="000C4658" w:rsidRDefault="009918EB" w:rsidP="005B0C4D">
            <w:pPr>
              <w:jc w:val="center"/>
              <w:rPr>
                <w:sz w:val="20"/>
                <w:szCs w:val="20"/>
                <w:lang w:val="ru-RU"/>
              </w:rPr>
            </w:pPr>
            <w:r w:rsidRPr="000C4658">
              <w:rPr>
                <w:sz w:val="20"/>
                <w:szCs w:val="20"/>
                <w:lang w:val="ru-RU"/>
              </w:rPr>
              <w:t xml:space="preserve">Общество с ограниченной ответственностью "ТД Строй-Ка" </w:t>
            </w:r>
            <w:r w:rsidRPr="000C4658">
              <w:rPr>
                <w:sz w:val="20"/>
                <w:szCs w:val="20"/>
                <w:lang w:val="ru-RU"/>
              </w:rPr>
              <w:br/>
              <w:t xml:space="preserve">ИНН: 7329029013 </w:t>
            </w:r>
            <w:r w:rsidRPr="000C4658">
              <w:rPr>
                <w:sz w:val="20"/>
                <w:szCs w:val="20"/>
                <w:lang w:val="ru-RU"/>
              </w:rPr>
              <w:br/>
              <w:t xml:space="preserve">Адрес: 433510, Российская Федерация, Ульяновская обл., 433510, Ульяновская </w:t>
            </w:r>
            <w:proofErr w:type="spellStart"/>
            <w:proofErr w:type="gramStart"/>
            <w:r w:rsidRPr="000C4658">
              <w:rPr>
                <w:sz w:val="20"/>
                <w:szCs w:val="20"/>
                <w:lang w:val="ru-RU"/>
              </w:rPr>
              <w:t>обл</w:t>
            </w:r>
            <w:proofErr w:type="spellEnd"/>
            <w:proofErr w:type="gramEnd"/>
            <w:r w:rsidRPr="000C4658">
              <w:rPr>
                <w:sz w:val="20"/>
                <w:szCs w:val="20"/>
                <w:lang w:val="ru-RU"/>
              </w:rPr>
              <w:t xml:space="preserve">, Димитровград г, Промышленная </w:t>
            </w:r>
            <w:proofErr w:type="spellStart"/>
            <w:r w:rsidRPr="000C4658">
              <w:rPr>
                <w:sz w:val="20"/>
                <w:szCs w:val="20"/>
                <w:lang w:val="ru-RU"/>
              </w:rPr>
              <w:t>ул</w:t>
            </w:r>
            <w:proofErr w:type="spellEnd"/>
            <w:r w:rsidRPr="000C4658">
              <w:rPr>
                <w:sz w:val="20"/>
                <w:szCs w:val="20"/>
                <w:lang w:val="ru-RU"/>
              </w:rPr>
              <w:t xml:space="preserve">, 35 /5, </w:t>
            </w:r>
            <w:proofErr w:type="spellStart"/>
            <w:r w:rsidRPr="000C4658">
              <w:rPr>
                <w:sz w:val="20"/>
                <w:szCs w:val="20"/>
                <w:lang w:val="ru-RU"/>
              </w:rPr>
              <w:t>каб</w:t>
            </w:r>
            <w:proofErr w:type="spellEnd"/>
            <w:r w:rsidRPr="000C4658">
              <w:rPr>
                <w:sz w:val="20"/>
                <w:szCs w:val="20"/>
                <w:lang w:val="ru-RU"/>
              </w:rPr>
              <w:t>. 7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18EB" w:rsidRPr="00C56AD9" w:rsidRDefault="00317090" w:rsidP="00934C84">
            <w:pPr>
              <w:jc w:val="center"/>
              <w:rPr>
                <w:sz w:val="20"/>
                <w:szCs w:val="20"/>
                <w:lang w:val="ru-RU"/>
              </w:rPr>
            </w:pPr>
            <w:r w:rsidRPr="000C4658">
              <w:rPr>
                <w:sz w:val="20"/>
                <w:szCs w:val="20"/>
                <w:lang w:val="ru-RU"/>
              </w:rPr>
              <w:t>700 001 (Семьсот тысяч один) рубль 99 копеек, включая НДС</w:t>
            </w:r>
          </w:p>
        </w:tc>
      </w:tr>
      <w:tr w:rsidR="00317090" w:rsidRPr="00844DFA" w:rsidTr="00317090">
        <w:trPr>
          <w:trHeight w:val="1109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090" w:rsidRPr="003C3BB3" w:rsidRDefault="00317090" w:rsidP="008453A9">
            <w:pPr>
              <w:jc w:val="center"/>
              <w:rPr>
                <w:rFonts w:eastAsia="Calibri"/>
                <w:sz w:val="18"/>
                <w:szCs w:val="18"/>
              </w:rPr>
            </w:pPr>
            <w:r w:rsidRPr="003C3BB3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090" w:rsidRPr="000C4658" w:rsidRDefault="00317090" w:rsidP="005B0C4D">
            <w:pPr>
              <w:jc w:val="center"/>
              <w:rPr>
                <w:sz w:val="20"/>
                <w:szCs w:val="20"/>
              </w:rPr>
            </w:pPr>
            <w:r w:rsidRPr="000C4658">
              <w:rPr>
                <w:sz w:val="20"/>
                <w:szCs w:val="20"/>
              </w:rPr>
              <w:t>32110725387-1-1</w:t>
            </w:r>
          </w:p>
        </w:tc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090" w:rsidRPr="000C4658" w:rsidRDefault="00317090" w:rsidP="005B0C4D">
            <w:pPr>
              <w:jc w:val="center"/>
              <w:rPr>
                <w:sz w:val="20"/>
                <w:szCs w:val="20"/>
                <w:lang w:val="ru-RU"/>
              </w:rPr>
            </w:pPr>
            <w:r w:rsidRPr="000C4658">
              <w:rPr>
                <w:sz w:val="20"/>
                <w:szCs w:val="20"/>
                <w:lang w:val="ru-RU"/>
              </w:rPr>
              <w:t xml:space="preserve">Общество с ограниченной ответственностью "ТЕХСПЛАВ" </w:t>
            </w:r>
            <w:r w:rsidRPr="000C4658">
              <w:rPr>
                <w:sz w:val="20"/>
                <w:szCs w:val="20"/>
                <w:lang w:val="ru-RU"/>
              </w:rPr>
              <w:br/>
              <w:t xml:space="preserve">ИНН: 5029147037 </w:t>
            </w:r>
            <w:r w:rsidRPr="000C4658">
              <w:rPr>
                <w:sz w:val="20"/>
                <w:szCs w:val="20"/>
                <w:lang w:val="ru-RU"/>
              </w:rPr>
              <w:br/>
              <w:t xml:space="preserve">Адрес: 141006, Российская Федерация, Московская обл., 141006, Московская </w:t>
            </w:r>
            <w:proofErr w:type="spellStart"/>
            <w:proofErr w:type="gramStart"/>
            <w:r w:rsidRPr="000C4658">
              <w:rPr>
                <w:sz w:val="20"/>
                <w:szCs w:val="20"/>
                <w:lang w:val="ru-RU"/>
              </w:rPr>
              <w:t>обл</w:t>
            </w:r>
            <w:proofErr w:type="spellEnd"/>
            <w:proofErr w:type="gramEnd"/>
            <w:r w:rsidRPr="000C4658">
              <w:rPr>
                <w:sz w:val="20"/>
                <w:szCs w:val="20"/>
                <w:lang w:val="ru-RU"/>
              </w:rPr>
              <w:t xml:space="preserve">, Мытищи городской округ, Мытищи г, Во </w:t>
            </w:r>
            <w:proofErr w:type="spellStart"/>
            <w:r w:rsidRPr="000C4658">
              <w:rPr>
                <w:sz w:val="20"/>
                <w:szCs w:val="20"/>
                <w:lang w:val="ru-RU"/>
              </w:rPr>
              <w:t>лковское</w:t>
            </w:r>
            <w:proofErr w:type="spellEnd"/>
            <w:r w:rsidRPr="000C4658">
              <w:rPr>
                <w:sz w:val="20"/>
                <w:szCs w:val="20"/>
                <w:lang w:val="ru-RU"/>
              </w:rPr>
              <w:t xml:space="preserve"> ш, владение 5а, стр. 1, оф. 207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090" w:rsidRPr="000C4658" w:rsidRDefault="00317090" w:rsidP="005B0C4D">
            <w:pPr>
              <w:jc w:val="center"/>
              <w:rPr>
                <w:sz w:val="20"/>
                <w:szCs w:val="20"/>
                <w:lang w:val="ru-RU"/>
              </w:rPr>
            </w:pPr>
            <w:r w:rsidRPr="000C4658">
              <w:rPr>
                <w:sz w:val="20"/>
                <w:szCs w:val="20"/>
                <w:lang w:val="ru-RU"/>
              </w:rPr>
              <w:t>1 186 862 (Один миллион сто восемьдесят шесть тысяч восемьсот шестьдесят два) рубля 40 копеек, включая НДС</w:t>
            </w:r>
          </w:p>
        </w:tc>
      </w:tr>
    </w:tbl>
    <w:p w:rsidR="001F4A8F" w:rsidRPr="00B617A1" w:rsidRDefault="001F4A8F" w:rsidP="001F4A8F">
      <w:pPr>
        <w:pStyle w:val="ad"/>
        <w:widowControl w:val="0"/>
        <w:tabs>
          <w:tab w:val="left" w:pos="0"/>
          <w:tab w:val="left" w:pos="142"/>
          <w:tab w:val="left" w:pos="851"/>
          <w:tab w:val="left" w:pos="993"/>
        </w:tabs>
        <w:ind w:left="0" w:firstLine="567"/>
        <w:jc w:val="both"/>
        <w:rPr>
          <w:sz w:val="20"/>
          <w:szCs w:val="20"/>
          <w:lang w:val="ru-RU"/>
        </w:rPr>
      </w:pPr>
      <w:r w:rsidRPr="00B617A1">
        <w:rPr>
          <w:b/>
          <w:sz w:val="20"/>
          <w:szCs w:val="20"/>
          <w:lang w:val="ru-RU"/>
        </w:rPr>
        <w:t>Результаты голосования членов закупочной комиссии</w:t>
      </w:r>
      <w:r w:rsidRPr="00B617A1">
        <w:rPr>
          <w:sz w:val="20"/>
          <w:szCs w:val="20"/>
          <w:lang w:val="ru-RU"/>
        </w:rPr>
        <w:t xml:space="preserve">: </w:t>
      </w:r>
    </w:p>
    <w:p w:rsidR="001F4A8F" w:rsidRPr="00B617A1" w:rsidRDefault="001F4A8F" w:rsidP="001F4A8F">
      <w:pPr>
        <w:widowControl w:val="0"/>
        <w:tabs>
          <w:tab w:val="left" w:pos="0"/>
          <w:tab w:val="left" w:pos="142"/>
          <w:tab w:val="left" w:pos="284"/>
          <w:tab w:val="left" w:pos="709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  <w:r w:rsidRPr="00B617A1">
        <w:rPr>
          <w:sz w:val="20"/>
          <w:szCs w:val="20"/>
          <w:lang w:val="ru-RU"/>
        </w:rPr>
        <w:t xml:space="preserve">«за» – </w:t>
      </w:r>
      <w:r w:rsidR="00933576">
        <w:rPr>
          <w:sz w:val="20"/>
          <w:szCs w:val="20"/>
          <w:lang w:val="ru-RU"/>
        </w:rPr>
        <w:t>6</w:t>
      </w:r>
      <w:r w:rsidRPr="00B617A1">
        <w:rPr>
          <w:sz w:val="20"/>
          <w:szCs w:val="20"/>
          <w:lang w:val="ru-RU"/>
        </w:rPr>
        <w:t xml:space="preserve"> голосов (</w:t>
      </w:r>
      <w:r w:rsidR="00317090" w:rsidRPr="00317090">
        <w:rPr>
          <w:sz w:val="20"/>
          <w:szCs w:val="20"/>
          <w:lang w:val="ru-RU"/>
        </w:rPr>
        <w:t xml:space="preserve">В.Р. Парфенов,  В.В. Серебряков, М.Ю. Маринина, Е.В. Хусаинова, С.А. Воскобойников, А.В. </w:t>
      </w:r>
      <w:proofErr w:type="spellStart"/>
      <w:r w:rsidR="00317090" w:rsidRPr="00317090">
        <w:rPr>
          <w:sz w:val="20"/>
          <w:szCs w:val="20"/>
          <w:lang w:val="ru-RU"/>
        </w:rPr>
        <w:t>Рачеткина</w:t>
      </w:r>
      <w:proofErr w:type="spellEnd"/>
      <w:r w:rsidRPr="00B617A1">
        <w:rPr>
          <w:sz w:val="20"/>
          <w:szCs w:val="20"/>
          <w:lang w:val="ru-RU"/>
        </w:rPr>
        <w:t>);</w:t>
      </w:r>
    </w:p>
    <w:p w:rsidR="001F4A8F" w:rsidRPr="00FD567D" w:rsidRDefault="001F4A8F" w:rsidP="001F4A8F">
      <w:pPr>
        <w:keepNext/>
        <w:tabs>
          <w:tab w:val="left" w:pos="142"/>
          <w:tab w:val="left" w:pos="284"/>
          <w:tab w:val="left" w:pos="709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  <w:r w:rsidRPr="00FD567D">
        <w:rPr>
          <w:sz w:val="20"/>
          <w:szCs w:val="20"/>
          <w:lang w:val="ru-RU"/>
        </w:rPr>
        <w:t xml:space="preserve">«против» – 0 голосов; </w:t>
      </w:r>
    </w:p>
    <w:p w:rsidR="001F4A8F" w:rsidRDefault="001F4A8F" w:rsidP="001F4A8F">
      <w:pPr>
        <w:widowControl w:val="0"/>
        <w:tabs>
          <w:tab w:val="left" w:pos="993"/>
        </w:tabs>
        <w:ind w:firstLine="567"/>
        <w:rPr>
          <w:sz w:val="20"/>
          <w:szCs w:val="20"/>
          <w:lang w:val="ru-RU"/>
        </w:rPr>
      </w:pPr>
      <w:r w:rsidRPr="00FD567D">
        <w:rPr>
          <w:sz w:val="20"/>
          <w:szCs w:val="20"/>
          <w:lang w:val="ru-RU"/>
        </w:rPr>
        <w:t>«воздержался» – 0 голосов</w:t>
      </w:r>
    </w:p>
    <w:p w:rsidR="001F4A8F" w:rsidRPr="005041E4" w:rsidRDefault="001F4A8F" w:rsidP="001F4A8F">
      <w:pPr>
        <w:widowControl w:val="0"/>
        <w:tabs>
          <w:tab w:val="left" w:pos="993"/>
        </w:tabs>
        <w:ind w:firstLine="567"/>
        <w:rPr>
          <w:b/>
          <w:sz w:val="23"/>
          <w:szCs w:val="23"/>
          <w:lang w:val="ru-RU"/>
        </w:rPr>
      </w:pPr>
    </w:p>
    <w:p w:rsidR="001F4A8F" w:rsidRDefault="001F4A8F" w:rsidP="001F4A8F">
      <w:pPr>
        <w:pStyle w:val="ad"/>
        <w:widowControl w:val="0"/>
        <w:numPr>
          <w:ilvl w:val="0"/>
          <w:numId w:val="4"/>
        </w:numPr>
        <w:tabs>
          <w:tab w:val="left" w:pos="-142"/>
          <w:tab w:val="left" w:pos="567"/>
          <w:tab w:val="left" w:pos="851"/>
        </w:tabs>
        <w:ind w:left="0" w:firstLine="284"/>
        <w:jc w:val="both"/>
        <w:rPr>
          <w:sz w:val="22"/>
          <w:szCs w:val="22"/>
          <w:lang w:val="ru-RU"/>
        </w:rPr>
      </w:pPr>
      <w:r w:rsidRPr="00140D3E">
        <w:rPr>
          <w:sz w:val="22"/>
          <w:szCs w:val="22"/>
          <w:lang w:val="ru-RU"/>
        </w:rPr>
        <w:t xml:space="preserve">По результатам ранжирования заявок на участие в запросе котировок закупочной комиссией </w:t>
      </w:r>
      <w:r w:rsidRPr="00140D3E">
        <w:rPr>
          <w:sz w:val="22"/>
          <w:szCs w:val="22"/>
          <w:lang w:val="ru-RU"/>
        </w:rPr>
        <w:lastRenderedPageBreak/>
        <w:t xml:space="preserve">принято решение признать победителем запроса котировок </w:t>
      </w:r>
      <w:r w:rsidR="00317090" w:rsidRPr="009918EB">
        <w:rPr>
          <w:rFonts w:eastAsia="Batang"/>
          <w:b/>
          <w:sz w:val="22"/>
          <w:szCs w:val="22"/>
          <w:lang w:val="ru-RU"/>
        </w:rPr>
        <w:t>ООО ТД «Строй-</w:t>
      </w:r>
      <w:r w:rsidR="00317090">
        <w:rPr>
          <w:rFonts w:eastAsia="Batang"/>
          <w:b/>
          <w:sz w:val="22"/>
          <w:szCs w:val="22"/>
          <w:lang w:val="ru-RU"/>
        </w:rPr>
        <w:t>К</w:t>
      </w:r>
      <w:r w:rsidR="00317090" w:rsidRPr="009918EB">
        <w:rPr>
          <w:rFonts w:eastAsia="Batang"/>
          <w:b/>
          <w:sz w:val="22"/>
          <w:szCs w:val="22"/>
          <w:lang w:val="ru-RU"/>
        </w:rPr>
        <w:t>а</w:t>
      </w:r>
      <w:r w:rsidRPr="00856236">
        <w:rPr>
          <w:b/>
          <w:sz w:val="22"/>
          <w:szCs w:val="22"/>
          <w:lang w:val="ru-RU"/>
        </w:rPr>
        <w:t>»</w:t>
      </w:r>
      <w:r w:rsidRPr="00140D3E">
        <w:rPr>
          <w:sz w:val="22"/>
          <w:szCs w:val="22"/>
          <w:lang w:val="ru-RU"/>
        </w:rPr>
        <w:t xml:space="preserve"> с ценой заявки </w:t>
      </w:r>
      <w:r w:rsidR="00317090" w:rsidRPr="00317090">
        <w:rPr>
          <w:sz w:val="22"/>
          <w:szCs w:val="22"/>
          <w:lang w:val="ru-RU"/>
        </w:rPr>
        <w:t>700 001 (Семьсот тысяч один) рубль 99 копеек, включая НДС</w:t>
      </w:r>
      <w:r w:rsidR="00F14B14">
        <w:rPr>
          <w:sz w:val="22"/>
          <w:szCs w:val="22"/>
          <w:lang w:val="ru-RU"/>
        </w:rPr>
        <w:t xml:space="preserve"> 20%</w:t>
      </w:r>
      <w:r w:rsidRPr="001F4A8F">
        <w:rPr>
          <w:sz w:val="22"/>
          <w:szCs w:val="22"/>
          <w:lang w:val="ru-RU"/>
        </w:rPr>
        <w:t>.</w:t>
      </w:r>
    </w:p>
    <w:p w:rsidR="001F4A8F" w:rsidRPr="001F4A8F" w:rsidRDefault="001F4A8F" w:rsidP="001F4A8F">
      <w:pPr>
        <w:widowControl w:val="0"/>
        <w:tabs>
          <w:tab w:val="left" w:pos="0"/>
          <w:tab w:val="left" w:pos="142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  <w:r w:rsidRPr="001F4A8F">
        <w:rPr>
          <w:b/>
          <w:sz w:val="20"/>
          <w:szCs w:val="20"/>
          <w:lang w:val="ru-RU"/>
        </w:rPr>
        <w:t>Результаты голосования членов закупочной комиссии</w:t>
      </w:r>
      <w:r w:rsidRPr="001F4A8F">
        <w:rPr>
          <w:sz w:val="20"/>
          <w:szCs w:val="20"/>
          <w:lang w:val="ru-RU"/>
        </w:rPr>
        <w:t xml:space="preserve">: </w:t>
      </w:r>
    </w:p>
    <w:p w:rsidR="001F4A8F" w:rsidRPr="001F4A8F" w:rsidRDefault="001F4A8F" w:rsidP="001F4A8F">
      <w:pPr>
        <w:widowControl w:val="0"/>
        <w:tabs>
          <w:tab w:val="left" w:pos="0"/>
          <w:tab w:val="left" w:pos="142"/>
          <w:tab w:val="left" w:pos="284"/>
          <w:tab w:val="left" w:pos="709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  <w:r w:rsidRPr="001F4A8F">
        <w:rPr>
          <w:sz w:val="20"/>
          <w:szCs w:val="20"/>
          <w:lang w:val="ru-RU"/>
        </w:rPr>
        <w:t xml:space="preserve">«за» – </w:t>
      </w:r>
      <w:r w:rsidR="00933576">
        <w:rPr>
          <w:sz w:val="20"/>
          <w:szCs w:val="20"/>
          <w:lang w:val="ru-RU"/>
        </w:rPr>
        <w:t>6</w:t>
      </w:r>
      <w:r w:rsidRPr="001F4A8F">
        <w:rPr>
          <w:sz w:val="20"/>
          <w:szCs w:val="20"/>
          <w:lang w:val="ru-RU"/>
        </w:rPr>
        <w:t xml:space="preserve"> голосов (</w:t>
      </w:r>
      <w:r w:rsidR="00317090" w:rsidRPr="00317090">
        <w:rPr>
          <w:sz w:val="20"/>
          <w:szCs w:val="20"/>
          <w:lang w:val="ru-RU"/>
        </w:rPr>
        <w:t xml:space="preserve">В.Р. Парфенов,  В.В. Серебряков, М.Ю. Маринина, Е.В. Хусаинова, С.А. Воскобойников, А.В. </w:t>
      </w:r>
      <w:proofErr w:type="spellStart"/>
      <w:r w:rsidR="00317090" w:rsidRPr="00317090">
        <w:rPr>
          <w:sz w:val="20"/>
          <w:szCs w:val="20"/>
          <w:lang w:val="ru-RU"/>
        </w:rPr>
        <w:t>Рачеткина</w:t>
      </w:r>
      <w:proofErr w:type="spellEnd"/>
      <w:r w:rsidRPr="001F4A8F">
        <w:rPr>
          <w:sz w:val="20"/>
          <w:szCs w:val="20"/>
          <w:lang w:val="ru-RU"/>
        </w:rPr>
        <w:t>);</w:t>
      </w:r>
    </w:p>
    <w:p w:rsidR="001F4A8F" w:rsidRPr="001F4A8F" w:rsidRDefault="001F4A8F" w:rsidP="001F4A8F">
      <w:pPr>
        <w:keepNext/>
        <w:tabs>
          <w:tab w:val="left" w:pos="142"/>
          <w:tab w:val="left" w:pos="284"/>
          <w:tab w:val="left" w:pos="709"/>
          <w:tab w:val="left" w:pos="851"/>
          <w:tab w:val="left" w:pos="993"/>
        </w:tabs>
        <w:ind w:firstLine="567"/>
        <w:jc w:val="both"/>
        <w:rPr>
          <w:sz w:val="20"/>
          <w:szCs w:val="20"/>
          <w:lang w:val="ru-RU"/>
        </w:rPr>
      </w:pPr>
      <w:r w:rsidRPr="001F4A8F">
        <w:rPr>
          <w:sz w:val="20"/>
          <w:szCs w:val="20"/>
          <w:lang w:val="ru-RU"/>
        </w:rPr>
        <w:t xml:space="preserve">«против» – 0 голосов; </w:t>
      </w:r>
    </w:p>
    <w:p w:rsidR="001F4A8F" w:rsidRPr="001F4A8F" w:rsidRDefault="001F4A8F" w:rsidP="001F4A8F">
      <w:pPr>
        <w:widowControl w:val="0"/>
        <w:tabs>
          <w:tab w:val="left" w:pos="993"/>
        </w:tabs>
        <w:ind w:firstLine="567"/>
        <w:rPr>
          <w:sz w:val="20"/>
          <w:szCs w:val="20"/>
          <w:lang w:val="ru-RU"/>
        </w:rPr>
      </w:pPr>
      <w:r w:rsidRPr="001F4A8F">
        <w:rPr>
          <w:sz w:val="20"/>
          <w:szCs w:val="20"/>
          <w:lang w:val="ru-RU"/>
        </w:rPr>
        <w:t>«воздержался» – 0 голосов</w:t>
      </w:r>
    </w:p>
    <w:p w:rsidR="001F4A8F" w:rsidRPr="001F4A8F" w:rsidRDefault="001F4A8F" w:rsidP="001F4A8F">
      <w:pPr>
        <w:widowControl w:val="0"/>
        <w:tabs>
          <w:tab w:val="left" w:pos="-142"/>
          <w:tab w:val="left" w:pos="567"/>
          <w:tab w:val="left" w:pos="851"/>
        </w:tabs>
        <w:jc w:val="both"/>
        <w:rPr>
          <w:sz w:val="22"/>
          <w:szCs w:val="22"/>
          <w:lang w:val="ru-RU"/>
        </w:rPr>
      </w:pPr>
    </w:p>
    <w:p w:rsidR="00506D45" w:rsidRPr="00A87280" w:rsidRDefault="00506D45" w:rsidP="00530530">
      <w:pPr>
        <w:pStyle w:val="afd"/>
        <w:widowControl w:val="0"/>
        <w:spacing w:before="0" w:beforeAutospacing="0" w:after="0" w:afterAutospacing="0"/>
        <w:ind w:firstLine="284"/>
        <w:jc w:val="both"/>
        <w:rPr>
          <w:sz w:val="23"/>
          <w:szCs w:val="23"/>
        </w:rPr>
      </w:pPr>
      <w:r w:rsidRPr="00A87280">
        <w:rPr>
          <w:b/>
          <w:sz w:val="23"/>
          <w:szCs w:val="23"/>
        </w:rPr>
        <w:t>Закупочная комиссия</w:t>
      </w:r>
      <w:r w:rsidRPr="00A87280">
        <w:rPr>
          <w:sz w:val="23"/>
          <w:szCs w:val="23"/>
        </w:rPr>
        <w:t>:</w:t>
      </w:r>
    </w:p>
    <w:p w:rsidR="00506D45" w:rsidRPr="00FC6D1A" w:rsidRDefault="00506D45" w:rsidP="00506D45">
      <w:pPr>
        <w:pStyle w:val="afd"/>
        <w:widowControl w:val="0"/>
        <w:spacing w:before="0" w:beforeAutospacing="0" w:after="0" w:afterAutospacing="0"/>
        <w:ind w:firstLine="284"/>
        <w:jc w:val="both"/>
        <w:rPr>
          <w:sz w:val="18"/>
          <w:szCs w:val="18"/>
        </w:rPr>
      </w:pPr>
      <w:r w:rsidRPr="00FC6D1A">
        <w:rPr>
          <w:sz w:val="18"/>
          <w:szCs w:val="1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FC6D1A">
        <w:rPr>
          <w:sz w:val="18"/>
          <w:szCs w:val="18"/>
        </w:rPr>
        <w:t>Госкорпорации</w:t>
      </w:r>
      <w:proofErr w:type="spellEnd"/>
      <w:r w:rsidRPr="00FC6D1A">
        <w:rPr>
          <w:sz w:val="18"/>
          <w:szCs w:val="18"/>
        </w:rPr>
        <w:t xml:space="preserve"> «</w:t>
      </w:r>
      <w:proofErr w:type="spellStart"/>
      <w:r w:rsidRPr="00FC6D1A">
        <w:rPr>
          <w:sz w:val="18"/>
          <w:szCs w:val="18"/>
        </w:rPr>
        <w:t>Росатом</w:t>
      </w:r>
      <w:proofErr w:type="spellEnd"/>
      <w:r w:rsidRPr="00FC6D1A">
        <w:rPr>
          <w:sz w:val="18"/>
          <w:szCs w:val="18"/>
        </w:rPr>
        <w:t>»:</w:t>
      </w:r>
    </w:p>
    <w:p w:rsidR="00506D45" w:rsidRPr="00FC6D1A" w:rsidRDefault="00506D45" w:rsidP="00506D45">
      <w:pPr>
        <w:pStyle w:val="afd"/>
        <w:widowControl w:val="0"/>
        <w:numPr>
          <w:ilvl w:val="0"/>
          <w:numId w:val="5"/>
        </w:numPr>
        <w:spacing w:before="0" w:beforeAutospacing="0"/>
        <w:ind w:left="0" w:firstLine="284"/>
        <w:jc w:val="both"/>
        <w:rPr>
          <w:sz w:val="18"/>
          <w:szCs w:val="18"/>
        </w:rPr>
      </w:pPr>
      <w:r w:rsidRPr="00FC6D1A">
        <w:rPr>
          <w:sz w:val="18"/>
          <w:szCs w:val="18"/>
        </w:rPr>
        <w:t xml:space="preserve">подтверждает, что не имеет связей, носящих характер </w:t>
      </w:r>
      <w:proofErr w:type="spellStart"/>
      <w:r w:rsidRPr="00FC6D1A">
        <w:rPr>
          <w:sz w:val="18"/>
          <w:szCs w:val="18"/>
        </w:rPr>
        <w:t>аффилированности</w:t>
      </w:r>
      <w:proofErr w:type="spellEnd"/>
      <w:r w:rsidRPr="00FC6D1A">
        <w:rPr>
          <w:sz w:val="18"/>
          <w:szCs w:val="18"/>
        </w:rPr>
        <w:t xml:space="preserve"> с участниками запроса </w:t>
      </w:r>
      <w:r w:rsidRPr="00FC6D1A">
        <w:rPr>
          <w:color w:val="000000"/>
          <w:sz w:val="18"/>
          <w:szCs w:val="18"/>
          <w:lang w:eastAsia="ar-SA"/>
        </w:rPr>
        <w:t>котировок</w:t>
      </w:r>
      <w:r w:rsidRPr="00FC6D1A">
        <w:rPr>
          <w:sz w:val="18"/>
          <w:szCs w:val="18"/>
        </w:rPr>
        <w:t>, вопрос о которых вынесен на заседание закупочной комиссии;</w:t>
      </w:r>
    </w:p>
    <w:p w:rsidR="00506D45" w:rsidRPr="00FC6D1A" w:rsidRDefault="00506D45" w:rsidP="00506D45">
      <w:pPr>
        <w:pStyle w:val="afd"/>
        <w:widowControl w:val="0"/>
        <w:numPr>
          <w:ilvl w:val="0"/>
          <w:numId w:val="5"/>
        </w:numPr>
        <w:ind w:left="0" w:firstLine="284"/>
        <w:jc w:val="both"/>
        <w:rPr>
          <w:sz w:val="18"/>
          <w:szCs w:val="18"/>
        </w:rPr>
      </w:pPr>
      <w:r w:rsidRPr="00FC6D1A">
        <w:rPr>
          <w:sz w:val="18"/>
          <w:szCs w:val="18"/>
        </w:rPr>
        <w:t>подтверждает объективность принимаемых решений;</w:t>
      </w:r>
    </w:p>
    <w:p w:rsidR="00506D45" w:rsidRPr="00FC6D1A" w:rsidRDefault="00506D45" w:rsidP="00486069">
      <w:pPr>
        <w:pStyle w:val="afd"/>
        <w:widowControl w:val="0"/>
        <w:numPr>
          <w:ilvl w:val="0"/>
          <w:numId w:val="5"/>
        </w:numPr>
        <w:ind w:left="0" w:firstLine="284"/>
        <w:jc w:val="both"/>
        <w:rPr>
          <w:sz w:val="18"/>
          <w:szCs w:val="18"/>
        </w:rPr>
      </w:pPr>
      <w:r w:rsidRPr="00FC6D1A">
        <w:rPr>
          <w:sz w:val="18"/>
          <w:szCs w:val="18"/>
        </w:rPr>
        <w:t xml:space="preserve">заявляет об отсутствии личной заинтересованности в исходе запроса </w:t>
      </w:r>
      <w:r w:rsidRPr="00FC6D1A">
        <w:rPr>
          <w:color w:val="000000"/>
          <w:sz w:val="18"/>
          <w:szCs w:val="18"/>
          <w:lang w:eastAsia="ar-SA"/>
        </w:rPr>
        <w:t>котировок</w:t>
      </w:r>
      <w:r w:rsidRPr="00FC6D1A">
        <w:rPr>
          <w:sz w:val="18"/>
          <w:szCs w:val="18"/>
        </w:rPr>
        <w:t>;</w:t>
      </w:r>
    </w:p>
    <w:p w:rsidR="00506D45" w:rsidRPr="00FC6D1A" w:rsidRDefault="00506D45" w:rsidP="00506D45">
      <w:pPr>
        <w:pStyle w:val="afd"/>
        <w:widowControl w:val="0"/>
        <w:numPr>
          <w:ilvl w:val="0"/>
          <w:numId w:val="5"/>
        </w:numPr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r w:rsidRPr="00FC6D1A">
        <w:rPr>
          <w:sz w:val="18"/>
          <w:szCs w:val="18"/>
        </w:rPr>
        <w:t>принимает на себя обязательства:</w:t>
      </w:r>
    </w:p>
    <w:p w:rsidR="00506D45" w:rsidRPr="00FC6D1A" w:rsidRDefault="00506D45" w:rsidP="00506D45">
      <w:pPr>
        <w:pStyle w:val="afd"/>
        <w:widowControl w:val="0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rFonts w:eastAsia="Calibri"/>
          <w:bCs/>
          <w:color w:val="000000"/>
          <w:sz w:val="18"/>
          <w:szCs w:val="18"/>
        </w:rPr>
      </w:pPr>
      <w:proofErr w:type="gramStart"/>
      <w:r w:rsidRPr="00FC6D1A">
        <w:rPr>
          <w:rFonts w:eastAsia="Calibri"/>
          <w:bCs/>
          <w:color w:val="000000"/>
          <w:sz w:val="18"/>
          <w:szCs w:val="18"/>
        </w:rPr>
        <w:t xml:space="preserve">не допускать во время проведения запроса котировок предоставления сведений о предложениях участников запроса котировок,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C6D1A">
        <w:rPr>
          <w:rFonts w:eastAsia="Calibri"/>
          <w:bCs/>
          <w:color w:val="000000"/>
          <w:sz w:val="18"/>
          <w:szCs w:val="18"/>
        </w:rPr>
        <w:t>Госкорпорации</w:t>
      </w:r>
      <w:proofErr w:type="spellEnd"/>
      <w:r w:rsidRPr="00FC6D1A">
        <w:rPr>
          <w:rFonts w:eastAsia="Calibri"/>
          <w:bCs/>
          <w:color w:val="000000"/>
          <w:sz w:val="18"/>
          <w:szCs w:val="18"/>
        </w:rPr>
        <w:t xml:space="preserve"> «</w:t>
      </w:r>
      <w:proofErr w:type="spellStart"/>
      <w:r w:rsidRPr="00FC6D1A">
        <w:rPr>
          <w:rFonts w:eastAsia="Calibri"/>
          <w:bCs/>
          <w:color w:val="000000"/>
          <w:sz w:val="18"/>
          <w:szCs w:val="18"/>
        </w:rPr>
        <w:t>Росатом</w:t>
      </w:r>
      <w:proofErr w:type="spellEnd"/>
      <w:r w:rsidRPr="00FC6D1A">
        <w:rPr>
          <w:rFonts w:eastAsia="Calibri"/>
          <w:bCs/>
          <w:color w:val="000000"/>
          <w:sz w:val="18"/>
          <w:szCs w:val="18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 запросу котировок;</w:t>
      </w:r>
      <w:proofErr w:type="gramEnd"/>
    </w:p>
    <w:p w:rsidR="00506D45" w:rsidRPr="00FC6D1A" w:rsidRDefault="00506D45" w:rsidP="00506D45">
      <w:pPr>
        <w:pStyle w:val="afd"/>
        <w:widowControl w:val="0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r w:rsidRPr="00FC6D1A">
        <w:rPr>
          <w:rFonts w:eastAsia="Calibri"/>
          <w:bCs/>
          <w:color w:val="000000"/>
          <w:sz w:val="18"/>
          <w:szCs w:val="18"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:rsidR="00506D45" w:rsidRDefault="00506D45" w:rsidP="00506D45">
      <w:pPr>
        <w:pStyle w:val="afd"/>
        <w:widowControl w:val="0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rFonts w:eastAsia="Calibri"/>
          <w:bCs/>
          <w:color w:val="000000"/>
          <w:sz w:val="18"/>
          <w:szCs w:val="18"/>
        </w:rPr>
      </w:pPr>
      <w:r w:rsidRPr="00FC6D1A">
        <w:rPr>
          <w:rFonts w:eastAsia="Calibri"/>
          <w:bCs/>
          <w:color w:val="000000"/>
          <w:sz w:val="18"/>
          <w:szCs w:val="18"/>
        </w:rPr>
        <w:t>не проводить переговоров с участниками запроса котировок, кроме случаев, прямо предусмотренных условиями проведения запроса котировок.</w:t>
      </w:r>
    </w:p>
    <w:p w:rsidR="00486069" w:rsidRDefault="00486069" w:rsidP="00486069">
      <w:pPr>
        <w:pStyle w:val="afd"/>
        <w:widowControl w:val="0"/>
        <w:spacing w:before="0" w:beforeAutospacing="0" w:after="0" w:afterAutospacing="0"/>
        <w:ind w:left="284"/>
        <w:jc w:val="both"/>
        <w:rPr>
          <w:rFonts w:eastAsia="Calibri"/>
          <w:bCs/>
          <w:color w:val="000000"/>
          <w:sz w:val="18"/>
          <w:szCs w:val="18"/>
        </w:rPr>
      </w:pPr>
    </w:p>
    <w:p w:rsidR="00506D45" w:rsidRDefault="00506D45" w:rsidP="00506D45">
      <w:pPr>
        <w:tabs>
          <w:tab w:val="left" w:pos="284"/>
          <w:tab w:val="left" w:pos="709"/>
          <w:tab w:val="left" w:pos="993"/>
        </w:tabs>
        <w:ind w:firstLine="284"/>
        <w:jc w:val="both"/>
        <w:rPr>
          <w:sz w:val="23"/>
          <w:szCs w:val="23"/>
          <w:lang w:val="ru-RU"/>
        </w:rPr>
      </w:pPr>
      <w:r w:rsidRPr="00A87280">
        <w:rPr>
          <w:sz w:val="23"/>
          <w:szCs w:val="23"/>
          <w:lang w:val="ru-RU"/>
        </w:rPr>
        <w:t>Приложение к протоколу: Лист согласования в ЕОСДО № 64/</w:t>
      </w:r>
    </w:p>
    <w:tbl>
      <w:tblPr>
        <w:tblW w:w="5112" w:type="pct"/>
        <w:jc w:val="center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6600"/>
        <w:gridCol w:w="1137"/>
      </w:tblGrid>
      <w:tr w:rsidR="005C5353" w:rsidRPr="003E6FB1" w:rsidTr="00A144DF">
        <w:trPr>
          <w:jc w:val="center"/>
        </w:trPr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353" w:rsidRPr="003E6FB1" w:rsidRDefault="005C5353" w:rsidP="00A144DF">
            <w:pPr>
              <w:jc w:val="center"/>
              <w:rPr>
                <w:b/>
                <w:bCs/>
                <w:sz w:val="20"/>
                <w:szCs w:val="20"/>
              </w:rPr>
            </w:pPr>
            <w:r w:rsidRPr="003E6FB1">
              <w:rPr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3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C5353" w:rsidRPr="003E6FB1" w:rsidRDefault="005C5353" w:rsidP="00A144D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6FB1">
              <w:rPr>
                <w:b/>
                <w:bCs/>
                <w:sz w:val="20"/>
                <w:szCs w:val="20"/>
              </w:rPr>
              <w:t>Должность</w:t>
            </w:r>
            <w:proofErr w:type="spellEnd"/>
          </w:p>
        </w:tc>
        <w:tc>
          <w:tcPr>
            <w:tcW w:w="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C5353" w:rsidRPr="003E6FB1" w:rsidRDefault="005C5353" w:rsidP="00A144D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6FB1">
              <w:rPr>
                <w:b/>
                <w:bCs/>
                <w:sz w:val="20"/>
                <w:szCs w:val="20"/>
              </w:rPr>
              <w:t>Подпись</w:t>
            </w:r>
            <w:proofErr w:type="spellEnd"/>
          </w:p>
        </w:tc>
      </w:tr>
      <w:tr w:rsidR="005C5353" w:rsidRPr="003E6FB1" w:rsidTr="00A144D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C5353" w:rsidRPr="003E6FB1" w:rsidRDefault="00317090" w:rsidP="00A144D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B43EF">
              <w:rPr>
                <w:b/>
                <w:bCs/>
                <w:sz w:val="20"/>
                <w:szCs w:val="20"/>
              </w:rPr>
              <w:t>Заместитель</w:t>
            </w:r>
            <w:proofErr w:type="spellEnd"/>
            <w:r w:rsidRPr="00DB43E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B43EF">
              <w:rPr>
                <w:b/>
                <w:bCs/>
                <w:sz w:val="20"/>
                <w:szCs w:val="20"/>
              </w:rPr>
              <w:t>председателя</w:t>
            </w:r>
            <w:proofErr w:type="spellEnd"/>
            <w:r w:rsidRPr="00DB43E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B43EF">
              <w:rPr>
                <w:b/>
                <w:bCs/>
                <w:sz w:val="20"/>
                <w:szCs w:val="20"/>
              </w:rPr>
              <w:t>закупочной</w:t>
            </w:r>
            <w:proofErr w:type="spellEnd"/>
            <w:r w:rsidRPr="00DB43E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B43EF">
              <w:rPr>
                <w:b/>
                <w:bCs/>
                <w:sz w:val="20"/>
                <w:szCs w:val="20"/>
              </w:rPr>
              <w:t>комиссии</w:t>
            </w:r>
            <w:proofErr w:type="spellEnd"/>
            <w:r w:rsidRPr="00DB43EF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317090" w:rsidRPr="00844DFA" w:rsidTr="00317090">
        <w:trPr>
          <w:jc w:val="center"/>
        </w:trPr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090" w:rsidRPr="00317090" w:rsidRDefault="00317090" w:rsidP="005B0C4D">
            <w:pPr>
              <w:rPr>
                <w:sz w:val="20"/>
                <w:szCs w:val="20"/>
              </w:rPr>
            </w:pPr>
            <w:r w:rsidRPr="00317090">
              <w:rPr>
                <w:sz w:val="20"/>
                <w:szCs w:val="20"/>
              </w:rPr>
              <w:t xml:space="preserve">В.Р. </w:t>
            </w:r>
            <w:proofErr w:type="spellStart"/>
            <w:r w:rsidRPr="00317090">
              <w:rPr>
                <w:sz w:val="20"/>
                <w:szCs w:val="20"/>
              </w:rPr>
              <w:t>Парфенов</w:t>
            </w:r>
            <w:proofErr w:type="spellEnd"/>
          </w:p>
        </w:tc>
        <w:tc>
          <w:tcPr>
            <w:tcW w:w="3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17090" w:rsidRPr="00317090" w:rsidRDefault="00317090" w:rsidP="005B0C4D">
            <w:pPr>
              <w:rPr>
                <w:sz w:val="20"/>
                <w:szCs w:val="20"/>
                <w:lang w:val="ru-RU"/>
              </w:rPr>
            </w:pPr>
            <w:r w:rsidRPr="00317090">
              <w:rPr>
                <w:sz w:val="20"/>
                <w:szCs w:val="20"/>
                <w:lang w:val="ru-RU"/>
              </w:rPr>
              <w:t>Заместитель директора по общим вопросам АО «ГНЦ НИИАР»</w:t>
            </w:r>
          </w:p>
        </w:tc>
        <w:tc>
          <w:tcPr>
            <w:tcW w:w="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17090" w:rsidRPr="00317090" w:rsidRDefault="00317090" w:rsidP="00A144DF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5C5353" w:rsidRPr="00844DFA" w:rsidTr="00A144DF">
        <w:trPr>
          <w:jc w:val="center"/>
        </w:trPr>
        <w:tc>
          <w:tcPr>
            <w:tcW w:w="44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C5353" w:rsidRPr="005C5353" w:rsidRDefault="005C5353" w:rsidP="00A144DF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C5353">
              <w:rPr>
                <w:b/>
                <w:bCs/>
                <w:sz w:val="20"/>
                <w:szCs w:val="20"/>
                <w:lang w:val="ru-RU"/>
              </w:rPr>
              <w:t>Секретарь закупочной комиссии (</w:t>
            </w:r>
            <w:r w:rsidRPr="005C5353">
              <w:rPr>
                <w:b/>
                <w:sz w:val="20"/>
                <w:szCs w:val="20"/>
                <w:lang w:val="ru-RU"/>
              </w:rPr>
              <w:t>с правом голоса</w:t>
            </w:r>
            <w:r w:rsidRPr="005C5353">
              <w:rPr>
                <w:b/>
                <w:bCs/>
                <w:sz w:val="20"/>
                <w:szCs w:val="20"/>
                <w:lang w:val="ru-RU"/>
              </w:rPr>
              <w:t>):</w:t>
            </w:r>
          </w:p>
        </w:tc>
        <w:tc>
          <w:tcPr>
            <w:tcW w:w="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C5353" w:rsidRPr="005C5353" w:rsidRDefault="005C5353" w:rsidP="00A144DF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5C5353" w:rsidRPr="00844DFA" w:rsidTr="00A144DF">
        <w:trPr>
          <w:trHeight w:val="261"/>
          <w:jc w:val="center"/>
        </w:trPr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353" w:rsidRPr="003E6FB1" w:rsidRDefault="005C5353" w:rsidP="00A144DF">
            <w:pPr>
              <w:rPr>
                <w:sz w:val="20"/>
                <w:szCs w:val="20"/>
              </w:rPr>
            </w:pPr>
            <w:r w:rsidRPr="003E6FB1">
              <w:rPr>
                <w:sz w:val="20"/>
                <w:szCs w:val="20"/>
              </w:rPr>
              <w:t xml:space="preserve">А.В. </w:t>
            </w:r>
            <w:proofErr w:type="spellStart"/>
            <w:r w:rsidRPr="003E6FB1">
              <w:rPr>
                <w:sz w:val="20"/>
                <w:szCs w:val="20"/>
              </w:rPr>
              <w:t>Рачеткина</w:t>
            </w:r>
            <w:proofErr w:type="spellEnd"/>
            <w:r w:rsidRPr="003E6FB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C5353" w:rsidRPr="005C5353" w:rsidRDefault="005C5353" w:rsidP="00A144DF">
            <w:pPr>
              <w:rPr>
                <w:sz w:val="20"/>
                <w:szCs w:val="20"/>
                <w:lang w:val="ru-RU"/>
              </w:rPr>
            </w:pPr>
            <w:r w:rsidRPr="005C5353">
              <w:rPr>
                <w:sz w:val="20"/>
                <w:szCs w:val="20"/>
                <w:lang w:val="ru-RU"/>
              </w:rPr>
              <w:t>Начальник отдела размещения и проведения закупок АО «ГНЦ НИИАР»</w:t>
            </w:r>
          </w:p>
        </w:tc>
        <w:tc>
          <w:tcPr>
            <w:tcW w:w="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C5353" w:rsidRPr="005C5353" w:rsidRDefault="005C5353" w:rsidP="00A144D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</w:tbl>
    <w:p w:rsidR="009F5772" w:rsidRDefault="009F5772" w:rsidP="001F4A8F">
      <w:pPr>
        <w:rPr>
          <w:rFonts w:cs="Times New Roman"/>
          <w:szCs w:val="28"/>
          <w:lang w:val="ru-RU"/>
        </w:rPr>
      </w:pPr>
    </w:p>
    <w:sectPr w:rsidR="009F5772" w:rsidSect="00304DFB">
      <w:headerReference w:type="default" r:id="rId11"/>
      <w:footerReference w:type="default" r:id="rId12"/>
      <w:footerReference w:type="first" r:id="rId13"/>
      <w:pgSz w:w="11900" w:h="16840" w:code="9"/>
      <w:pgMar w:top="709" w:right="567" w:bottom="1134" w:left="1418" w:header="278" w:footer="3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71F" w:rsidRDefault="0064371F" w:rsidP="001448AC">
      <w:r>
        <w:separator/>
      </w:r>
    </w:p>
  </w:endnote>
  <w:endnote w:type="continuationSeparator" w:id="0">
    <w:p w:rsidR="0064371F" w:rsidRDefault="0064371F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17D" w:rsidRPr="008A5DAC" w:rsidRDefault="004E417D" w:rsidP="00304DFB">
    <w:pPr>
      <w:pStyle w:val="af9"/>
      <w:widowControl w:val="0"/>
      <w:spacing w:after="0"/>
      <w:jc w:val="center"/>
      <w:outlineLvl w:val="0"/>
      <w:rPr>
        <w:b/>
        <w:bCs/>
        <w:i/>
        <w:sz w:val="16"/>
        <w:szCs w:val="16"/>
        <w:lang w:val="ru-RU"/>
      </w:rPr>
    </w:pPr>
    <w:r w:rsidRPr="00304DFB">
      <w:rPr>
        <w:sz w:val="18"/>
        <w:szCs w:val="18"/>
        <w:lang w:val="ru-RU"/>
      </w:rPr>
      <w:t>ПРОТОКОЛ № 511-04/</w:t>
    </w:r>
    <w:r w:rsidR="00C56AD9">
      <w:rPr>
        <w:sz w:val="18"/>
        <w:szCs w:val="18"/>
        <w:lang w:val="ru-RU"/>
      </w:rPr>
      <w:t>5</w:t>
    </w:r>
    <w:r w:rsidR="000C4658">
      <w:rPr>
        <w:sz w:val="18"/>
        <w:szCs w:val="18"/>
        <w:lang w:val="ru-RU"/>
      </w:rPr>
      <w:t>68</w:t>
    </w:r>
    <w:r w:rsidRPr="00304DFB">
      <w:rPr>
        <w:sz w:val="18"/>
        <w:szCs w:val="18"/>
        <w:lang w:val="ru-RU"/>
      </w:rPr>
      <w:t>/</w:t>
    </w:r>
    <w:r w:rsidR="00FD567D">
      <w:rPr>
        <w:sz w:val="18"/>
        <w:szCs w:val="18"/>
        <w:lang w:val="ru-RU"/>
      </w:rPr>
      <w:t>1</w:t>
    </w:r>
    <w:r w:rsidRPr="00304DFB">
      <w:rPr>
        <w:sz w:val="18"/>
        <w:szCs w:val="18"/>
        <w:lang w:val="ru-RU"/>
      </w:rPr>
      <w:t xml:space="preserve"> </w:t>
    </w:r>
    <w:sdt>
      <w:sdtPr>
        <w:rPr>
          <w:b/>
          <w:bCs/>
          <w:i/>
          <w:sz w:val="16"/>
          <w:szCs w:val="16"/>
          <w:lang w:val="ru-RU"/>
        </w:rPr>
        <w:alias w:val="Заголовок документа. Не более 5 строк"/>
        <w:tag w:val="Заголовок документа. Не более 5 строк"/>
        <w:id w:val="2059197869"/>
        <w:placeholder>
          <w:docPart w:val="8440032874724841B9B919D4B7E06A68"/>
        </w:placeholder>
      </w:sdtPr>
      <w:sdtEndPr/>
      <w:sdtContent>
        <w:sdt>
          <w:sdtPr>
            <w:rPr>
              <w:b/>
              <w:bCs/>
              <w:i/>
              <w:sz w:val="16"/>
              <w:szCs w:val="16"/>
              <w:lang w:val="ru-RU"/>
            </w:rPr>
            <w:alias w:val="Заголовок документа. Не более 5 строк"/>
            <w:tag w:val="Заголовок документа. Не более 5 строк"/>
            <w:id w:val="-1424565181"/>
            <w:placeholder>
              <w:docPart w:val="8DA6F0A87C1543E69FED7D6A48289557"/>
            </w:placeholder>
          </w:sdtPr>
          <w:sdtEndPr/>
          <w:sdtContent>
            <w:sdt>
              <w:sdtPr>
                <w:rPr>
                  <w:b/>
                  <w:bCs/>
                  <w:i/>
                  <w:sz w:val="16"/>
                  <w:szCs w:val="16"/>
                  <w:lang w:val="ru-RU"/>
                </w:rPr>
                <w:alias w:val="Заголовок документа. Не более 5 строк"/>
                <w:tag w:val="Заголовок документа. Не более 5 строк"/>
                <w:id w:val="1583421510"/>
                <w:placeholder>
                  <w:docPart w:val="630378C7F5F94606A2C203DD6D212963"/>
                </w:placeholder>
              </w:sdtPr>
              <w:sdtEndPr/>
              <w:sdtContent>
                <w:sdt>
                  <w:sdtPr>
                    <w:rPr>
                      <w:b/>
                      <w:bCs/>
                      <w:i/>
                      <w:sz w:val="16"/>
                      <w:szCs w:val="16"/>
                      <w:lang w:val="ru-RU"/>
                    </w:rPr>
                    <w:alias w:val="Заголовок документа. Не более 5 строк"/>
                    <w:tag w:val="Заголовок документа. Не более 5 строк"/>
                    <w:id w:val="-1808700779"/>
                    <w:placeholder>
                      <w:docPart w:val="6317B85432204D048D4861AA43D44B45"/>
                    </w:placeholder>
                  </w:sdtPr>
                  <w:sdtEndPr/>
                  <w:sdtContent>
                    <w:sdt>
                      <w:sdtPr>
                        <w:rPr>
                          <w:b/>
                          <w:bCs/>
                          <w:i/>
                          <w:sz w:val="23"/>
                          <w:szCs w:val="23"/>
                          <w:lang w:val="ru-RU"/>
                        </w:rPr>
                        <w:alias w:val="Заголовок документа. Не более 5 строк"/>
                        <w:tag w:val="Заголовок документа. Не более 5 строк"/>
                        <w:id w:val="548264511"/>
                        <w:placeholder>
                          <w:docPart w:val="DE00F738A9CF400CA1672BF1C111CAD0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b/>
                              <w:bCs/>
                              <w:i/>
                              <w:sz w:val="23"/>
                              <w:szCs w:val="23"/>
                              <w:lang w:val="ru-RU"/>
                            </w:rPr>
                            <w:alias w:val="Заголовок документа. Не более 5 строк"/>
                            <w:tag w:val="Заголовок документа. Не более 5 строк"/>
                            <w:id w:val="-998195106"/>
                            <w:placeholder>
                              <w:docPart w:val="22E60331C90D43E39E0CB77172126E53"/>
                            </w:placeholder>
                          </w:sdtPr>
                          <w:sdtEndPr/>
                          <w:sdtContent>
                            <w:sdt>
                              <w:sdtPr>
                                <w:rPr>
                                  <w:b/>
                                  <w:bCs/>
                                  <w:i/>
                                  <w:sz w:val="23"/>
                                  <w:szCs w:val="23"/>
                                  <w:lang w:val="ru-RU"/>
                                </w:rPr>
                                <w:alias w:val="Заголовок документа. Не более 5 строк"/>
                                <w:tag w:val="Заголовок документа. Не более 5 строк"/>
                                <w:id w:val="415676302"/>
                                <w:placeholder>
                                  <w:docPart w:val="781CCCCE3C1840ED94C0A1C9DEE0C535"/>
                                </w:placeholder>
                              </w:sdtPr>
                              <w:sdtEndPr/>
                              <w:sdtContent>
                                <w:r w:rsidR="000C4658" w:rsidRPr="000C4658">
                                  <w:rPr>
                                    <w:b/>
                                    <w:bCs/>
                                    <w:i/>
                                    <w:sz w:val="16"/>
                                    <w:szCs w:val="16"/>
                                    <w:lang w:val="ru-RU"/>
                                  </w:rPr>
                                  <w:t>заседания закупочной комиссии по рассмотрению заявок и подведению итогов по запросу котировок на право заключения договора на поставку жаропрочного металлопроката</w:t>
                                </w:r>
                              </w:sdtContent>
                            </w:sdt>
                          </w:sdtContent>
                        </w:sdt>
                      </w:sdtContent>
                    </w:sdt>
                  </w:sdtContent>
                </w:sdt>
              </w:sdtContent>
            </w:sdt>
          </w:sdtContent>
        </w:sdt>
      </w:sdtContent>
    </w:sdt>
    <w:r w:rsidRPr="008A5DAC">
      <w:rPr>
        <w:b/>
        <w:bCs/>
        <w:i/>
        <w:sz w:val="16"/>
        <w:szCs w:val="16"/>
        <w:lang w:val="ru-RU"/>
      </w:rPr>
      <w:t xml:space="preserve"> </w:t>
    </w:r>
  </w:p>
  <w:p w:rsidR="00304DFB" w:rsidRPr="00304DFB" w:rsidRDefault="00304DFB" w:rsidP="00304DFB">
    <w:pPr>
      <w:pStyle w:val="af9"/>
      <w:widowControl w:val="0"/>
      <w:spacing w:after="0"/>
      <w:jc w:val="center"/>
      <w:outlineLvl w:val="0"/>
      <w:rPr>
        <w:sz w:val="18"/>
        <w:szCs w:val="18"/>
        <w:lang w:val="ru-RU"/>
      </w:rPr>
    </w:pPr>
    <w:r w:rsidRPr="004E417D">
      <w:rPr>
        <w:sz w:val="18"/>
        <w:szCs w:val="18"/>
        <w:lang w:val="ru-RU"/>
      </w:rPr>
      <w:t xml:space="preserve">Страница </w:t>
    </w:r>
    <w:r w:rsidRPr="00304DFB">
      <w:rPr>
        <w:sz w:val="18"/>
        <w:szCs w:val="18"/>
      </w:rPr>
      <w:fldChar w:fldCharType="begin"/>
    </w:r>
    <w:r w:rsidRPr="00304DFB">
      <w:rPr>
        <w:sz w:val="18"/>
        <w:szCs w:val="18"/>
      </w:rPr>
      <w:instrText>PAGE</w:instrText>
    </w:r>
    <w:r w:rsidRPr="00304DFB">
      <w:rPr>
        <w:sz w:val="18"/>
        <w:szCs w:val="18"/>
      </w:rPr>
      <w:fldChar w:fldCharType="separate"/>
    </w:r>
    <w:r w:rsidR="00844DFA">
      <w:rPr>
        <w:noProof/>
        <w:sz w:val="18"/>
        <w:szCs w:val="18"/>
      </w:rPr>
      <w:t>3</w:t>
    </w:r>
    <w:r w:rsidRPr="00304DFB">
      <w:rPr>
        <w:sz w:val="18"/>
        <w:szCs w:val="18"/>
      </w:rPr>
      <w:fldChar w:fldCharType="end"/>
    </w:r>
    <w:r w:rsidRPr="004E417D">
      <w:rPr>
        <w:sz w:val="18"/>
        <w:szCs w:val="18"/>
        <w:lang w:val="ru-RU"/>
      </w:rPr>
      <w:t xml:space="preserve"> из </w:t>
    </w:r>
    <w:r w:rsidRPr="00304DFB">
      <w:rPr>
        <w:sz w:val="18"/>
        <w:szCs w:val="18"/>
      </w:rPr>
      <w:fldChar w:fldCharType="begin"/>
    </w:r>
    <w:r w:rsidRPr="00304DFB">
      <w:rPr>
        <w:sz w:val="18"/>
        <w:szCs w:val="18"/>
      </w:rPr>
      <w:instrText>NUMPAGES</w:instrText>
    </w:r>
    <w:r w:rsidRPr="00304DFB">
      <w:rPr>
        <w:sz w:val="18"/>
        <w:szCs w:val="18"/>
      </w:rPr>
      <w:fldChar w:fldCharType="separate"/>
    </w:r>
    <w:r w:rsidR="00844DFA">
      <w:rPr>
        <w:noProof/>
        <w:sz w:val="18"/>
        <w:szCs w:val="18"/>
      </w:rPr>
      <w:t>3</w:t>
    </w:r>
    <w:r w:rsidRPr="00304DF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5C7" w:rsidRPr="008F5797" w:rsidRDefault="00304DFB" w:rsidP="00CC05C7">
    <w:pPr>
      <w:ind w:firstLine="567"/>
      <w:jc w:val="center"/>
      <w:outlineLvl w:val="0"/>
      <w:rPr>
        <w:b/>
        <w:bCs/>
        <w:i/>
        <w:sz w:val="20"/>
        <w:szCs w:val="20"/>
        <w:lang w:val="ru-RU"/>
      </w:rPr>
    </w:pPr>
    <w:r w:rsidRPr="00304DFB">
      <w:rPr>
        <w:sz w:val="18"/>
        <w:szCs w:val="18"/>
        <w:lang w:val="ru-RU"/>
      </w:rPr>
      <w:t>ПРОТОКОЛ № 511-04/</w:t>
    </w:r>
    <w:r w:rsidR="00C56AD9">
      <w:rPr>
        <w:sz w:val="18"/>
        <w:szCs w:val="18"/>
        <w:lang w:val="ru-RU"/>
      </w:rPr>
      <w:t>5</w:t>
    </w:r>
    <w:r w:rsidR="000C4658">
      <w:rPr>
        <w:sz w:val="18"/>
        <w:szCs w:val="18"/>
        <w:lang w:val="ru-RU"/>
      </w:rPr>
      <w:t>68</w:t>
    </w:r>
    <w:r w:rsidRPr="00304DFB">
      <w:rPr>
        <w:sz w:val="18"/>
        <w:szCs w:val="18"/>
        <w:lang w:val="ru-RU"/>
      </w:rPr>
      <w:t>/</w:t>
    </w:r>
    <w:r w:rsidR="00FD567D">
      <w:rPr>
        <w:sz w:val="18"/>
        <w:szCs w:val="18"/>
        <w:lang w:val="ru-RU"/>
      </w:rPr>
      <w:t>1</w:t>
    </w:r>
    <w:r w:rsidRPr="00304DFB">
      <w:rPr>
        <w:sz w:val="18"/>
        <w:szCs w:val="18"/>
        <w:lang w:val="ru-RU"/>
      </w:rPr>
      <w:t xml:space="preserve"> </w:t>
    </w:r>
    <w:sdt>
      <w:sdtPr>
        <w:rPr>
          <w:b/>
          <w:bCs/>
          <w:i/>
          <w:sz w:val="16"/>
          <w:szCs w:val="16"/>
          <w:lang w:val="ru-RU"/>
        </w:rPr>
        <w:alias w:val="Заголовок документа. Не более 5 строк"/>
        <w:tag w:val="Заголовок документа. Не более 5 строк"/>
        <w:id w:val="835959922"/>
        <w:placeholder>
          <w:docPart w:val="F919FAD27AF34B448DF73A79170E47CB"/>
        </w:placeholder>
      </w:sdtPr>
      <w:sdtEndPr/>
      <w:sdtContent>
        <w:sdt>
          <w:sdtPr>
            <w:rPr>
              <w:b/>
              <w:bCs/>
              <w:i/>
              <w:sz w:val="16"/>
              <w:szCs w:val="16"/>
              <w:lang w:val="ru-RU"/>
            </w:rPr>
            <w:alias w:val="Заголовок документа. Не более 5 строк"/>
            <w:tag w:val="Заголовок документа. Не более 5 строк"/>
            <w:id w:val="-919018730"/>
          </w:sdtPr>
          <w:sdtEndPr/>
          <w:sdtContent>
            <w:sdt>
              <w:sdtPr>
                <w:rPr>
                  <w:b/>
                  <w:bCs/>
                  <w:i/>
                  <w:sz w:val="16"/>
                  <w:szCs w:val="16"/>
                  <w:lang w:val="ru-RU"/>
                </w:rPr>
                <w:alias w:val="Заголовок документа. Не более 5 строк"/>
                <w:tag w:val="Заголовок документа. Не более 5 строк"/>
                <w:id w:val="764576887"/>
              </w:sdtPr>
              <w:sdtEndPr/>
              <w:sdtContent>
                <w:sdt>
                  <w:sdtPr>
                    <w:rPr>
                      <w:b/>
                      <w:bCs/>
                      <w:i/>
                      <w:sz w:val="16"/>
                      <w:szCs w:val="16"/>
                      <w:lang w:val="ru-RU"/>
                    </w:rPr>
                    <w:alias w:val="Заголовок документа. Не более 5 строк"/>
                    <w:tag w:val="Заголовок документа. Не более 5 строк"/>
                    <w:id w:val="336503822"/>
                  </w:sdtPr>
                  <w:sdtEndPr/>
                  <w:sdtContent>
                    <w:sdt>
                      <w:sdtPr>
                        <w:rPr>
                          <w:b/>
                          <w:bCs/>
                          <w:i/>
                          <w:sz w:val="16"/>
                          <w:szCs w:val="16"/>
                          <w:lang w:val="ru-RU"/>
                        </w:rPr>
                        <w:alias w:val="Заголовок документа. Не более 5 строк"/>
                        <w:tag w:val="Заголовок документа. Не более 5 строк"/>
                        <w:id w:val="38952800"/>
                      </w:sdtPr>
                      <w:sdtEndPr/>
                      <w:sdtContent>
                        <w:sdt>
                          <w:sdtPr>
                            <w:rPr>
                              <w:b/>
                              <w:bCs/>
                              <w:i/>
                              <w:sz w:val="23"/>
                              <w:szCs w:val="23"/>
                              <w:lang w:val="ru-RU"/>
                            </w:rPr>
                            <w:alias w:val="Заголовок документа. Не более 5 строк"/>
                            <w:tag w:val="Заголовок документа. Не более 5 строк"/>
                            <w:id w:val="-897890"/>
                          </w:sdtPr>
                          <w:sdtEndPr/>
                          <w:sdtContent>
                            <w:sdt>
                              <w:sdtPr>
                                <w:rPr>
                                  <w:b/>
                                  <w:bCs/>
                                  <w:i/>
                                  <w:sz w:val="23"/>
                                  <w:szCs w:val="23"/>
                                  <w:lang w:val="ru-RU"/>
                                </w:rPr>
                                <w:alias w:val="Заголовок документа. Не более 5 строк"/>
                                <w:tag w:val="Заголовок документа. Не более 5 строк"/>
                                <w:id w:val="1437097575"/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b/>
                                      <w:bCs/>
                                      <w:i/>
                                      <w:sz w:val="23"/>
                                      <w:szCs w:val="23"/>
                                      <w:lang w:val="ru-RU"/>
                                    </w:rPr>
                                    <w:alias w:val="Заголовок документа. Не более 5 строк"/>
                                    <w:tag w:val="Заголовок документа. Не более 5 строк"/>
                                    <w:id w:val="1439793685"/>
                                  </w:sdtPr>
                                  <w:sdtEndPr/>
                                  <w:sdtContent>
                                    <w:r w:rsidR="000C4658" w:rsidRPr="000C4658">
                                      <w:rPr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  <w:lang w:val="ru-RU"/>
                                      </w:rPr>
                                      <w:t>заседания закупочной комиссии по рассмотрению заявок и подведению итогов по запросу котировок на право заключения договора на поставку жаропрочного металлопроката</w:t>
                                    </w:r>
                                  </w:sdtContent>
                                </w:sdt>
                              </w:sdtContent>
                            </w:sdt>
                          </w:sdtContent>
                        </w:sdt>
                      </w:sdtContent>
                    </w:sdt>
                  </w:sdtContent>
                </w:sdt>
              </w:sdtContent>
            </w:sdt>
          </w:sdtContent>
        </w:sdt>
      </w:sdtContent>
    </w:sdt>
  </w:p>
  <w:p w:rsidR="00304DFB" w:rsidRPr="00304DFB" w:rsidRDefault="00304DFB" w:rsidP="00304DFB">
    <w:pPr>
      <w:pStyle w:val="af9"/>
      <w:widowControl w:val="0"/>
      <w:spacing w:after="0"/>
      <w:jc w:val="center"/>
      <w:outlineLvl w:val="0"/>
      <w:rPr>
        <w:sz w:val="18"/>
        <w:szCs w:val="18"/>
        <w:lang w:val="ru-RU"/>
      </w:rPr>
    </w:pPr>
    <w:proofErr w:type="spellStart"/>
    <w:r w:rsidRPr="00304DFB">
      <w:rPr>
        <w:sz w:val="18"/>
        <w:szCs w:val="18"/>
      </w:rPr>
      <w:t>Страница</w:t>
    </w:r>
    <w:proofErr w:type="spellEnd"/>
    <w:r w:rsidRPr="00304DFB">
      <w:rPr>
        <w:sz w:val="18"/>
        <w:szCs w:val="18"/>
      </w:rPr>
      <w:t xml:space="preserve"> </w:t>
    </w:r>
    <w:r w:rsidRPr="00304DFB">
      <w:rPr>
        <w:sz w:val="18"/>
        <w:szCs w:val="18"/>
      </w:rPr>
      <w:fldChar w:fldCharType="begin"/>
    </w:r>
    <w:r w:rsidRPr="00304DFB">
      <w:rPr>
        <w:sz w:val="18"/>
        <w:szCs w:val="18"/>
      </w:rPr>
      <w:instrText>PAGE</w:instrText>
    </w:r>
    <w:r w:rsidRPr="00304DFB">
      <w:rPr>
        <w:sz w:val="18"/>
        <w:szCs w:val="18"/>
      </w:rPr>
      <w:fldChar w:fldCharType="separate"/>
    </w:r>
    <w:r w:rsidR="00844DFA">
      <w:rPr>
        <w:noProof/>
        <w:sz w:val="18"/>
        <w:szCs w:val="18"/>
      </w:rPr>
      <w:t>1</w:t>
    </w:r>
    <w:r w:rsidRPr="00304DFB">
      <w:rPr>
        <w:sz w:val="18"/>
        <w:szCs w:val="18"/>
      </w:rPr>
      <w:fldChar w:fldCharType="end"/>
    </w:r>
    <w:r w:rsidRPr="00304DFB">
      <w:rPr>
        <w:sz w:val="18"/>
        <w:szCs w:val="18"/>
      </w:rPr>
      <w:t xml:space="preserve"> </w:t>
    </w:r>
    <w:proofErr w:type="spellStart"/>
    <w:r w:rsidRPr="00304DFB">
      <w:rPr>
        <w:sz w:val="18"/>
        <w:szCs w:val="18"/>
      </w:rPr>
      <w:t>из</w:t>
    </w:r>
    <w:proofErr w:type="spellEnd"/>
    <w:r w:rsidRPr="00304DFB">
      <w:rPr>
        <w:sz w:val="18"/>
        <w:szCs w:val="18"/>
      </w:rPr>
      <w:t xml:space="preserve"> </w:t>
    </w:r>
    <w:r w:rsidRPr="00304DFB">
      <w:rPr>
        <w:sz w:val="18"/>
        <w:szCs w:val="18"/>
      </w:rPr>
      <w:fldChar w:fldCharType="begin"/>
    </w:r>
    <w:r w:rsidRPr="00304DFB">
      <w:rPr>
        <w:sz w:val="18"/>
        <w:szCs w:val="18"/>
      </w:rPr>
      <w:instrText>NUMPAGES</w:instrText>
    </w:r>
    <w:r w:rsidRPr="00304DFB">
      <w:rPr>
        <w:sz w:val="18"/>
        <w:szCs w:val="18"/>
      </w:rPr>
      <w:fldChar w:fldCharType="separate"/>
    </w:r>
    <w:r w:rsidR="00844DFA">
      <w:rPr>
        <w:noProof/>
        <w:sz w:val="18"/>
        <w:szCs w:val="18"/>
      </w:rPr>
      <w:t>3</w:t>
    </w:r>
    <w:r w:rsidRPr="00304DF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71F" w:rsidRDefault="0064371F" w:rsidP="001448AC">
      <w:r>
        <w:separator/>
      </w:r>
    </w:p>
  </w:footnote>
  <w:footnote w:type="continuationSeparator" w:id="0">
    <w:p w:rsidR="0064371F" w:rsidRDefault="0064371F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E77DEA">
      <w:trPr>
        <w:trHeight w:hRule="exact" w:val="431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0D4FA0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844DFA" w:rsidRPr="00844DFA">
            <w:rPr>
              <w:rFonts w:cs="Times New Roman"/>
              <w:noProof/>
              <w:lang w:val="ru-RU"/>
            </w:rPr>
            <w:t>3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5247"/>
    <w:multiLevelType w:val="hybridMultilevel"/>
    <w:tmpl w:val="4D065FA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7E04CF5"/>
    <w:multiLevelType w:val="multilevel"/>
    <w:tmpl w:val="ED64A3F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Calibri" w:hAnsi="Times New Roman" w:hint="default"/>
        <w:b/>
        <w:i w:val="0"/>
        <w:sz w:val="23"/>
        <w:szCs w:val="23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EC74EA"/>
    <w:multiLevelType w:val="hybridMultilevel"/>
    <w:tmpl w:val="1A14D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A04293"/>
    <w:multiLevelType w:val="multilevel"/>
    <w:tmpl w:val="ED64A3F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Calibri" w:hAnsi="Times New Roman" w:hint="default"/>
        <w:b/>
        <w:i w:val="0"/>
        <w:sz w:val="23"/>
        <w:szCs w:val="23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266C2DC4"/>
    <w:multiLevelType w:val="multilevel"/>
    <w:tmpl w:val="ED64A3F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Calibri" w:hAnsi="Times New Roman" w:hint="default"/>
        <w:b/>
        <w:i w:val="0"/>
        <w:sz w:val="23"/>
        <w:szCs w:val="23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27EC452D"/>
    <w:multiLevelType w:val="hybridMultilevel"/>
    <w:tmpl w:val="31B2D37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D00208D"/>
    <w:multiLevelType w:val="hybridMultilevel"/>
    <w:tmpl w:val="40A2E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A946D4"/>
    <w:multiLevelType w:val="hybridMultilevel"/>
    <w:tmpl w:val="9EA0EC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343CD6"/>
    <w:multiLevelType w:val="hybridMultilevel"/>
    <w:tmpl w:val="37B8F9E6"/>
    <w:lvl w:ilvl="0" w:tplc="A462B2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9024BC9"/>
    <w:multiLevelType w:val="multilevel"/>
    <w:tmpl w:val="87F43F4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5" w:hanging="1800"/>
      </w:pPr>
      <w:rPr>
        <w:rFonts w:hint="default"/>
      </w:rPr>
    </w:lvl>
  </w:abstractNum>
  <w:abstractNum w:abstractNumId="14">
    <w:nsid w:val="3F334C9A"/>
    <w:multiLevelType w:val="multilevel"/>
    <w:tmpl w:val="ED64A3F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Calibri" w:hAnsi="Times New Roman" w:hint="default"/>
        <w:b/>
        <w:i w:val="0"/>
        <w:sz w:val="23"/>
        <w:szCs w:val="23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5">
    <w:nsid w:val="404E3197"/>
    <w:multiLevelType w:val="multilevel"/>
    <w:tmpl w:val="7AC09A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1424CB3"/>
    <w:multiLevelType w:val="hybridMultilevel"/>
    <w:tmpl w:val="1C6E2D40"/>
    <w:lvl w:ilvl="0" w:tplc="AA38CFE6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5A7A9072">
      <w:start w:val="1"/>
      <w:numFmt w:val="decimal"/>
      <w:lvlText w:val="%3)"/>
      <w:lvlJc w:val="left"/>
      <w:pPr>
        <w:ind w:left="254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20A3138"/>
    <w:multiLevelType w:val="hybridMultilevel"/>
    <w:tmpl w:val="E2C2A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AC0BB1"/>
    <w:multiLevelType w:val="hybridMultilevel"/>
    <w:tmpl w:val="633418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C0A7256"/>
    <w:multiLevelType w:val="hybridMultilevel"/>
    <w:tmpl w:val="5DBE9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95F4A"/>
    <w:multiLevelType w:val="hybridMultilevel"/>
    <w:tmpl w:val="5802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AA5343"/>
    <w:multiLevelType w:val="multilevel"/>
    <w:tmpl w:val="EF6202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A523F43"/>
    <w:multiLevelType w:val="multilevel"/>
    <w:tmpl w:val="ED64A3F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Calibri" w:hAnsi="Times New Roman" w:hint="default"/>
        <w:b/>
        <w:i w:val="0"/>
        <w:sz w:val="23"/>
        <w:szCs w:val="23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5">
    <w:nsid w:val="5EE671F1"/>
    <w:multiLevelType w:val="hybridMultilevel"/>
    <w:tmpl w:val="D15E8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3928DA"/>
    <w:multiLevelType w:val="multilevel"/>
    <w:tmpl w:val="ED64A3F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Calibri" w:hAnsi="Times New Roman" w:hint="default"/>
        <w:b/>
        <w:i w:val="0"/>
        <w:sz w:val="23"/>
        <w:szCs w:val="23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7">
    <w:nsid w:val="7749093A"/>
    <w:multiLevelType w:val="hybridMultilevel"/>
    <w:tmpl w:val="FC4EFAD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7D1E2F45"/>
    <w:multiLevelType w:val="multilevel"/>
    <w:tmpl w:val="E148118A"/>
    <w:lvl w:ilvl="0">
      <w:start w:val="1"/>
      <w:numFmt w:val="decimal"/>
      <w:lvlText w:val="%1."/>
      <w:lvlJc w:val="left"/>
      <w:pPr>
        <w:ind w:left="786" w:hanging="360"/>
      </w:pPr>
      <w:rPr>
        <w:rFonts w:eastAsia="Arial Unicode MS" w:hint="default"/>
        <w:b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/>
      </w:rPr>
    </w:lvl>
  </w:abstractNum>
  <w:abstractNum w:abstractNumId="29">
    <w:nsid w:val="7F885DF7"/>
    <w:multiLevelType w:val="multilevel"/>
    <w:tmpl w:val="07D270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5" w:hanging="180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2"/>
  </w:num>
  <w:num w:numId="4">
    <w:abstractNumId w:val="5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7"/>
  </w:num>
  <w:num w:numId="9">
    <w:abstractNumId w:val="2"/>
  </w:num>
  <w:num w:numId="10">
    <w:abstractNumId w:val="25"/>
  </w:num>
  <w:num w:numId="11">
    <w:abstractNumId w:val="11"/>
  </w:num>
  <w:num w:numId="12">
    <w:abstractNumId w:val="16"/>
  </w:num>
  <w:num w:numId="13">
    <w:abstractNumId w:val="20"/>
  </w:num>
  <w:num w:numId="14">
    <w:abstractNumId w:val="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9"/>
  </w:num>
  <w:num w:numId="19">
    <w:abstractNumId w:val="8"/>
  </w:num>
  <w:num w:numId="20">
    <w:abstractNumId w:val="28"/>
  </w:num>
  <w:num w:numId="21">
    <w:abstractNumId w:val="27"/>
  </w:num>
  <w:num w:numId="22">
    <w:abstractNumId w:val="1"/>
  </w:num>
  <w:num w:numId="23">
    <w:abstractNumId w:val="17"/>
  </w:num>
  <w:num w:numId="24">
    <w:abstractNumId w:val="18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6"/>
  </w:num>
  <w:num w:numId="28">
    <w:abstractNumId w:val="9"/>
  </w:num>
  <w:num w:numId="29">
    <w:abstractNumId w:val="23"/>
  </w:num>
  <w:num w:numId="30">
    <w:abstractNumId w:val="26"/>
  </w:num>
  <w:num w:numId="31">
    <w:abstractNumId w:val="14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DFB"/>
    <w:rsid w:val="00011448"/>
    <w:rsid w:val="00013097"/>
    <w:rsid w:val="000147B3"/>
    <w:rsid w:val="00020E10"/>
    <w:rsid w:val="0002270B"/>
    <w:rsid w:val="000278D8"/>
    <w:rsid w:val="000278E5"/>
    <w:rsid w:val="00034E57"/>
    <w:rsid w:val="00042913"/>
    <w:rsid w:val="000440D9"/>
    <w:rsid w:val="00050BC5"/>
    <w:rsid w:val="00052FC8"/>
    <w:rsid w:val="00053CA0"/>
    <w:rsid w:val="00055936"/>
    <w:rsid w:val="00061F33"/>
    <w:rsid w:val="00067250"/>
    <w:rsid w:val="000673DC"/>
    <w:rsid w:val="000703DA"/>
    <w:rsid w:val="000707A8"/>
    <w:rsid w:val="00087BD2"/>
    <w:rsid w:val="000A0AAD"/>
    <w:rsid w:val="000A0CC0"/>
    <w:rsid w:val="000B1F52"/>
    <w:rsid w:val="000B2C44"/>
    <w:rsid w:val="000C4658"/>
    <w:rsid w:val="000D4774"/>
    <w:rsid w:val="000D4FA0"/>
    <w:rsid w:val="000E247F"/>
    <w:rsid w:val="000E5459"/>
    <w:rsid w:val="000E7E6C"/>
    <w:rsid w:val="000F171A"/>
    <w:rsid w:val="000F26BF"/>
    <w:rsid w:val="000F3AF1"/>
    <w:rsid w:val="00103090"/>
    <w:rsid w:val="00105071"/>
    <w:rsid w:val="00120F6F"/>
    <w:rsid w:val="001254A6"/>
    <w:rsid w:val="00141F84"/>
    <w:rsid w:val="00142ACF"/>
    <w:rsid w:val="001431D3"/>
    <w:rsid w:val="00143960"/>
    <w:rsid w:val="001443E9"/>
    <w:rsid w:val="001448AC"/>
    <w:rsid w:val="00144CA3"/>
    <w:rsid w:val="00144D96"/>
    <w:rsid w:val="00147B73"/>
    <w:rsid w:val="00151564"/>
    <w:rsid w:val="00151DC0"/>
    <w:rsid w:val="00154CE2"/>
    <w:rsid w:val="00161611"/>
    <w:rsid w:val="001630A3"/>
    <w:rsid w:val="0016614E"/>
    <w:rsid w:val="00166BAF"/>
    <w:rsid w:val="00167EF8"/>
    <w:rsid w:val="001734D3"/>
    <w:rsid w:val="00180657"/>
    <w:rsid w:val="00184E35"/>
    <w:rsid w:val="0018534D"/>
    <w:rsid w:val="00187484"/>
    <w:rsid w:val="00191BB6"/>
    <w:rsid w:val="0019250F"/>
    <w:rsid w:val="00195E52"/>
    <w:rsid w:val="001A16DB"/>
    <w:rsid w:val="001A510C"/>
    <w:rsid w:val="001A539F"/>
    <w:rsid w:val="001A6E44"/>
    <w:rsid w:val="001B4257"/>
    <w:rsid w:val="001B7578"/>
    <w:rsid w:val="001C06BA"/>
    <w:rsid w:val="001F366F"/>
    <w:rsid w:val="001F3C15"/>
    <w:rsid w:val="001F43E2"/>
    <w:rsid w:val="001F4A8F"/>
    <w:rsid w:val="001F6CF0"/>
    <w:rsid w:val="001F6EEB"/>
    <w:rsid w:val="00200E18"/>
    <w:rsid w:val="00217628"/>
    <w:rsid w:val="00217E48"/>
    <w:rsid w:val="00217FCD"/>
    <w:rsid w:val="00241491"/>
    <w:rsid w:val="002449E7"/>
    <w:rsid w:val="0025001D"/>
    <w:rsid w:val="0025167D"/>
    <w:rsid w:val="00255A68"/>
    <w:rsid w:val="00256585"/>
    <w:rsid w:val="0025703D"/>
    <w:rsid w:val="00265CAE"/>
    <w:rsid w:val="002668E6"/>
    <w:rsid w:val="0027746E"/>
    <w:rsid w:val="00282A7A"/>
    <w:rsid w:val="00287416"/>
    <w:rsid w:val="002879A5"/>
    <w:rsid w:val="002921D6"/>
    <w:rsid w:val="0029290B"/>
    <w:rsid w:val="002964A8"/>
    <w:rsid w:val="002A12A7"/>
    <w:rsid w:val="002B26B2"/>
    <w:rsid w:val="002C0124"/>
    <w:rsid w:val="002C64BA"/>
    <w:rsid w:val="002D6861"/>
    <w:rsid w:val="002E54F1"/>
    <w:rsid w:val="002F238B"/>
    <w:rsid w:val="002F3223"/>
    <w:rsid w:val="003049AD"/>
    <w:rsid w:val="00304DFB"/>
    <w:rsid w:val="00307D81"/>
    <w:rsid w:val="003103B9"/>
    <w:rsid w:val="00311DAF"/>
    <w:rsid w:val="003132DB"/>
    <w:rsid w:val="00317090"/>
    <w:rsid w:val="00322DA3"/>
    <w:rsid w:val="00322FFF"/>
    <w:rsid w:val="0033098D"/>
    <w:rsid w:val="00335511"/>
    <w:rsid w:val="00342C9A"/>
    <w:rsid w:val="00347503"/>
    <w:rsid w:val="003543B6"/>
    <w:rsid w:val="00362A9A"/>
    <w:rsid w:val="00365703"/>
    <w:rsid w:val="00374D98"/>
    <w:rsid w:val="0037639E"/>
    <w:rsid w:val="00386BFF"/>
    <w:rsid w:val="00387ECB"/>
    <w:rsid w:val="00391B76"/>
    <w:rsid w:val="003A1B8F"/>
    <w:rsid w:val="003B3255"/>
    <w:rsid w:val="003B7A46"/>
    <w:rsid w:val="003C30A4"/>
    <w:rsid w:val="003C310C"/>
    <w:rsid w:val="003C3638"/>
    <w:rsid w:val="003D4CE3"/>
    <w:rsid w:val="003D5320"/>
    <w:rsid w:val="003E1840"/>
    <w:rsid w:val="003E18B4"/>
    <w:rsid w:val="003F45AC"/>
    <w:rsid w:val="003F5676"/>
    <w:rsid w:val="004043B6"/>
    <w:rsid w:val="0040768C"/>
    <w:rsid w:val="00407C3C"/>
    <w:rsid w:val="004169BB"/>
    <w:rsid w:val="004237FD"/>
    <w:rsid w:val="00424204"/>
    <w:rsid w:val="00424816"/>
    <w:rsid w:val="00426C6C"/>
    <w:rsid w:val="00432E50"/>
    <w:rsid w:val="00436BA5"/>
    <w:rsid w:val="0044534F"/>
    <w:rsid w:val="0044547F"/>
    <w:rsid w:val="00452EAE"/>
    <w:rsid w:val="004551D8"/>
    <w:rsid w:val="00460C06"/>
    <w:rsid w:val="00461F54"/>
    <w:rsid w:val="00470B8F"/>
    <w:rsid w:val="00471405"/>
    <w:rsid w:val="00474591"/>
    <w:rsid w:val="0048205C"/>
    <w:rsid w:val="004824C6"/>
    <w:rsid w:val="00486069"/>
    <w:rsid w:val="004876BF"/>
    <w:rsid w:val="00490DA7"/>
    <w:rsid w:val="004921B9"/>
    <w:rsid w:val="00496D23"/>
    <w:rsid w:val="004971E8"/>
    <w:rsid w:val="004A07DA"/>
    <w:rsid w:val="004A23B2"/>
    <w:rsid w:val="004A50DE"/>
    <w:rsid w:val="004A5D2C"/>
    <w:rsid w:val="004B5B5E"/>
    <w:rsid w:val="004C0BC2"/>
    <w:rsid w:val="004C4987"/>
    <w:rsid w:val="004C4F9A"/>
    <w:rsid w:val="004D1225"/>
    <w:rsid w:val="004D462C"/>
    <w:rsid w:val="004D7138"/>
    <w:rsid w:val="004E0DCB"/>
    <w:rsid w:val="004E417D"/>
    <w:rsid w:val="004F0B8B"/>
    <w:rsid w:val="004F0FBF"/>
    <w:rsid w:val="004F5F52"/>
    <w:rsid w:val="005041E4"/>
    <w:rsid w:val="00506D45"/>
    <w:rsid w:val="005133EB"/>
    <w:rsid w:val="00514537"/>
    <w:rsid w:val="00517DF1"/>
    <w:rsid w:val="00520091"/>
    <w:rsid w:val="00521F86"/>
    <w:rsid w:val="0052649A"/>
    <w:rsid w:val="00527822"/>
    <w:rsid w:val="00530530"/>
    <w:rsid w:val="005427F4"/>
    <w:rsid w:val="00544A50"/>
    <w:rsid w:val="00552BF2"/>
    <w:rsid w:val="00556CD3"/>
    <w:rsid w:val="00566043"/>
    <w:rsid w:val="00567CBA"/>
    <w:rsid w:val="0057129E"/>
    <w:rsid w:val="005729F7"/>
    <w:rsid w:val="005829A4"/>
    <w:rsid w:val="005927EF"/>
    <w:rsid w:val="0059735B"/>
    <w:rsid w:val="0059752C"/>
    <w:rsid w:val="005A0A72"/>
    <w:rsid w:val="005A5331"/>
    <w:rsid w:val="005B0C61"/>
    <w:rsid w:val="005B7E71"/>
    <w:rsid w:val="005C5353"/>
    <w:rsid w:val="005C5BF6"/>
    <w:rsid w:val="005C70EB"/>
    <w:rsid w:val="005D2784"/>
    <w:rsid w:val="005D2F73"/>
    <w:rsid w:val="005D7F11"/>
    <w:rsid w:val="005E295D"/>
    <w:rsid w:val="005E2A0B"/>
    <w:rsid w:val="005E5664"/>
    <w:rsid w:val="005F58EB"/>
    <w:rsid w:val="005F63C8"/>
    <w:rsid w:val="006036BC"/>
    <w:rsid w:val="00603A50"/>
    <w:rsid w:val="00616EFB"/>
    <w:rsid w:val="00621DBF"/>
    <w:rsid w:val="0062213F"/>
    <w:rsid w:val="0062249F"/>
    <w:rsid w:val="006253D4"/>
    <w:rsid w:val="0062706A"/>
    <w:rsid w:val="0063668A"/>
    <w:rsid w:val="00637B92"/>
    <w:rsid w:val="006410AF"/>
    <w:rsid w:val="0064281B"/>
    <w:rsid w:val="0064371F"/>
    <w:rsid w:val="00645A04"/>
    <w:rsid w:val="006467F7"/>
    <w:rsid w:val="00651D8A"/>
    <w:rsid w:val="00651E63"/>
    <w:rsid w:val="0067355C"/>
    <w:rsid w:val="00680DC1"/>
    <w:rsid w:val="0068151B"/>
    <w:rsid w:val="0068399D"/>
    <w:rsid w:val="00687A79"/>
    <w:rsid w:val="006926BF"/>
    <w:rsid w:val="00695AF5"/>
    <w:rsid w:val="006A296B"/>
    <w:rsid w:val="006A4A44"/>
    <w:rsid w:val="006D6E26"/>
    <w:rsid w:val="006D73B2"/>
    <w:rsid w:val="006E001C"/>
    <w:rsid w:val="006F0B0F"/>
    <w:rsid w:val="006F22EB"/>
    <w:rsid w:val="007003E6"/>
    <w:rsid w:val="007017FA"/>
    <w:rsid w:val="00703246"/>
    <w:rsid w:val="00706057"/>
    <w:rsid w:val="0070756C"/>
    <w:rsid w:val="007139FD"/>
    <w:rsid w:val="00716D70"/>
    <w:rsid w:val="007177DF"/>
    <w:rsid w:val="007231A6"/>
    <w:rsid w:val="007317E2"/>
    <w:rsid w:val="00754A1D"/>
    <w:rsid w:val="00760B34"/>
    <w:rsid w:val="00763D0E"/>
    <w:rsid w:val="00797E88"/>
    <w:rsid w:val="00797F01"/>
    <w:rsid w:val="007A7AD3"/>
    <w:rsid w:val="007A7C38"/>
    <w:rsid w:val="007B034F"/>
    <w:rsid w:val="007B3B1C"/>
    <w:rsid w:val="007C53AE"/>
    <w:rsid w:val="007C549A"/>
    <w:rsid w:val="007D331E"/>
    <w:rsid w:val="007E231F"/>
    <w:rsid w:val="007E7EA9"/>
    <w:rsid w:val="00804E3D"/>
    <w:rsid w:val="0080529F"/>
    <w:rsid w:val="00805B3D"/>
    <w:rsid w:val="008064A8"/>
    <w:rsid w:val="00806DFE"/>
    <w:rsid w:val="008073E1"/>
    <w:rsid w:val="00812D67"/>
    <w:rsid w:val="00815420"/>
    <w:rsid w:val="00816262"/>
    <w:rsid w:val="008239BF"/>
    <w:rsid w:val="00832C21"/>
    <w:rsid w:val="00844DFA"/>
    <w:rsid w:val="008462F7"/>
    <w:rsid w:val="0084756A"/>
    <w:rsid w:val="0085196B"/>
    <w:rsid w:val="00853338"/>
    <w:rsid w:val="00856236"/>
    <w:rsid w:val="008706F2"/>
    <w:rsid w:val="00871FED"/>
    <w:rsid w:val="00872866"/>
    <w:rsid w:val="00873C71"/>
    <w:rsid w:val="00877362"/>
    <w:rsid w:val="008817A0"/>
    <w:rsid w:val="0089111B"/>
    <w:rsid w:val="00896EB7"/>
    <w:rsid w:val="008A5DAC"/>
    <w:rsid w:val="008A6984"/>
    <w:rsid w:val="008B3434"/>
    <w:rsid w:val="008C1DF7"/>
    <w:rsid w:val="008D082F"/>
    <w:rsid w:val="008D0EB5"/>
    <w:rsid w:val="008D2175"/>
    <w:rsid w:val="008D4CD2"/>
    <w:rsid w:val="008E5461"/>
    <w:rsid w:val="008E7290"/>
    <w:rsid w:val="008E7680"/>
    <w:rsid w:val="008E78FD"/>
    <w:rsid w:val="008F0A4B"/>
    <w:rsid w:val="008F1600"/>
    <w:rsid w:val="008F2F28"/>
    <w:rsid w:val="008F3220"/>
    <w:rsid w:val="008F4F8A"/>
    <w:rsid w:val="008F5797"/>
    <w:rsid w:val="008F5F95"/>
    <w:rsid w:val="009149A1"/>
    <w:rsid w:val="00916523"/>
    <w:rsid w:val="009210BA"/>
    <w:rsid w:val="00926DFF"/>
    <w:rsid w:val="00933576"/>
    <w:rsid w:val="00935115"/>
    <w:rsid w:val="0093714D"/>
    <w:rsid w:val="00941A40"/>
    <w:rsid w:val="009442C6"/>
    <w:rsid w:val="009506CF"/>
    <w:rsid w:val="009564FA"/>
    <w:rsid w:val="00966D4B"/>
    <w:rsid w:val="00970BBB"/>
    <w:rsid w:val="00976D77"/>
    <w:rsid w:val="00990121"/>
    <w:rsid w:val="009903B9"/>
    <w:rsid w:val="009918EB"/>
    <w:rsid w:val="009924C4"/>
    <w:rsid w:val="009A67B3"/>
    <w:rsid w:val="009B54DA"/>
    <w:rsid w:val="009B5E94"/>
    <w:rsid w:val="009C60C6"/>
    <w:rsid w:val="009D06A3"/>
    <w:rsid w:val="009D6341"/>
    <w:rsid w:val="009E242A"/>
    <w:rsid w:val="009E31BC"/>
    <w:rsid w:val="009F4B08"/>
    <w:rsid w:val="009F5772"/>
    <w:rsid w:val="00A020F6"/>
    <w:rsid w:val="00A04482"/>
    <w:rsid w:val="00A05532"/>
    <w:rsid w:val="00A07978"/>
    <w:rsid w:val="00A1254C"/>
    <w:rsid w:val="00A13FD1"/>
    <w:rsid w:val="00A14EEB"/>
    <w:rsid w:val="00A255A4"/>
    <w:rsid w:val="00A31CCA"/>
    <w:rsid w:val="00A3484C"/>
    <w:rsid w:val="00A44A7A"/>
    <w:rsid w:val="00A45FED"/>
    <w:rsid w:val="00A5022D"/>
    <w:rsid w:val="00A55246"/>
    <w:rsid w:val="00A60C93"/>
    <w:rsid w:val="00A62EC7"/>
    <w:rsid w:val="00A6776F"/>
    <w:rsid w:val="00A67C9F"/>
    <w:rsid w:val="00A702AE"/>
    <w:rsid w:val="00A81D0D"/>
    <w:rsid w:val="00A8556C"/>
    <w:rsid w:val="00A86D82"/>
    <w:rsid w:val="00A87280"/>
    <w:rsid w:val="00A9178D"/>
    <w:rsid w:val="00AA3AC6"/>
    <w:rsid w:val="00AA5069"/>
    <w:rsid w:val="00AB151B"/>
    <w:rsid w:val="00AD4C1C"/>
    <w:rsid w:val="00AD5503"/>
    <w:rsid w:val="00AF286A"/>
    <w:rsid w:val="00AF2C62"/>
    <w:rsid w:val="00AF2D90"/>
    <w:rsid w:val="00AF55DC"/>
    <w:rsid w:val="00B10049"/>
    <w:rsid w:val="00B109F2"/>
    <w:rsid w:val="00B2051F"/>
    <w:rsid w:val="00B21643"/>
    <w:rsid w:val="00B2347D"/>
    <w:rsid w:val="00B356D5"/>
    <w:rsid w:val="00B41870"/>
    <w:rsid w:val="00B4305E"/>
    <w:rsid w:val="00B543E0"/>
    <w:rsid w:val="00B60099"/>
    <w:rsid w:val="00B617A1"/>
    <w:rsid w:val="00B64989"/>
    <w:rsid w:val="00B878DF"/>
    <w:rsid w:val="00B95501"/>
    <w:rsid w:val="00BA4D97"/>
    <w:rsid w:val="00BA7D8B"/>
    <w:rsid w:val="00BB1020"/>
    <w:rsid w:val="00BB3A45"/>
    <w:rsid w:val="00BB7E1B"/>
    <w:rsid w:val="00BC243F"/>
    <w:rsid w:val="00BC420A"/>
    <w:rsid w:val="00BC4A09"/>
    <w:rsid w:val="00BD4B61"/>
    <w:rsid w:val="00BD5892"/>
    <w:rsid w:val="00BD7218"/>
    <w:rsid w:val="00BD751E"/>
    <w:rsid w:val="00BE239F"/>
    <w:rsid w:val="00BE2B6D"/>
    <w:rsid w:val="00BE3D92"/>
    <w:rsid w:val="00BE4BC1"/>
    <w:rsid w:val="00BF1A96"/>
    <w:rsid w:val="00BF6EDB"/>
    <w:rsid w:val="00C004D7"/>
    <w:rsid w:val="00C12132"/>
    <w:rsid w:val="00C1742C"/>
    <w:rsid w:val="00C245CF"/>
    <w:rsid w:val="00C306D4"/>
    <w:rsid w:val="00C31522"/>
    <w:rsid w:val="00C342DB"/>
    <w:rsid w:val="00C514B8"/>
    <w:rsid w:val="00C54B11"/>
    <w:rsid w:val="00C56AD9"/>
    <w:rsid w:val="00C603DE"/>
    <w:rsid w:val="00C61455"/>
    <w:rsid w:val="00C70CE8"/>
    <w:rsid w:val="00C72178"/>
    <w:rsid w:val="00C80E42"/>
    <w:rsid w:val="00C85F30"/>
    <w:rsid w:val="00C93BDF"/>
    <w:rsid w:val="00CA4153"/>
    <w:rsid w:val="00CB07FF"/>
    <w:rsid w:val="00CC05C7"/>
    <w:rsid w:val="00CE1035"/>
    <w:rsid w:val="00CE1EF2"/>
    <w:rsid w:val="00CE40AC"/>
    <w:rsid w:val="00CF1062"/>
    <w:rsid w:val="00CF2868"/>
    <w:rsid w:val="00D01184"/>
    <w:rsid w:val="00D166E4"/>
    <w:rsid w:val="00D16B59"/>
    <w:rsid w:val="00D23855"/>
    <w:rsid w:val="00D23911"/>
    <w:rsid w:val="00D25D82"/>
    <w:rsid w:val="00D31834"/>
    <w:rsid w:val="00D32C6C"/>
    <w:rsid w:val="00D34D4B"/>
    <w:rsid w:val="00D36245"/>
    <w:rsid w:val="00D41CF5"/>
    <w:rsid w:val="00D42042"/>
    <w:rsid w:val="00D4229C"/>
    <w:rsid w:val="00D52924"/>
    <w:rsid w:val="00D54FC1"/>
    <w:rsid w:val="00D66EA5"/>
    <w:rsid w:val="00D71DE8"/>
    <w:rsid w:val="00D726A6"/>
    <w:rsid w:val="00D75F3F"/>
    <w:rsid w:val="00D76C8F"/>
    <w:rsid w:val="00D76F7C"/>
    <w:rsid w:val="00D8480A"/>
    <w:rsid w:val="00D958CE"/>
    <w:rsid w:val="00D9610E"/>
    <w:rsid w:val="00DA09F9"/>
    <w:rsid w:val="00DA4FFB"/>
    <w:rsid w:val="00DB420A"/>
    <w:rsid w:val="00DB76EC"/>
    <w:rsid w:val="00DC2FF7"/>
    <w:rsid w:val="00DE127C"/>
    <w:rsid w:val="00DF6A7E"/>
    <w:rsid w:val="00E01463"/>
    <w:rsid w:val="00E030C9"/>
    <w:rsid w:val="00E132A7"/>
    <w:rsid w:val="00E170A2"/>
    <w:rsid w:val="00E170BA"/>
    <w:rsid w:val="00E24FAD"/>
    <w:rsid w:val="00E2733F"/>
    <w:rsid w:val="00E32935"/>
    <w:rsid w:val="00E36D47"/>
    <w:rsid w:val="00E434BD"/>
    <w:rsid w:val="00E66A82"/>
    <w:rsid w:val="00E66CAB"/>
    <w:rsid w:val="00E67C7E"/>
    <w:rsid w:val="00E720A9"/>
    <w:rsid w:val="00E73BF6"/>
    <w:rsid w:val="00E750DD"/>
    <w:rsid w:val="00E77DEA"/>
    <w:rsid w:val="00E97D80"/>
    <w:rsid w:val="00EA5820"/>
    <w:rsid w:val="00EA5CF8"/>
    <w:rsid w:val="00EB694B"/>
    <w:rsid w:val="00EB7DD8"/>
    <w:rsid w:val="00EC0A4C"/>
    <w:rsid w:val="00EC340A"/>
    <w:rsid w:val="00ED274E"/>
    <w:rsid w:val="00ED2873"/>
    <w:rsid w:val="00ED3ACA"/>
    <w:rsid w:val="00ED7FA1"/>
    <w:rsid w:val="00EE4743"/>
    <w:rsid w:val="00EE7C95"/>
    <w:rsid w:val="00EF4D22"/>
    <w:rsid w:val="00EF794C"/>
    <w:rsid w:val="00F05114"/>
    <w:rsid w:val="00F12C01"/>
    <w:rsid w:val="00F14B14"/>
    <w:rsid w:val="00F1680C"/>
    <w:rsid w:val="00F2008C"/>
    <w:rsid w:val="00F22949"/>
    <w:rsid w:val="00F427FE"/>
    <w:rsid w:val="00F51CC0"/>
    <w:rsid w:val="00F5298A"/>
    <w:rsid w:val="00F60484"/>
    <w:rsid w:val="00F70107"/>
    <w:rsid w:val="00F707C8"/>
    <w:rsid w:val="00F71189"/>
    <w:rsid w:val="00F75527"/>
    <w:rsid w:val="00F75C2A"/>
    <w:rsid w:val="00F77404"/>
    <w:rsid w:val="00F822CB"/>
    <w:rsid w:val="00F82A59"/>
    <w:rsid w:val="00F952F7"/>
    <w:rsid w:val="00F9594C"/>
    <w:rsid w:val="00F97525"/>
    <w:rsid w:val="00F977E0"/>
    <w:rsid w:val="00FA3F1C"/>
    <w:rsid w:val="00FA43B3"/>
    <w:rsid w:val="00FA581B"/>
    <w:rsid w:val="00FB6CE7"/>
    <w:rsid w:val="00FC3709"/>
    <w:rsid w:val="00FC6066"/>
    <w:rsid w:val="00FC6D1A"/>
    <w:rsid w:val="00FD2A2D"/>
    <w:rsid w:val="00FD530F"/>
    <w:rsid w:val="00FD567D"/>
    <w:rsid w:val="00FD6D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ний колонтитул1,Верхний колонтитул2,Знак23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Знак23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aliases w:val="мой,продолжение таблицы,Абзац списка9,Заголовок_3,ПКФ Список,Bullet List,FooterText,numbered,SL_Абзац списка,Нумерованый список,–маркер,ТЗ_Список,таблица,Use Case List Paragraph,Подпись рисунка,Абзац списка5,Заголовок,UL,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1">
    <w:name w:val="Стиль1"/>
    <w:basedOn w:val="a0"/>
    <w:uiPriority w:val="1"/>
    <w:rsid w:val="00C1742C"/>
    <w:rPr>
      <w:color w:val="auto"/>
    </w:rPr>
  </w:style>
  <w:style w:type="character" w:customStyle="1" w:styleId="2">
    <w:name w:val="Стиль2"/>
    <w:basedOn w:val="a0"/>
    <w:uiPriority w:val="1"/>
    <w:rsid w:val="00C1742C"/>
    <w:rPr>
      <w:color w:val="auto"/>
    </w:rPr>
  </w:style>
  <w:style w:type="character" w:styleId="af6">
    <w:name w:val="Hyperlink"/>
    <w:uiPriority w:val="99"/>
    <w:unhideWhenUsed/>
    <w:rsid w:val="00304DFB"/>
    <w:rPr>
      <w:strike w:val="0"/>
      <w:dstrike w:val="0"/>
      <w:color w:val="0063A4"/>
      <w:u w:val="none"/>
      <w:effect w:val="none"/>
    </w:rPr>
  </w:style>
  <w:style w:type="paragraph" w:styleId="af7">
    <w:name w:val="Body Text Indent"/>
    <w:basedOn w:val="a"/>
    <w:link w:val="af8"/>
    <w:unhideWhenUsed/>
    <w:rsid w:val="00304DFB"/>
    <w:pPr>
      <w:spacing w:after="120" w:line="276" w:lineRule="auto"/>
      <w:ind w:left="283"/>
    </w:pPr>
    <w:rPr>
      <w:rFonts w:ascii="Calibri" w:eastAsia="Calibri" w:hAnsi="Calibri" w:cs="Times New Roman"/>
      <w:sz w:val="22"/>
      <w:szCs w:val="22"/>
      <w:lang w:val="ru-RU"/>
    </w:rPr>
  </w:style>
  <w:style w:type="character" w:customStyle="1" w:styleId="af8">
    <w:name w:val="Основной текст с отступом Знак"/>
    <w:basedOn w:val="a0"/>
    <w:link w:val="af7"/>
    <w:rsid w:val="00304DFB"/>
    <w:rPr>
      <w:rFonts w:ascii="Calibri" w:eastAsia="Calibri" w:hAnsi="Calibri" w:cs="Times New Roman"/>
      <w:sz w:val="22"/>
      <w:szCs w:val="22"/>
      <w:lang w:val="ru-RU"/>
    </w:rPr>
  </w:style>
  <w:style w:type="paragraph" w:styleId="af9">
    <w:name w:val="Body Text"/>
    <w:basedOn w:val="a"/>
    <w:link w:val="afa"/>
    <w:uiPriority w:val="99"/>
    <w:semiHidden/>
    <w:unhideWhenUsed/>
    <w:rsid w:val="00304DFB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304DFB"/>
    <w:rPr>
      <w:rFonts w:ascii="Times New Roman" w:hAnsi="Times New Roman"/>
      <w:sz w:val="28"/>
    </w:rPr>
  </w:style>
  <w:style w:type="character" w:customStyle="1" w:styleId="ae">
    <w:name w:val="Абзац списка Знак"/>
    <w:aliases w:val="мой Знак,продолжение таблицы Знак,Абзац списка9 Знак,Заголовок_3 Знак,ПКФ Список Знак,Bullet List Знак,FooterText Знак,numbered Знак,SL_Абзац списка Знак,Нумерованый список Знак,–маркер Знак,ТЗ_Список Знак,таблица Знак,Заголовок Знак"/>
    <w:link w:val="ad"/>
    <w:uiPriority w:val="34"/>
    <w:qFormat/>
    <w:rsid w:val="005927EF"/>
    <w:rPr>
      <w:rFonts w:ascii="Times New Roman" w:hAnsi="Times New Roman"/>
      <w:sz w:val="28"/>
    </w:rPr>
  </w:style>
  <w:style w:type="paragraph" w:styleId="afb">
    <w:name w:val="Title"/>
    <w:basedOn w:val="a"/>
    <w:link w:val="afc"/>
    <w:qFormat/>
    <w:rsid w:val="0016614E"/>
    <w:pPr>
      <w:spacing w:line="360" w:lineRule="auto"/>
      <w:jc w:val="center"/>
    </w:pPr>
    <w:rPr>
      <w:rFonts w:ascii="Calibri" w:eastAsia="Calibri" w:hAnsi="Calibri" w:cs="Times New Roman"/>
      <w:sz w:val="24"/>
      <w:lang w:val="ru-RU" w:eastAsia="ru-RU"/>
    </w:rPr>
  </w:style>
  <w:style w:type="character" w:customStyle="1" w:styleId="afc">
    <w:name w:val="Название Знак"/>
    <w:basedOn w:val="a0"/>
    <w:link w:val="afb"/>
    <w:rsid w:val="0016614E"/>
    <w:rPr>
      <w:rFonts w:ascii="Calibri" w:eastAsia="Calibri" w:hAnsi="Calibri" w:cs="Times New Roman"/>
      <w:lang w:val="ru-RU" w:eastAsia="ru-RU"/>
    </w:rPr>
  </w:style>
  <w:style w:type="paragraph" w:styleId="afd">
    <w:name w:val="Normal (Web)"/>
    <w:aliases w:val="Обычный (Web),Обычный (веб) Знак Знак,Обычный (Web) Знак Знак Знак"/>
    <w:basedOn w:val="a"/>
    <w:link w:val="afe"/>
    <w:uiPriority w:val="99"/>
    <w:unhideWhenUsed/>
    <w:qFormat/>
    <w:rsid w:val="00506D45"/>
    <w:pPr>
      <w:spacing w:before="100" w:beforeAutospacing="1" w:after="100" w:afterAutospacing="1"/>
    </w:pPr>
    <w:rPr>
      <w:rFonts w:eastAsia="Times New Roman" w:cs="Times New Roman"/>
      <w:sz w:val="24"/>
      <w:lang w:val="ru-RU" w:eastAsia="ru-RU"/>
    </w:rPr>
  </w:style>
  <w:style w:type="paragraph" w:customStyle="1" w:styleId="Times12">
    <w:name w:val="Times 12"/>
    <w:basedOn w:val="a"/>
    <w:qFormat/>
    <w:rsid w:val="00506D45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 w:cs="Times New Roman"/>
      <w:bCs/>
      <w:sz w:val="24"/>
      <w:szCs w:val="22"/>
      <w:lang w:val="ru-RU" w:eastAsia="ru-RU"/>
    </w:rPr>
  </w:style>
  <w:style w:type="character" w:customStyle="1" w:styleId="afe">
    <w:name w:val="Обычный (веб) Знак"/>
    <w:aliases w:val="Обычный (Web) Знак,Обычный (веб) Знак Знак Знак,Обычный (Web) Знак Знак Знак Знак"/>
    <w:link w:val="afd"/>
    <w:uiPriority w:val="99"/>
    <w:rsid w:val="00506D45"/>
    <w:rPr>
      <w:rFonts w:ascii="Times New Roman" w:eastAsia="Times New Roman" w:hAnsi="Times New Roman" w:cs="Times New Roman"/>
      <w:lang w:val="ru-RU" w:eastAsia="ru-RU"/>
    </w:rPr>
  </w:style>
  <w:style w:type="paragraph" w:styleId="aff">
    <w:name w:val="Document Map"/>
    <w:basedOn w:val="a"/>
    <w:link w:val="aff0"/>
    <w:uiPriority w:val="99"/>
    <w:semiHidden/>
    <w:unhideWhenUsed/>
    <w:rsid w:val="00103090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103090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BodyTextChar">
    <w:name w:val="Body Text Char"/>
    <w:locked/>
    <w:rsid w:val="00966D4B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5133EB"/>
  </w:style>
  <w:style w:type="paragraph" w:customStyle="1" w:styleId="Default">
    <w:name w:val="Default"/>
    <w:rsid w:val="00C56AD9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ний колонтитул1,Верхний колонтитул2,Знак23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Знак23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aliases w:val="мой,продолжение таблицы,Абзац списка9,Заголовок_3,ПКФ Список,Bullet List,FooterText,numbered,SL_Абзац списка,Нумерованый список,–маркер,ТЗ_Список,таблица,Use Case List Paragraph,Подпись рисунка,Абзац списка5,Заголовок,UL,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1">
    <w:name w:val="Стиль1"/>
    <w:basedOn w:val="a0"/>
    <w:uiPriority w:val="1"/>
    <w:rsid w:val="00C1742C"/>
    <w:rPr>
      <w:color w:val="auto"/>
    </w:rPr>
  </w:style>
  <w:style w:type="character" w:customStyle="1" w:styleId="2">
    <w:name w:val="Стиль2"/>
    <w:basedOn w:val="a0"/>
    <w:uiPriority w:val="1"/>
    <w:rsid w:val="00C1742C"/>
    <w:rPr>
      <w:color w:val="auto"/>
    </w:rPr>
  </w:style>
  <w:style w:type="character" w:styleId="af6">
    <w:name w:val="Hyperlink"/>
    <w:uiPriority w:val="99"/>
    <w:unhideWhenUsed/>
    <w:rsid w:val="00304DFB"/>
    <w:rPr>
      <w:strike w:val="0"/>
      <w:dstrike w:val="0"/>
      <w:color w:val="0063A4"/>
      <w:u w:val="none"/>
      <w:effect w:val="none"/>
    </w:rPr>
  </w:style>
  <w:style w:type="paragraph" w:styleId="af7">
    <w:name w:val="Body Text Indent"/>
    <w:basedOn w:val="a"/>
    <w:link w:val="af8"/>
    <w:unhideWhenUsed/>
    <w:rsid w:val="00304DFB"/>
    <w:pPr>
      <w:spacing w:after="120" w:line="276" w:lineRule="auto"/>
      <w:ind w:left="283"/>
    </w:pPr>
    <w:rPr>
      <w:rFonts w:ascii="Calibri" w:eastAsia="Calibri" w:hAnsi="Calibri" w:cs="Times New Roman"/>
      <w:sz w:val="22"/>
      <w:szCs w:val="22"/>
      <w:lang w:val="ru-RU"/>
    </w:rPr>
  </w:style>
  <w:style w:type="character" w:customStyle="1" w:styleId="af8">
    <w:name w:val="Основной текст с отступом Знак"/>
    <w:basedOn w:val="a0"/>
    <w:link w:val="af7"/>
    <w:rsid w:val="00304DFB"/>
    <w:rPr>
      <w:rFonts w:ascii="Calibri" w:eastAsia="Calibri" w:hAnsi="Calibri" w:cs="Times New Roman"/>
      <w:sz w:val="22"/>
      <w:szCs w:val="22"/>
      <w:lang w:val="ru-RU"/>
    </w:rPr>
  </w:style>
  <w:style w:type="paragraph" w:styleId="af9">
    <w:name w:val="Body Text"/>
    <w:basedOn w:val="a"/>
    <w:link w:val="afa"/>
    <w:uiPriority w:val="99"/>
    <w:semiHidden/>
    <w:unhideWhenUsed/>
    <w:rsid w:val="00304DFB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304DFB"/>
    <w:rPr>
      <w:rFonts w:ascii="Times New Roman" w:hAnsi="Times New Roman"/>
      <w:sz w:val="28"/>
    </w:rPr>
  </w:style>
  <w:style w:type="character" w:customStyle="1" w:styleId="ae">
    <w:name w:val="Абзац списка Знак"/>
    <w:aliases w:val="мой Знак,продолжение таблицы Знак,Абзац списка9 Знак,Заголовок_3 Знак,ПКФ Список Знак,Bullet List Знак,FooterText Знак,numbered Знак,SL_Абзац списка Знак,Нумерованый список Знак,–маркер Знак,ТЗ_Список Знак,таблица Знак,Заголовок Знак"/>
    <w:link w:val="ad"/>
    <w:uiPriority w:val="34"/>
    <w:qFormat/>
    <w:rsid w:val="005927EF"/>
    <w:rPr>
      <w:rFonts w:ascii="Times New Roman" w:hAnsi="Times New Roman"/>
      <w:sz w:val="28"/>
    </w:rPr>
  </w:style>
  <w:style w:type="paragraph" w:styleId="afb">
    <w:name w:val="Title"/>
    <w:basedOn w:val="a"/>
    <w:link w:val="afc"/>
    <w:qFormat/>
    <w:rsid w:val="0016614E"/>
    <w:pPr>
      <w:spacing w:line="360" w:lineRule="auto"/>
      <w:jc w:val="center"/>
    </w:pPr>
    <w:rPr>
      <w:rFonts w:ascii="Calibri" w:eastAsia="Calibri" w:hAnsi="Calibri" w:cs="Times New Roman"/>
      <w:sz w:val="24"/>
      <w:lang w:val="ru-RU" w:eastAsia="ru-RU"/>
    </w:rPr>
  </w:style>
  <w:style w:type="character" w:customStyle="1" w:styleId="afc">
    <w:name w:val="Название Знак"/>
    <w:basedOn w:val="a0"/>
    <w:link w:val="afb"/>
    <w:rsid w:val="0016614E"/>
    <w:rPr>
      <w:rFonts w:ascii="Calibri" w:eastAsia="Calibri" w:hAnsi="Calibri" w:cs="Times New Roman"/>
      <w:lang w:val="ru-RU" w:eastAsia="ru-RU"/>
    </w:rPr>
  </w:style>
  <w:style w:type="paragraph" w:styleId="afd">
    <w:name w:val="Normal (Web)"/>
    <w:aliases w:val="Обычный (Web),Обычный (веб) Знак Знак,Обычный (Web) Знак Знак Знак"/>
    <w:basedOn w:val="a"/>
    <w:link w:val="afe"/>
    <w:uiPriority w:val="99"/>
    <w:unhideWhenUsed/>
    <w:qFormat/>
    <w:rsid w:val="00506D45"/>
    <w:pPr>
      <w:spacing w:before="100" w:beforeAutospacing="1" w:after="100" w:afterAutospacing="1"/>
    </w:pPr>
    <w:rPr>
      <w:rFonts w:eastAsia="Times New Roman" w:cs="Times New Roman"/>
      <w:sz w:val="24"/>
      <w:lang w:val="ru-RU" w:eastAsia="ru-RU"/>
    </w:rPr>
  </w:style>
  <w:style w:type="paragraph" w:customStyle="1" w:styleId="Times12">
    <w:name w:val="Times 12"/>
    <w:basedOn w:val="a"/>
    <w:qFormat/>
    <w:rsid w:val="00506D45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 w:cs="Times New Roman"/>
      <w:bCs/>
      <w:sz w:val="24"/>
      <w:szCs w:val="22"/>
      <w:lang w:val="ru-RU" w:eastAsia="ru-RU"/>
    </w:rPr>
  </w:style>
  <w:style w:type="character" w:customStyle="1" w:styleId="afe">
    <w:name w:val="Обычный (веб) Знак"/>
    <w:aliases w:val="Обычный (Web) Знак,Обычный (веб) Знак Знак Знак,Обычный (Web) Знак Знак Знак Знак"/>
    <w:link w:val="afd"/>
    <w:uiPriority w:val="99"/>
    <w:rsid w:val="00506D45"/>
    <w:rPr>
      <w:rFonts w:ascii="Times New Roman" w:eastAsia="Times New Roman" w:hAnsi="Times New Roman" w:cs="Times New Roman"/>
      <w:lang w:val="ru-RU" w:eastAsia="ru-RU"/>
    </w:rPr>
  </w:style>
  <w:style w:type="paragraph" w:styleId="aff">
    <w:name w:val="Document Map"/>
    <w:basedOn w:val="a"/>
    <w:link w:val="aff0"/>
    <w:uiPriority w:val="99"/>
    <w:semiHidden/>
    <w:unhideWhenUsed/>
    <w:rsid w:val="00103090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103090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BodyTextChar">
    <w:name w:val="Body Text Char"/>
    <w:locked/>
    <w:rsid w:val="00966D4B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5133EB"/>
  </w:style>
  <w:style w:type="paragraph" w:customStyle="1" w:styleId="Default">
    <w:name w:val="Default"/>
    <w:rsid w:val="00C56AD9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1%20&#1056;&#1040;&#1047;&#1052;&#1045;&#1065;&#1045;&#1053;&#1048;&#1045;\2020%20&#1075;&#1086;&#1076;\00%20&#1055;&#1086;&#1089;&#1090;&#1072;&#1074;&#1082;&#1080;\46%20&#1047;&#1050;%20&#1055;&#1086;&#1089;&#1090;&#1072;&#1074;&#1082;&#1072;%20&#1083;&#1072;&#1073;&#1086;&#1088;&#1072;&#1090;&#1086;&#1088;&#1085;&#1086;&#1075;&#1086;%20&#1086;&#1073;&#1086;&#1088;&#1091;&#1076;&#1086;&#1074;&#1072;&#1085;&#1080;&#1103;\01%20&#1042;&#1089;&#1082;&#1088;&#1099;&#1090;&#1080;&#1077;\&#1055;&#1088;&#1086;&#1090;&#1086;&#1082;&#1086;&#1083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875B940BC774E59A92F9DBC78CA50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F7120-3E05-4B14-9BAE-733419AF5D31}"/>
      </w:docPartPr>
      <w:docPartBody>
        <w:p w:rsidR="00C93E68" w:rsidRDefault="00C93E68"/>
      </w:docPartBody>
    </w:docPart>
    <w:docPart>
      <w:docPartPr>
        <w:name w:val="EBBC94392D074A0F97E51A80CEFF9C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EEED96-2EAB-4909-83F1-DC5CF4E10F85}"/>
      </w:docPartPr>
      <w:docPartBody>
        <w:p w:rsidR="00C93E68" w:rsidRDefault="00C93E68"/>
      </w:docPartBody>
    </w:docPart>
    <w:docPart>
      <w:docPartPr>
        <w:name w:val="CA0A53623F5245BA9F04F49460FFE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7699BB-EDA0-4B20-835A-5AC26D7334E5}"/>
      </w:docPartPr>
      <w:docPartBody>
        <w:p w:rsidR="00C93E68" w:rsidRDefault="00B52A22">
          <w:pPr>
            <w:pStyle w:val="CA0A53623F5245BA9F04F49460FFE653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ED3BF6C794A74C29B758665344BBA3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D53603-A786-40F8-ABFD-1C0B9628B4B0}"/>
      </w:docPartPr>
      <w:docPartBody>
        <w:p w:rsidR="00C93E68" w:rsidRDefault="00C93E68"/>
      </w:docPartBody>
    </w:docPart>
    <w:docPart>
      <w:docPartPr>
        <w:name w:val="4E4BB453273A4DF6A0F1C141B202B4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4F4FFF-8796-4791-A29A-431F00FA71A9}"/>
      </w:docPartPr>
      <w:docPartBody>
        <w:p w:rsidR="00C93E68" w:rsidRDefault="00C93E68"/>
      </w:docPartBody>
    </w:docPart>
    <w:docPart>
      <w:docPartPr>
        <w:name w:val="784F8BD20DE64E268DE227B4CC9AAE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B1DEAA-0A88-4E3F-8FFA-C70AD9BB7519}"/>
      </w:docPartPr>
      <w:docPartBody>
        <w:p w:rsidR="00C93E68" w:rsidRDefault="00C93E68"/>
      </w:docPartBody>
    </w:docPart>
    <w:docPart>
      <w:docPartPr>
        <w:name w:val="C298B67B34344766B1D443C7D9BEF6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095EFB-52F6-481E-AD15-76543E0069BC}"/>
      </w:docPartPr>
      <w:docPartBody>
        <w:p w:rsidR="00C93E68" w:rsidRDefault="00C93E68"/>
      </w:docPartBody>
    </w:docPart>
    <w:docPart>
      <w:docPartPr>
        <w:name w:val="AF7560106E42481086F8BB58C9C1B0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39BC6-AB90-4071-894A-76A8C45854A9}"/>
      </w:docPartPr>
      <w:docPartBody>
        <w:p w:rsidR="00C93E68" w:rsidRDefault="00C93E68"/>
      </w:docPartBody>
    </w:docPart>
    <w:docPart>
      <w:docPartPr>
        <w:name w:val="5A07FC89B6E643CDB2190C2783C8D0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78C76A-8294-4A43-B289-CEFAE08608B9}"/>
      </w:docPartPr>
      <w:docPartBody>
        <w:p w:rsidR="00C93E68" w:rsidRDefault="00B52A22">
          <w:pPr>
            <w:pStyle w:val="5A07FC89B6E643CDB2190C2783C8D009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5E18078AE1B44D60B82B0A52474E07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40D894-E502-48F9-AFAA-AD3FEC70657B}"/>
      </w:docPartPr>
      <w:docPartBody>
        <w:p w:rsidR="00C93E68" w:rsidRDefault="00C93E68"/>
      </w:docPartBody>
    </w:docPart>
    <w:docPart>
      <w:docPartPr>
        <w:name w:val="F919FAD27AF34B448DF73A79170E47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D793E8-5C2C-45F4-BF20-8D43D87B0FBD}"/>
      </w:docPartPr>
      <w:docPartBody>
        <w:p w:rsidR="00550BA6" w:rsidRDefault="00FA4791" w:rsidP="00FA4791">
          <w:pPr>
            <w:pStyle w:val="F919FAD27AF34B448DF73A79170E47CB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8440032874724841B9B919D4B7E06A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DF256A-23B6-442D-BBE0-8D5FDD8C38BB}"/>
      </w:docPartPr>
      <w:docPartBody>
        <w:p w:rsidR="00995619" w:rsidRDefault="00520026" w:rsidP="00520026">
          <w:pPr>
            <w:pStyle w:val="8440032874724841B9B919D4B7E06A68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8DA6F0A87C1543E69FED7D6A482895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0E91B3-08CD-43F3-AF57-D8393BBDDA74}"/>
      </w:docPartPr>
      <w:docPartBody>
        <w:p w:rsidR="00995619" w:rsidRDefault="00520026" w:rsidP="00520026">
          <w:pPr>
            <w:pStyle w:val="8DA6F0A87C1543E69FED7D6A4828955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630378C7F5F94606A2C203DD6D2129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D4E1DF-3BEB-4CDA-85B9-C650D48839FE}"/>
      </w:docPartPr>
      <w:docPartBody>
        <w:p w:rsidR="00856EE1" w:rsidRDefault="00663175" w:rsidP="00663175">
          <w:pPr>
            <w:pStyle w:val="630378C7F5F94606A2C203DD6D212963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6317B85432204D048D4861AA43D44B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E36708-9636-4C71-9DB5-AAC012AAF78F}"/>
      </w:docPartPr>
      <w:docPartBody>
        <w:p w:rsidR="00C70040" w:rsidRDefault="00E64B9B" w:rsidP="00E64B9B">
          <w:pPr>
            <w:pStyle w:val="6317B85432204D048D4861AA43D44B45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DE00F738A9CF400CA1672BF1C111CA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1CCB3C-4164-4885-86CC-61BA0578D7CA}"/>
      </w:docPartPr>
      <w:docPartBody>
        <w:p w:rsidR="009D4885" w:rsidRDefault="001F7A02" w:rsidP="001F7A02">
          <w:pPr>
            <w:pStyle w:val="DE00F738A9CF400CA1672BF1C111CAD0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22E60331C90D43E39E0CB77172126E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94B1B5-3738-4CAB-8365-D39D3088FA92}"/>
      </w:docPartPr>
      <w:docPartBody>
        <w:p w:rsidR="00CB7C68" w:rsidRDefault="007C6E82" w:rsidP="007C6E82">
          <w:pPr>
            <w:pStyle w:val="22E60331C90D43E39E0CB77172126E53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781CCCCE3C1840ED94C0A1C9DEE0C5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2D571E-87B5-4D4E-96C6-5D605DCDCF72}"/>
      </w:docPartPr>
      <w:docPartBody>
        <w:p w:rsidR="00974F53" w:rsidRDefault="00B85D6D" w:rsidP="00B85D6D">
          <w:pPr>
            <w:pStyle w:val="781CCCCE3C1840ED94C0A1C9DEE0C535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A22"/>
    <w:rsid w:val="000245D4"/>
    <w:rsid w:val="00034963"/>
    <w:rsid w:val="000C0EFB"/>
    <w:rsid w:val="000D574E"/>
    <w:rsid w:val="001E3D29"/>
    <w:rsid w:val="001F7A02"/>
    <w:rsid w:val="00285ACB"/>
    <w:rsid w:val="002E3D0F"/>
    <w:rsid w:val="002E467A"/>
    <w:rsid w:val="002F1D79"/>
    <w:rsid w:val="003003B9"/>
    <w:rsid w:val="00316DC6"/>
    <w:rsid w:val="00437281"/>
    <w:rsid w:val="00440067"/>
    <w:rsid w:val="00471A8F"/>
    <w:rsid w:val="0048184B"/>
    <w:rsid w:val="00520026"/>
    <w:rsid w:val="00545A6E"/>
    <w:rsid w:val="00550BA6"/>
    <w:rsid w:val="005918C7"/>
    <w:rsid w:val="005A6EB2"/>
    <w:rsid w:val="005E54D3"/>
    <w:rsid w:val="005F0FF3"/>
    <w:rsid w:val="006129A1"/>
    <w:rsid w:val="006402D8"/>
    <w:rsid w:val="00663175"/>
    <w:rsid w:val="0069124E"/>
    <w:rsid w:val="006A30A8"/>
    <w:rsid w:val="006F7F87"/>
    <w:rsid w:val="007204D4"/>
    <w:rsid w:val="00744074"/>
    <w:rsid w:val="007857AC"/>
    <w:rsid w:val="007C6E82"/>
    <w:rsid w:val="007D710A"/>
    <w:rsid w:val="007E419B"/>
    <w:rsid w:val="00856EE1"/>
    <w:rsid w:val="00874045"/>
    <w:rsid w:val="00880768"/>
    <w:rsid w:val="00882C6A"/>
    <w:rsid w:val="008A63A9"/>
    <w:rsid w:val="008B3B1C"/>
    <w:rsid w:val="008E1E50"/>
    <w:rsid w:val="008E3347"/>
    <w:rsid w:val="0091347C"/>
    <w:rsid w:val="0091620A"/>
    <w:rsid w:val="00974F53"/>
    <w:rsid w:val="00995619"/>
    <w:rsid w:val="009B2DC2"/>
    <w:rsid w:val="009D078B"/>
    <w:rsid w:val="009D4885"/>
    <w:rsid w:val="009E2F61"/>
    <w:rsid w:val="00A53672"/>
    <w:rsid w:val="00A8230F"/>
    <w:rsid w:val="00AA218F"/>
    <w:rsid w:val="00AB095E"/>
    <w:rsid w:val="00AE0F00"/>
    <w:rsid w:val="00B006AD"/>
    <w:rsid w:val="00B52A22"/>
    <w:rsid w:val="00B53813"/>
    <w:rsid w:val="00B56609"/>
    <w:rsid w:val="00B61299"/>
    <w:rsid w:val="00B85D6D"/>
    <w:rsid w:val="00BA4D15"/>
    <w:rsid w:val="00C231E3"/>
    <w:rsid w:val="00C46E6E"/>
    <w:rsid w:val="00C50517"/>
    <w:rsid w:val="00C70040"/>
    <w:rsid w:val="00C93E68"/>
    <w:rsid w:val="00CB7C68"/>
    <w:rsid w:val="00CD37DC"/>
    <w:rsid w:val="00CE23A4"/>
    <w:rsid w:val="00CF00BA"/>
    <w:rsid w:val="00CF29B9"/>
    <w:rsid w:val="00D23F74"/>
    <w:rsid w:val="00D273A2"/>
    <w:rsid w:val="00D30504"/>
    <w:rsid w:val="00D56E01"/>
    <w:rsid w:val="00D86D23"/>
    <w:rsid w:val="00DA3302"/>
    <w:rsid w:val="00DA7C4A"/>
    <w:rsid w:val="00E54F16"/>
    <w:rsid w:val="00E602B3"/>
    <w:rsid w:val="00E64B9B"/>
    <w:rsid w:val="00E824BA"/>
    <w:rsid w:val="00EA00FC"/>
    <w:rsid w:val="00EC263C"/>
    <w:rsid w:val="00EC5F9F"/>
    <w:rsid w:val="00EF373D"/>
    <w:rsid w:val="00EF6041"/>
    <w:rsid w:val="00F14AD4"/>
    <w:rsid w:val="00F50BF9"/>
    <w:rsid w:val="00F54E28"/>
    <w:rsid w:val="00F91BFC"/>
    <w:rsid w:val="00F952C3"/>
    <w:rsid w:val="00FA4791"/>
    <w:rsid w:val="00FC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85D6D"/>
    <w:rPr>
      <w:color w:val="808080"/>
    </w:rPr>
  </w:style>
  <w:style w:type="paragraph" w:customStyle="1" w:styleId="CA0A53623F5245BA9F04F49460FFE653">
    <w:name w:val="CA0A53623F5245BA9F04F49460FFE653"/>
  </w:style>
  <w:style w:type="paragraph" w:customStyle="1" w:styleId="5A07FC89B6E643CDB2190C2783C8D009">
    <w:name w:val="5A07FC89B6E643CDB2190C2783C8D009"/>
  </w:style>
  <w:style w:type="paragraph" w:customStyle="1" w:styleId="F919FAD27AF34B448DF73A79170E47CB">
    <w:name w:val="F919FAD27AF34B448DF73A79170E47CB"/>
    <w:rsid w:val="00FA4791"/>
  </w:style>
  <w:style w:type="paragraph" w:customStyle="1" w:styleId="3694439F79734C44ABCF0AADFB274EF8">
    <w:name w:val="3694439F79734C44ABCF0AADFB274EF8"/>
    <w:rsid w:val="00FA4791"/>
  </w:style>
  <w:style w:type="paragraph" w:customStyle="1" w:styleId="0A5BCF2461D1402D9FFFF11A326A1E95">
    <w:name w:val="0A5BCF2461D1402D9FFFF11A326A1E95"/>
    <w:rsid w:val="005E54D3"/>
  </w:style>
  <w:style w:type="paragraph" w:customStyle="1" w:styleId="EA982B26A51D4D9E976B17348F8F2F2F">
    <w:name w:val="EA982B26A51D4D9E976B17348F8F2F2F"/>
    <w:rsid w:val="005E54D3"/>
  </w:style>
  <w:style w:type="paragraph" w:customStyle="1" w:styleId="BC2F26F05AC4405F8EDC6859BED5F457">
    <w:name w:val="BC2F26F05AC4405F8EDC6859BED5F457"/>
    <w:rsid w:val="005E54D3"/>
  </w:style>
  <w:style w:type="paragraph" w:customStyle="1" w:styleId="3FD3C288805B43F0A932924E257EED09">
    <w:name w:val="3FD3C288805B43F0A932924E257EED09"/>
    <w:rsid w:val="00AB095E"/>
  </w:style>
  <w:style w:type="paragraph" w:customStyle="1" w:styleId="B27680EB1DEB4D099D84F694F46CBD28">
    <w:name w:val="B27680EB1DEB4D099D84F694F46CBD28"/>
    <w:rsid w:val="00AB095E"/>
  </w:style>
  <w:style w:type="paragraph" w:customStyle="1" w:styleId="DC71B28F8F6F49739C0ECF8C5CFA57F5">
    <w:name w:val="DC71B28F8F6F49739C0ECF8C5CFA57F5"/>
    <w:rsid w:val="00AB095E"/>
  </w:style>
  <w:style w:type="paragraph" w:customStyle="1" w:styleId="C05840EF5FAB4C16B612123E1921A13B">
    <w:name w:val="C05840EF5FAB4C16B612123E1921A13B"/>
    <w:rsid w:val="00520026"/>
  </w:style>
  <w:style w:type="paragraph" w:customStyle="1" w:styleId="8440032874724841B9B919D4B7E06A68">
    <w:name w:val="8440032874724841B9B919D4B7E06A68"/>
    <w:rsid w:val="00520026"/>
  </w:style>
  <w:style w:type="paragraph" w:customStyle="1" w:styleId="8DA6F0A87C1543E69FED7D6A48289557">
    <w:name w:val="8DA6F0A87C1543E69FED7D6A48289557"/>
    <w:rsid w:val="00520026"/>
  </w:style>
  <w:style w:type="paragraph" w:customStyle="1" w:styleId="8F14749C235D4822A1BBCDD0117D19F4">
    <w:name w:val="8F14749C235D4822A1BBCDD0117D19F4"/>
    <w:rsid w:val="00663175"/>
  </w:style>
  <w:style w:type="paragraph" w:customStyle="1" w:styleId="630378C7F5F94606A2C203DD6D212963">
    <w:name w:val="630378C7F5F94606A2C203DD6D212963"/>
    <w:rsid w:val="00663175"/>
  </w:style>
  <w:style w:type="paragraph" w:customStyle="1" w:styleId="6317B85432204D048D4861AA43D44B45">
    <w:name w:val="6317B85432204D048D4861AA43D44B45"/>
    <w:rsid w:val="00E64B9B"/>
  </w:style>
  <w:style w:type="paragraph" w:customStyle="1" w:styleId="A795F50DB4234D9F9877E4BB3EADE0A2">
    <w:name w:val="A795F50DB4234D9F9877E4BB3EADE0A2"/>
    <w:rsid w:val="001F7A02"/>
  </w:style>
  <w:style w:type="paragraph" w:customStyle="1" w:styleId="DE00F738A9CF400CA1672BF1C111CAD0">
    <w:name w:val="DE00F738A9CF400CA1672BF1C111CAD0"/>
    <w:rsid w:val="001F7A02"/>
  </w:style>
  <w:style w:type="paragraph" w:customStyle="1" w:styleId="004725FECCE749FF8E5C61F0697D55B3">
    <w:name w:val="004725FECCE749FF8E5C61F0697D55B3"/>
    <w:rsid w:val="007C6E82"/>
  </w:style>
  <w:style w:type="paragraph" w:customStyle="1" w:styleId="22E60331C90D43E39E0CB77172126E53">
    <w:name w:val="22E60331C90D43E39E0CB77172126E53"/>
    <w:rsid w:val="007C6E82"/>
  </w:style>
  <w:style w:type="paragraph" w:customStyle="1" w:styleId="1708AF7BF5FF4C45AFE97823FCA0C29D">
    <w:name w:val="1708AF7BF5FF4C45AFE97823FCA0C29D"/>
    <w:rsid w:val="00B85D6D"/>
  </w:style>
  <w:style w:type="paragraph" w:customStyle="1" w:styleId="781CCCCE3C1840ED94C0A1C9DEE0C535">
    <w:name w:val="781CCCCE3C1840ED94C0A1C9DEE0C535"/>
    <w:rsid w:val="00B85D6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85D6D"/>
    <w:rPr>
      <w:color w:val="808080"/>
    </w:rPr>
  </w:style>
  <w:style w:type="paragraph" w:customStyle="1" w:styleId="CA0A53623F5245BA9F04F49460FFE653">
    <w:name w:val="CA0A53623F5245BA9F04F49460FFE653"/>
  </w:style>
  <w:style w:type="paragraph" w:customStyle="1" w:styleId="5A07FC89B6E643CDB2190C2783C8D009">
    <w:name w:val="5A07FC89B6E643CDB2190C2783C8D009"/>
  </w:style>
  <w:style w:type="paragraph" w:customStyle="1" w:styleId="F919FAD27AF34B448DF73A79170E47CB">
    <w:name w:val="F919FAD27AF34B448DF73A79170E47CB"/>
    <w:rsid w:val="00FA4791"/>
  </w:style>
  <w:style w:type="paragraph" w:customStyle="1" w:styleId="3694439F79734C44ABCF0AADFB274EF8">
    <w:name w:val="3694439F79734C44ABCF0AADFB274EF8"/>
    <w:rsid w:val="00FA4791"/>
  </w:style>
  <w:style w:type="paragraph" w:customStyle="1" w:styleId="0A5BCF2461D1402D9FFFF11A326A1E95">
    <w:name w:val="0A5BCF2461D1402D9FFFF11A326A1E95"/>
    <w:rsid w:val="005E54D3"/>
  </w:style>
  <w:style w:type="paragraph" w:customStyle="1" w:styleId="EA982B26A51D4D9E976B17348F8F2F2F">
    <w:name w:val="EA982B26A51D4D9E976B17348F8F2F2F"/>
    <w:rsid w:val="005E54D3"/>
  </w:style>
  <w:style w:type="paragraph" w:customStyle="1" w:styleId="BC2F26F05AC4405F8EDC6859BED5F457">
    <w:name w:val="BC2F26F05AC4405F8EDC6859BED5F457"/>
    <w:rsid w:val="005E54D3"/>
  </w:style>
  <w:style w:type="paragraph" w:customStyle="1" w:styleId="3FD3C288805B43F0A932924E257EED09">
    <w:name w:val="3FD3C288805B43F0A932924E257EED09"/>
    <w:rsid w:val="00AB095E"/>
  </w:style>
  <w:style w:type="paragraph" w:customStyle="1" w:styleId="B27680EB1DEB4D099D84F694F46CBD28">
    <w:name w:val="B27680EB1DEB4D099D84F694F46CBD28"/>
    <w:rsid w:val="00AB095E"/>
  </w:style>
  <w:style w:type="paragraph" w:customStyle="1" w:styleId="DC71B28F8F6F49739C0ECF8C5CFA57F5">
    <w:name w:val="DC71B28F8F6F49739C0ECF8C5CFA57F5"/>
    <w:rsid w:val="00AB095E"/>
  </w:style>
  <w:style w:type="paragraph" w:customStyle="1" w:styleId="C05840EF5FAB4C16B612123E1921A13B">
    <w:name w:val="C05840EF5FAB4C16B612123E1921A13B"/>
    <w:rsid w:val="00520026"/>
  </w:style>
  <w:style w:type="paragraph" w:customStyle="1" w:styleId="8440032874724841B9B919D4B7E06A68">
    <w:name w:val="8440032874724841B9B919D4B7E06A68"/>
    <w:rsid w:val="00520026"/>
  </w:style>
  <w:style w:type="paragraph" w:customStyle="1" w:styleId="8DA6F0A87C1543E69FED7D6A48289557">
    <w:name w:val="8DA6F0A87C1543E69FED7D6A48289557"/>
    <w:rsid w:val="00520026"/>
  </w:style>
  <w:style w:type="paragraph" w:customStyle="1" w:styleId="8F14749C235D4822A1BBCDD0117D19F4">
    <w:name w:val="8F14749C235D4822A1BBCDD0117D19F4"/>
    <w:rsid w:val="00663175"/>
  </w:style>
  <w:style w:type="paragraph" w:customStyle="1" w:styleId="630378C7F5F94606A2C203DD6D212963">
    <w:name w:val="630378C7F5F94606A2C203DD6D212963"/>
    <w:rsid w:val="00663175"/>
  </w:style>
  <w:style w:type="paragraph" w:customStyle="1" w:styleId="6317B85432204D048D4861AA43D44B45">
    <w:name w:val="6317B85432204D048D4861AA43D44B45"/>
    <w:rsid w:val="00E64B9B"/>
  </w:style>
  <w:style w:type="paragraph" w:customStyle="1" w:styleId="A795F50DB4234D9F9877E4BB3EADE0A2">
    <w:name w:val="A795F50DB4234D9F9877E4BB3EADE0A2"/>
    <w:rsid w:val="001F7A02"/>
  </w:style>
  <w:style w:type="paragraph" w:customStyle="1" w:styleId="DE00F738A9CF400CA1672BF1C111CAD0">
    <w:name w:val="DE00F738A9CF400CA1672BF1C111CAD0"/>
    <w:rsid w:val="001F7A02"/>
  </w:style>
  <w:style w:type="paragraph" w:customStyle="1" w:styleId="004725FECCE749FF8E5C61F0697D55B3">
    <w:name w:val="004725FECCE749FF8E5C61F0697D55B3"/>
    <w:rsid w:val="007C6E82"/>
  </w:style>
  <w:style w:type="paragraph" w:customStyle="1" w:styleId="22E60331C90D43E39E0CB77172126E53">
    <w:name w:val="22E60331C90D43E39E0CB77172126E53"/>
    <w:rsid w:val="007C6E82"/>
  </w:style>
  <w:style w:type="paragraph" w:customStyle="1" w:styleId="1708AF7BF5FF4C45AFE97823FCA0C29D">
    <w:name w:val="1708AF7BF5FF4C45AFE97823FCA0C29D"/>
    <w:rsid w:val="00B85D6D"/>
  </w:style>
  <w:style w:type="paragraph" w:customStyle="1" w:styleId="781CCCCE3C1840ED94C0A1C9DEE0C535">
    <w:name w:val="781CCCCE3C1840ED94C0A1C9DEE0C535"/>
    <w:rsid w:val="00B85D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FDDA9-3D75-440E-AD1E-DD930BF0B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Протокол.dotx</Template>
  <TotalTime>873</TotalTime>
  <Pages>3</Pages>
  <Words>1199</Words>
  <Characters>6836</Characters>
  <Application>Microsoft Office Word</Application>
  <DocSecurity>0</DocSecurity>
  <Lines>56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Рябчикова Евгения Николаевна</dc:creator>
  <cp:lastModifiedBy>Рябчикова Евгения Николаевна</cp:lastModifiedBy>
  <cp:revision>128</cp:revision>
  <cp:lastPrinted>2021-10-21T11:51:00Z</cp:lastPrinted>
  <dcterms:created xsi:type="dcterms:W3CDTF">2020-09-02T06:34:00Z</dcterms:created>
  <dcterms:modified xsi:type="dcterms:W3CDTF">2021-10-26T05:50:00Z</dcterms:modified>
</cp:coreProperties>
</file>