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B3C" w:rsidRDefault="00D522A1" w:rsidP="003D7B3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>П</w:t>
      </w:r>
      <w:r w:rsidRPr="00AA139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Pr="00AA139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1412A">
        <w:rPr>
          <w:rFonts w:ascii="Times New Roman" w:hAnsi="Times New Roman"/>
          <w:b/>
          <w:bCs/>
          <w:sz w:val="28"/>
          <w:szCs w:val="28"/>
        </w:rPr>
        <w:t>15</w:t>
      </w:r>
      <w:r w:rsidR="00210D17">
        <w:rPr>
          <w:rFonts w:ascii="Times New Roman" w:hAnsi="Times New Roman"/>
          <w:b/>
          <w:bCs/>
          <w:sz w:val="28"/>
          <w:szCs w:val="28"/>
        </w:rPr>
        <w:t>41</w:t>
      </w:r>
    </w:p>
    <w:p w:rsidR="0077798D" w:rsidRDefault="009A6E59" w:rsidP="003D7B3C">
      <w:pPr>
        <w:jc w:val="center"/>
        <w:outlineLvl w:val="0"/>
        <w:rPr>
          <w:rFonts w:ascii="Times New Roman" w:hAnsi="Times New Roman"/>
          <w:b/>
          <w:bCs/>
          <w:sz w:val="28"/>
        </w:rPr>
      </w:pPr>
      <w:r w:rsidRPr="00AA1392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(изменений условий договора) по итогам </w:t>
      </w:r>
      <w:r w:rsidR="00E54EF1" w:rsidRPr="00AA1392">
        <w:rPr>
          <w:rFonts w:ascii="Times New Roman" w:hAnsi="Times New Roman"/>
          <w:b/>
          <w:bCs/>
          <w:sz w:val="28"/>
          <w:szCs w:val="28"/>
        </w:rPr>
        <w:t xml:space="preserve">запроса котировок </w:t>
      </w:r>
      <w:r w:rsidR="00F97A43"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</w:t>
      </w:r>
      <w:r w:rsidR="009307FD" w:rsidRPr="009B21D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210D17">
        <w:rPr>
          <w:rFonts w:ascii="Times New Roman" w:hAnsi="Times New Roman"/>
          <w:b/>
          <w:bCs/>
          <w:sz w:val="28"/>
          <w:szCs w:val="28"/>
        </w:rPr>
        <w:t>поставку средств индивидуальной защиты органов дыхания</w:t>
      </w:r>
      <w:r w:rsidR="005E707C" w:rsidRPr="00E7609E">
        <w:rPr>
          <w:rFonts w:ascii="Times New Roman" w:hAnsi="Times New Roman"/>
          <w:b/>
          <w:sz w:val="28"/>
          <w:szCs w:val="28"/>
        </w:rPr>
        <w:t xml:space="preserve"> </w:t>
      </w:r>
      <w:r w:rsidR="0077798D" w:rsidRPr="00E322BA">
        <w:rPr>
          <w:rFonts w:ascii="Times New Roman" w:hAnsi="Times New Roman"/>
          <w:b/>
          <w:bCs/>
          <w:sz w:val="28"/>
        </w:rPr>
        <w:t>для нужд Озерского филиала АО «Атомспецтранс»</w:t>
      </w:r>
    </w:p>
    <w:p w:rsidR="003D7B3C" w:rsidRDefault="003D7B3C" w:rsidP="003D7B3C">
      <w:pPr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10774" w:type="dxa"/>
        <w:tblInd w:w="-142" w:type="dxa"/>
        <w:tblLook w:val="04A0" w:firstRow="1" w:lastRow="0" w:firstColumn="1" w:lastColumn="0" w:noHBand="0" w:noVBand="1"/>
      </w:tblPr>
      <w:tblGrid>
        <w:gridCol w:w="3035"/>
        <w:gridCol w:w="7739"/>
      </w:tblGrid>
      <w:tr w:rsidR="00D522A1" w:rsidRPr="00AA1392" w:rsidTr="00F12397">
        <w:trPr>
          <w:trHeight w:val="406"/>
        </w:trPr>
        <w:tc>
          <w:tcPr>
            <w:tcW w:w="3035" w:type="dxa"/>
            <w:hideMark/>
          </w:tcPr>
          <w:p w:rsidR="00D522A1" w:rsidRPr="00AA1392" w:rsidRDefault="00D522A1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739" w:type="dxa"/>
            <w:hideMark/>
          </w:tcPr>
          <w:p w:rsidR="00D522A1" w:rsidRDefault="00C12001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</w:t>
            </w:r>
            <w:r w:rsidR="00925A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</w:t>
            </w:r>
            <w:r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2203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5526C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05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5526C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C8120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551619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2024</w:t>
            </w:r>
            <w:r w:rsidR="00D522A1" w:rsidRPr="00AA139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  <w:p w:rsidR="0019554C" w:rsidRPr="00AA1392" w:rsidRDefault="0019554C" w:rsidP="00F12397">
            <w:pPr>
              <w:pStyle w:val="ad"/>
              <w:keepLines w:val="0"/>
              <w:widowControl w:val="0"/>
              <w:spacing w:after="0" w:line="276" w:lineRule="auto"/>
              <w:ind w:right="33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</w:tbl>
    <w:p w:rsidR="00210D17" w:rsidRDefault="00210D17" w:rsidP="00210D1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210D17" w:rsidRPr="00D3032B" w:rsidRDefault="00210D17" w:rsidP="00210D1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Pr="009507C0">
        <w:rPr>
          <w:rFonts w:ascii="Times New Roman" w:hAnsi="Times New Roman"/>
          <w:bCs/>
          <w:sz w:val="28"/>
        </w:rPr>
        <w:t>Акционерное общество «</w:t>
      </w:r>
      <w:r w:rsidRPr="00D3032B">
        <w:rPr>
          <w:rFonts w:ascii="Times New Roman" w:hAnsi="Times New Roman"/>
          <w:bCs/>
          <w:sz w:val="28"/>
        </w:rPr>
        <w:t>Атомспецтранс» Озерский филиал.</w:t>
      </w:r>
    </w:p>
    <w:p w:rsidR="00210D17" w:rsidRPr="00D3032B" w:rsidRDefault="00210D17" w:rsidP="00210D17">
      <w:pPr>
        <w:tabs>
          <w:tab w:val="left" w:pos="252"/>
        </w:tabs>
        <w:rPr>
          <w:rFonts w:ascii="Times New Roman" w:hAnsi="Times New Roman"/>
          <w:sz w:val="28"/>
        </w:rPr>
      </w:pPr>
      <w:r w:rsidRPr="00D3032B">
        <w:rPr>
          <w:rFonts w:ascii="Times New Roman" w:hAnsi="Times New Roman"/>
          <w:sz w:val="28"/>
          <w:szCs w:val="20"/>
        </w:rPr>
        <w:t xml:space="preserve">Организатор </w:t>
      </w:r>
      <w:r w:rsidRPr="00D3032B">
        <w:rPr>
          <w:rFonts w:ascii="Times New Roman" w:hAnsi="Times New Roman"/>
          <w:bCs/>
          <w:sz w:val="28"/>
        </w:rPr>
        <w:t>запроса котировок</w:t>
      </w:r>
      <w:r w:rsidRPr="00D3032B">
        <w:rPr>
          <w:rFonts w:ascii="Times New Roman" w:hAnsi="Times New Roman"/>
          <w:sz w:val="28"/>
          <w:szCs w:val="20"/>
        </w:rPr>
        <w:t>: Акционерное общество «Атомспецтранс» Озерский филиал.</w:t>
      </w:r>
    </w:p>
    <w:p w:rsidR="00210D17" w:rsidRPr="00D13C36" w:rsidRDefault="00210D17" w:rsidP="00210D17">
      <w:pPr>
        <w:tabs>
          <w:tab w:val="left" w:pos="252"/>
        </w:tabs>
        <w:rPr>
          <w:rFonts w:ascii="Times New Roman" w:hAnsi="Times New Roman"/>
          <w:sz w:val="28"/>
        </w:rPr>
      </w:pPr>
      <w:r w:rsidRPr="00D3032B">
        <w:rPr>
          <w:rFonts w:ascii="Times New Roman" w:hAnsi="Times New Roman"/>
          <w:sz w:val="28"/>
          <w:szCs w:val="28"/>
        </w:rPr>
        <w:t xml:space="preserve">Способ закупки: открытый запрос котировок в электронной форме, участниками которого могут быть только </w:t>
      </w:r>
      <w:r w:rsidRPr="00D13C36">
        <w:rPr>
          <w:rFonts w:ascii="Times New Roman" w:hAnsi="Times New Roman"/>
          <w:sz w:val="28"/>
          <w:szCs w:val="28"/>
        </w:rPr>
        <w:t>субъекты малого и среднего предпринимательства.</w:t>
      </w:r>
    </w:p>
    <w:p w:rsidR="00210D17" w:rsidRPr="00D13C36" w:rsidRDefault="00210D17" w:rsidP="00210D1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13C36">
        <w:rPr>
          <w:rFonts w:ascii="Times New Roman" w:eastAsiaTheme="minorHAnsi" w:hAnsi="Times New Roman"/>
          <w:sz w:val="28"/>
          <w:szCs w:val="28"/>
        </w:rPr>
        <w:t xml:space="preserve">Предмет договора: право заключения договора </w:t>
      </w:r>
      <w:r w:rsidRPr="00D13C36">
        <w:rPr>
          <w:rFonts w:ascii="Times New Roman" w:hAnsi="Times New Roman"/>
          <w:sz w:val="28"/>
          <w:szCs w:val="28"/>
        </w:rPr>
        <w:t xml:space="preserve">на </w:t>
      </w:r>
      <w:r w:rsidRPr="00D13C36">
        <w:rPr>
          <w:rFonts w:ascii="Times New Roman" w:hAnsi="Times New Roman"/>
          <w:bCs/>
          <w:sz w:val="28"/>
          <w:szCs w:val="28"/>
        </w:rPr>
        <w:t>поставку средств индивидуальной защиты органов дыхания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D13C36">
        <w:rPr>
          <w:rFonts w:ascii="Times New Roman" w:eastAsiaTheme="minorHAnsi" w:hAnsi="Times New Roman"/>
          <w:sz w:val="28"/>
          <w:szCs w:val="28"/>
        </w:rPr>
        <w:t>для нужд Озерского филиала АО «Атомспецтранс»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210D17" w:rsidRPr="00D3032B" w:rsidRDefault="00210D17" w:rsidP="00210D1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D13C36">
        <w:rPr>
          <w:rFonts w:ascii="Times New Roman" w:eastAsiaTheme="minorHAnsi" w:hAnsi="Times New Roman"/>
          <w:sz w:val="28"/>
          <w:szCs w:val="28"/>
        </w:rPr>
        <w:t>Состав и объем поставки: все</w:t>
      </w:r>
      <w:r w:rsidRPr="00D3032B">
        <w:rPr>
          <w:rFonts w:ascii="Times New Roman" w:eastAsiaTheme="minorHAnsi" w:hAnsi="Times New Roman"/>
          <w:sz w:val="28"/>
          <w:szCs w:val="28"/>
        </w:rPr>
        <w:t xml:space="preserve"> необходимые сведения приведены в Томе 2 закупочной документации. </w:t>
      </w:r>
    </w:p>
    <w:p w:rsidR="00210D17" w:rsidRDefault="00210D17" w:rsidP="00210D17">
      <w:pPr>
        <w:keepLines w:val="0"/>
        <w:rPr>
          <w:rStyle w:val="FontStyle120"/>
          <w:sz w:val="28"/>
          <w:szCs w:val="28"/>
        </w:rPr>
      </w:pPr>
      <w:r w:rsidRPr="00D3032B">
        <w:rPr>
          <w:rFonts w:ascii="Times New Roman" w:eastAsiaTheme="minorHAnsi" w:hAnsi="Times New Roman"/>
          <w:sz w:val="28"/>
          <w:szCs w:val="28"/>
        </w:rPr>
        <w:t xml:space="preserve">Срок </w:t>
      </w:r>
      <w:r>
        <w:rPr>
          <w:rFonts w:ascii="Times New Roman" w:eastAsiaTheme="minorHAnsi" w:hAnsi="Times New Roman"/>
          <w:sz w:val="28"/>
          <w:szCs w:val="28"/>
        </w:rPr>
        <w:t>поставки</w:t>
      </w:r>
      <w:r w:rsidRPr="00D3032B">
        <w:rPr>
          <w:rFonts w:ascii="Times New Roman" w:eastAsiaTheme="minorHAnsi" w:hAnsi="Times New Roman"/>
          <w:sz w:val="28"/>
          <w:szCs w:val="28"/>
        </w:rPr>
        <w:t xml:space="preserve">: </w:t>
      </w:r>
      <w:r w:rsidRPr="00D13C36">
        <w:rPr>
          <w:rStyle w:val="FontStyle120"/>
          <w:sz w:val="28"/>
          <w:szCs w:val="28"/>
        </w:rPr>
        <w:t>в течение 30 (тридцати) календарных дней с даты подписания договора Сторонами.</w:t>
      </w:r>
    </w:p>
    <w:p w:rsidR="00210D17" w:rsidRPr="002A17D9" w:rsidRDefault="00210D17" w:rsidP="00210D17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D3AF4">
        <w:rPr>
          <w:rFonts w:ascii="Times New Roman" w:eastAsiaTheme="minorHAnsi" w:hAnsi="Times New Roman"/>
          <w:sz w:val="28"/>
          <w:szCs w:val="28"/>
        </w:rPr>
        <w:t>Начальна</w:t>
      </w:r>
      <w:r>
        <w:rPr>
          <w:rFonts w:ascii="Times New Roman" w:eastAsiaTheme="minorHAnsi" w:hAnsi="Times New Roman"/>
          <w:sz w:val="28"/>
          <w:szCs w:val="28"/>
        </w:rPr>
        <w:t xml:space="preserve">я (максимальная) цена договора: </w:t>
      </w:r>
      <w:r w:rsidRPr="00D13C36">
        <w:rPr>
          <w:rFonts w:ascii="Times New Roman" w:eastAsiaTheme="minorHAnsi" w:hAnsi="Times New Roman"/>
          <w:sz w:val="28"/>
          <w:szCs w:val="28"/>
        </w:rPr>
        <w:t>342 079 (</w:t>
      </w:r>
      <w:r>
        <w:rPr>
          <w:rFonts w:ascii="Times New Roman" w:eastAsiaTheme="minorHAnsi" w:hAnsi="Times New Roman"/>
          <w:sz w:val="28"/>
          <w:szCs w:val="28"/>
        </w:rPr>
        <w:t>т</w:t>
      </w:r>
      <w:r w:rsidRPr="00D13C36">
        <w:rPr>
          <w:rFonts w:ascii="Times New Roman" w:eastAsiaTheme="minorHAnsi" w:hAnsi="Times New Roman"/>
          <w:sz w:val="28"/>
          <w:szCs w:val="28"/>
        </w:rPr>
        <w:t xml:space="preserve">риста сорок две тысячи семьдесят девять) рублей 80 копеек, </w:t>
      </w:r>
      <w:r w:rsidRPr="002A17D9">
        <w:rPr>
          <w:rFonts w:ascii="Times New Roman" w:eastAsiaTheme="minorHAnsi" w:hAnsi="Times New Roman"/>
          <w:sz w:val="28"/>
          <w:szCs w:val="28"/>
        </w:rPr>
        <w:t>с НДС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8933A6" w:rsidRDefault="008933A6" w:rsidP="00C1412A">
      <w:pPr>
        <w:keepLines w:val="0"/>
        <w:widowControl w:val="0"/>
        <w:tabs>
          <w:tab w:val="left" w:pos="1134"/>
        </w:tabs>
        <w:ind w:firstLine="567"/>
        <w:rPr>
          <w:rFonts w:ascii="Times New Roman" w:eastAsia="Calibri" w:hAnsi="Times New Roman"/>
          <w:sz w:val="28"/>
          <w:szCs w:val="28"/>
          <w:lang w:eastAsia="en-US"/>
        </w:rPr>
      </w:pPr>
    </w:p>
    <w:p w:rsidR="00C1412A" w:rsidRDefault="00C1412A" w:rsidP="00C1412A">
      <w:pPr>
        <w:keepLines w:val="0"/>
        <w:widowControl w:val="0"/>
        <w:tabs>
          <w:tab w:val="left" w:pos="1134"/>
        </w:tabs>
        <w:ind w:firstLine="567"/>
        <w:rPr>
          <w:rFonts w:ascii="Times New Roman" w:eastAsia="Calibri" w:hAnsi="Times New Roman"/>
          <w:sz w:val="28"/>
          <w:szCs w:val="28"/>
          <w:lang w:eastAsia="en-US"/>
        </w:rPr>
      </w:pPr>
      <w:r w:rsidRPr="00C77FCE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продукции: </w:t>
      </w:r>
    </w:p>
    <w:tbl>
      <w:tblPr>
        <w:tblW w:w="10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6699"/>
        <w:gridCol w:w="2848"/>
      </w:tblGrid>
      <w:tr w:rsidR="00210D17" w:rsidRPr="00885D02" w:rsidTr="008F7158">
        <w:trPr>
          <w:trHeight w:val="89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10D17" w:rsidRPr="00D13C36" w:rsidRDefault="00210D17" w:rsidP="008F7158">
            <w:pPr>
              <w:widowControl w:val="0"/>
              <w:jc w:val="center"/>
              <w:rPr>
                <w:rFonts w:ascii="Times New Roman" w:hAnsi="Times New Roman"/>
                <w:b/>
                <w:szCs w:val="22"/>
              </w:rPr>
            </w:pPr>
            <w:r w:rsidRPr="00D13C36">
              <w:rPr>
                <w:rFonts w:ascii="Times New Roman" w:hAnsi="Times New Roman"/>
                <w:b/>
                <w:szCs w:val="22"/>
              </w:rPr>
              <w:t>№ п/п</w:t>
            </w:r>
          </w:p>
        </w:tc>
        <w:tc>
          <w:tcPr>
            <w:tcW w:w="6699" w:type="dxa"/>
            <w:shd w:val="clear" w:color="auto" w:fill="auto"/>
            <w:vAlign w:val="center"/>
          </w:tcPr>
          <w:p w:rsidR="00210D17" w:rsidRPr="00D13C36" w:rsidRDefault="00210D17" w:rsidP="008F7158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D13C36">
              <w:rPr>
                <w:rFonts w:ascii="Times New Roman" w:hAnsi="Times New Roman"/>
                <w:b/>
                <w:szCs w:val="22"/>
              </w:rPr>
              <w:t>Наименование продукции</w:t>
            </w:r>
          </w:p>
        </w:tc>
        <w:tc>
          <w:tcPr>
            <w:tcW w:w="2848" w:type="dxa"/>
            <w:vAlign w:val="center"/>
          </w:tcPr>
          <w:p w:rsidR="00210D17" w:rsidRPr="00D13C36" w:rsidRDefault="00210D17" w:rsidP="008F7158">
            <w:pPr>
              <w:jc w:val="center"/>
              <w:rPr>
                <w:rFonts w:ascii="Times New Roman" w:hAnsi="Times New Roman"/>
                <w:b/>
                <w:szCs w:val="22"/>
              </w:rPr>
            </w:pPr>
            <w:r w:rsidRPr="00D13C36">
              <w:rPr>
                <w:rFonts w:ascii="Times New Roman" w:hAnsi="Times New Roman"/>
                <w:b/>
                <w:szCs w:val="22"/>
              </w:rPr>
              <w:t>Начальная (максимальная) цена единицы продукции, руб., включая НДС</w:t>
            </w:r>
          </w:p>
        </w:tc>
      </w:tr>
      <w:tr w:rsidR="00210D17" w:rsidRPr="001C4C69" w:rsidTr="008F7158">
        <w:trPr>
          <w:trHeight w:val="2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10D17" w:rsidRPr="00C235D6" w:rsidRDefault="00210D17" w:rsidP="00210D17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:rsidR="00210D17" w:rsidRPr="00C235D6" w:rsidRDefault="00210D17" w:rsidP="008F71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color w:val="000000"/>
                <w:sz w:val="28"/>
                <w:szCs w:val="28"/>
              </w:rPr>
              <w:t>Противогаз МЗС ВК ЭКРАН или аналог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0D17" w:rsidRPr="00C235D6" w:rsidRDefault="00210D17" w:rsidP="008F71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sz w:val="28"/>
                <w:szCs w:val="28"/>
              </w:rPr>
              <w:t>6 496,00</w:t>
            </w:r>
          </w:p>
        </w:tc>
      </w:tr>
      <w:tr w:rsidR="00210D17" w:rsidRPr="007F1C71" w:rsidTr="008F7158">
        <w:trPr>
          <w:trHeight w:val="20"/>
          <w:jc w:val="center"/>
        </w:trPr>
        <w:tc>
          <w:tcPr>
            <w:tcW w:w="624" w:type="dxa"/>
            <w:shd w:val="clear" w:color="auto" w:fill="auto"/>
            <w:vAlign w:val="center"/>
          </w:tcPr>
          <w:p w:rsidR="00210D17" w:rsidRPr="00C235D6" w:rsidRDefault="00210D17" w:rsidP="00210D17">
            <w:pPr>
              <w:keepLines w:val="0"/>
              <w:widowControl w:val="0"/>
              <w:numPr>
                <w:ilvl w:val="0"/>
                <w:numId w:val="4"/>
              </w:numPr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99" w:type="dxa"/>
            <w:shd w:val="clear" w:color="auto" w:fill="auto"/>
            <w:vAlign w:val="center"/>
          </w:tcPr>
          <w:p w:rsidR="00210D17" w:rsidRPr="00C235D6" w:rsidRDefault="00210D17" w:rsidP="008F71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color w:val="000000"/>
                <w:sz w:val="28"/>
                <w:szCs w:val="28"/>
              </w:rPr>
              <w:t>Респиратор-полумаска, фильтрующая с клапаном выдоха или аналог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0D17" w:rsidRPr="00C235D6" w:rsidRDefault="00210D17" w:rsidP="008F71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235D6">
              <w:rPr>
                <w:rFonts w:ascii="Times New Roman" w:hAnsi="Times New Roman"/>
                <w:sz w:val="28"/>
                <w:szCs w:val="28"/>
              </w:rPr>
              <w:t>144,00</w:t>
            </w:r>
          </w:p>
        </w:tc>
      </w:tr>
    </w:tbl>
    <w:p w:rsidR="00C1412A" w:rsidRPr="00C77FCE" w:rsidRDefault="00C1412A" w:rsidP="00C1412A">
      <w:pPr>
        <w:keepLines w:val="0"/>
        <w:widowControl w:val="0"/>
        <w:tabs>
          <w:tab w:val="left" w:pos="1134"/>
        </w:tabs>
        <w:ind w:firstLine="567"/>
        <w:rPr>
          <w:rFonts w:ascii="Times New Roman" w:eastAsia="Calibri" w:hAnsi="Times New Roman"/>
          <w:sz w:val="28"/>
          <w:szCs w:val="28"/>
          <w:lang w:eastAsia="en-US"/>
        </w:rPr>
      </w:pPr>
    </w:p>
    <w:p w:rsidR="00210D17" w:rsidRPr="00D13C36" w:rsidRDefault="00F12397" w:rsidP="00210D1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10D17" w:rsidRPr="00D13C36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="00210D17" w:rsidRPr="00D13C36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="00210D17" w:rsidRPr="00D13C36">
        <w:rPr>
          <w:rFonts w:ascii="Times New Roman" w:hAnsi="Times New Roman"/>
          <w:sz w:val="28"/>
          <w:szCs w:val="28"/>
        </w:rPr>
        <w:t xml:space="preserve"> «08» августа 2024 года на официальном государственном сайте </w:t>
      </w:r>
      <w:hyperlink r:id="rId8" w:history="1"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gov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="00210D17" w:rsidRPr="00D13C36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="005526C3">
        <w:rPr>
          <w:rFonts w:ascii="Times New Roman" w:hAnsi="Times New Roman"/>
          <w:sz w:val="28"/>
          <w:szCs w:val="28"/>
        </w:rPr>
        <w:t xml:space="preserve">, закупка </w:t>
      </w:r>
      <w:bookmarkStart w:id="0" w:name="_GoBack"/>
      <w:bookmarkEnd w:id="0"/>
      <w:r w:rsidR="005526C3">
        <w:rPr>
          <w:rFonts w:ascii="Times New Roman" w:hAnsi="Times New Roman"/>
          <w:sz w:val="28"/>
          <w:szCs w:val="28"/>
        </w:rPr>
        <w:t xml:space="preserve">№ </w:t>
      </w:r>
      <w:r w:rsidR="00210D17" w:rsidRPr="00D13C36">
        <w:rPr>
          <w:rFonts w:ascii="Times New Roman" w:hAnsi="Times New Roman"/>
          <w:sz w:val="28"/>
          <w:szCs w:val="28"/>
        </w:rPr>
        <w:t xml:space="preserve">32413880142, на официальном сайте по закупкам атомной отрасли </w:t>
      </w:r>
      <w:hyperlink r:id="rId9" w:history="1"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="00210D17" w:rsidRPr="00D13C36">
        <w:rPr>
          <w:rStyle w:val="a3"/>
          <w:rFonts w:ascii="Times New Roman" w:hAnsi="Times New Roman"/>
          <w:color w:val="auto"/>
          <w:sz w:val="28"/>
          <w:szCs w:val="28"/>
        </w:rPr>
        <w:t>/</w:t>
      </w:r>
      <w:r w:rsidR="00210D17" w:rsidRPr="00D13C36">
        <w:rPr>
          <w:rFonts w:ascii="Times New Roman" w:hAnsi="Times New Roman"/>
          <w:sz w:val="28"/>
          <w:szCs w:val="28"/>
        </w:rPr>
        <w:t xml:space="preserve">, закупка № 240808/60432/052, на ЭТП АКЦИОНЕРНОЕ ОБЩЕСТВО «ЭЛЕКТРОННЫЕ ТОРГОВЫЕ СИСТЕМЫ»,  </w:t>
      </w:r>
      <w:hyperlink r:id="rId10" w:history="1">
        <w:r w:rsidR="00210D17" w:rsidRPr="00D13C36">
          <w:rPr>
            <w:rStyle w:val="a3"/>
            <w:rFonts w:ascii="Times New Roman" w:hAnsi="Times New Roman"/>
            <w:color w:val="auto"/>
            <w:sz w:val="28"/>
            <w:szCs w:val="28"/>
          </w:rPr>
          <w:t>https://www.etp-ets.ru/</w:t>
        </w:r>
      </w:hyperlink>
      <w:r w:rsidR="00210D17" w:rsidRPr="00D13C36">
        <w:rPr>
          <w:rFonts w:ascii="Times New Roman" w:hAnsi="Times New Roman"/>
          <w:sz w:val="28"/>
          <w:szCs w:val="28"/>
        </w:rPr>
        <w:t>, закупка № 32413880142.</w:t>
      </w:r>
    </w:p>
    <w:p w:rsidR="009A6E59" w:rsidRPr="004B34D6" w:rsidRDefault="009A6E59" w:rsidP="00210D17">
      <w:pPr>
        <w:pStyle w:val="afa"/>
        <w:ind w:firstLine="284"/>
        <w:rPr>
          <w:rFonts w:ascii="Times New Roman" w:hAnsi="Times New Roman"/>
          <w:bCs/>
          <w:sz w:val="28"/>
          <w:szCs w:val="28"/>
        </w:rPr>
      </w:pPr>
      <w:r w:rsidRPr="00AA1392">
        <w:rPr>
          <w:rFonts w:ascii="Times New Roman" w:hAnsi="Times New Roman"/>
          <w:bCs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 w:rsidR="00E43453" w:rsidRPr="00AA1392">
        <w:rPr>
          <w:rFonts w:ascii="Times New Roman" w:hAnsi="Times New Roman"/>
          <w:bCs/>
          <w:sz w:val="28"/>
          <w:szCs w:val="28"/>
        </w:rPr>
        <w:t>извещении о проведении закупки (закупочной документации)</w:t>
      </w:r>
      <w:r w:rsidRPr="00AA1392">
        <w:rPr>
          <w:rFonts w:ascii="Times New Roman" w:hAnsi="Times New Roman"/>
          <w:bCs/>
          <w:sz w:val="28"/>
          <w:szCs w:val="28"/>
        </w:rPr>
        <w:t xml:space="preserve"> и </w:t>
      </w:r>
      <w:r w:rsidRPr="004B34D6">
        <w:rPr>
          <w:rFonts w:ascii="Times New Roman" w:hAnsi="Times New Roman"/>
          <w:bCs/>
          <w:sz w:val="28"/>
          <w:szCs w:val="28"/>
        </w:rPr>
        <w:t xml:space="preserve">заявки </w:t>
      </w:r>
      <w:r w:rsidR="00316FD2" w:rsidRPr="004B34D6">
        <w:rPr>
          <w:rFonts w:ascii="Times New Roman" w:hAnsi="Times New Roman"/>
          <w:bCs/>
          <w:sz w:val="28"/>
          <w:szCs w:val="28"/>
        </w:rPr>
        <w:t xml:space="preserve">участника </w:t>
      </w:r>
      <w:r w:rsidR="003266AE" w:rsidRPr="004B34D6">
        <w:rPr>
          <w:rFonts w:ascii="Times New Roman" w:hAnsi="Times New Roman"/>
          <w:bCs/>
          <w:sz w:val="28"/>
          <w:szCs w:val="28"/>
        </w:rPr>
        <w:t xml:space="preserve">закупки, включая состав и объем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="00E31D91" w:rsidRPr="004B34D6">
        <w:rPr>
          <w:rFonts w:ascii="Times New Roman" w:hAnsi="Times New Roman"/>
          <w:bCs/>
          <w:sz w:val="28"/>
          <w:szCs w:val="28"/>
        </w:rPr>
        <w:t xml:space="preserve">, сроки </w:t>
      </w:r>
      <w:r w:rsidR="00297EA2" w:rsidRPr="004B34D6">
        <w:rPr>
          <w:rFonts w:ascii="Times New Roman" w:hAnsi="Times New Roman"/>
          <w:bCs/>
          <w:sz w:val="28"/>
          <w:szCs w:val="28"/>
        </w:rPr>
        <w:t>поставки Товара</w:t>
      </w:r>
      <w:r w:rsidRPr="004B34D6">
        <w:rPr>
          <w:rFonts w:ascii="Times New Roman" w:hAnsi="Times New Roman"/>
          <w:bCs/>
          <w:sz w:val="28"/>
          <w:szCs w:val="28"/>
        </w:rPr>
        <w:t>, с учетом данных преддоговорных переговоров.</w:t>
      </w:r>
    </w:p>
    <w:p w:rsidR="00210D17" w:rsidRPr="00E62DD1" w:rsidRDefault="009A6E59" w:rsidP="0083375F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4B34D6">
        <w:rPr>
          <w:rFonts w:ascii="Times New Roman" w:hAnsi="Times New Roman"/>
          <w:bCs/>
          <w:sz w:val="28"/>
          <w:szCs w:val="28"/>
        </w:rPr>
        <w:t xml:space="preserve">Ценовое предложение </w:t>
      </w:r>
      <w:r w:rsidR="00316FD2" w:rsidRPr="004B34D6">
        <w:rPr>
          <w:rFonts w:ascii="Times New Roman" w:hAnsi="Times New Roman"/>
          <w:bCs/>
          <w:sz w:val="28"/>
          <w:szCs w:val="28"/>
        </w:rPr>
        <w:t>участника</w:t>
      </w:r>
      <w:r w:rsidR="00190D91" w:rsidRPr="004B34D6">
        <w:rPr>
          <w:rFonts w:ascii="Times New Roman" w:hAnsi="Times New Roman"/>
          <w:bCs/>
          <w:sz w:val="28"/>
          <w:szCs w:val="28"/>
        </w:rPr>
        <w:t xml:space="preserve"> </w:t>
      </w:r>
      <w:r w:rsidRPr="004B34D6">
        <w:rPr>
          <w:rFonts w:ascii="Times New Roman" w:hAnsi="Times New Roman"/>
          <w:bCs/>
          <w:sz w:val="28"/>
          <w:szCs w:val="28"/>
        </w:rPr>
        <w:t xml:space="preserve">закупки составляет: </w:t>
      </w:r>
      <w:r w:rsidR="00210D17" w:rsidRPr="00E62DD1">
        <w:rPr>
          <w:rFonts w:ascii="Times New Roman" w:eastAsiaTheme="minorHAnsi" w:hAnsi="Times New Roman"/>
          <w:sz w:val="28"/>
          <w:szCs w:val="28"/>
        </w:rPr>
        <w:t>297 190 (двести девяносто семь тысяч сто девяносто) рублей 20 копеек, с НДС.</w:t>
      </w:r>
    </w:p>
    <w:p w:rsidR="00D522A1" w:rsidRDefault="009A6E59" w:rsidP="0083375F">
      <w:pPr>
        <w:keepLines w:val="0"/>
        <w:ind w:firstLine="284"/>
        <w:rPr>
          <w:rFonts w:ascii="Times New Roman" w:hAnsi="Times New Roman"/>
          <w:sz w:val="28"/>
          <w:szCs w:val="28"/>
        </w:rPr>
      </w:pPr>
      <w:r w:rsidRPr="00AA1392">
        <w:rPr>
          <w:rFonts w:ascii="Times New Roman" w:eastAsiaTheme="minorHAnsi" w:hAnsi="Times New Roman"/>
          <w:sz w:val="28"/>
          <w:szCs w:val="28"/>
        </w:rPr>
        <w:t>Преддоговорные переговоры проводятся в очной форме, в том числе с помощью средств аудио-, видеоконференцсвязи,</w:t>
      </w:r>
      <w:r w:rsidR="00883731" w:rsidRPr="00AA1392">
        <w:rPr>
          <w:rFonts w:ascii="Times New Roman" w:eastAsiaTheme="minorHAnsi" w:hAnsi="Times New Roman"/>
          <w:sz w:val="28"/>
          <w:szCs w:val="28"/>
        </w:rPr>
        <w:t xml:space="preserve"> </w:t>
      </w:r>
      <w:r w:rsidR="00522031" w:rsidRPr="00AA1392">
        <w:rPr>
          <w:rFonts w:ascii="Times New Roman" w:hAnsi="Times New Roman"/>
          <w:sz w:val="28"/>
          <w:szCs w:val="28"/>
        </w:rPr>
        <w:t xml:space="preserve">в </w:t>
      </w:r>
      <w:r w:rsidR="00AA1392" w:rsidRPr="000C1B33">
        <w:rPr>
          <w:rFonts w:ascii="Times New Roman" w:hAnsi="Times New Roman"/>
          <w:sz w:val="28"/>
          <w:szCs w:val="28"/>
        </w:rPr>
        <w:t>08:0</w:t>
      </w:r>
      <w:r w:rsidR="00522031" w:rsidRPr="000C1B33">
        <w:rPr>
          <w:rFonts w:ascii="Times New Roman" w:hAnsi="Times New Roman"/>
          <w:sz w:val="28"/>
          <w:szCs w:val="28"/>
        </w:rPr>
        <w:t>0 (</w:t>
      </w:r>
      <w:r w:rsidR="00522031" w:rsidRPr="00AA1392">
        <w:rPr>
          <w:rFonts w:ascii="Times New Roman" w:hAnsi="Times New Roman"/>
          <w:sz w:val="28"/>
          <w:szCs w:val="28"/>
        </w:rPr>
        <w:t>время московское) «</w:t>
      </w:r>
      <w:r w:rsidR="005526C3">
        <w:rPr>
          <w:rFonts w:ascii="Times New Roman" w:hAnsi="Times New Roman"/>
          <w:sz w:val="28"/>
          <w:szCs w:val="28"/>
        </w:rPr>
        <w:t>05</w:t>
      </w:r>
      <w:r w:rsidR="00D522A1" w:rsidRPr="00AA1392">
        <w:rPr>
          <w:rFonts w:ascii="Times New Roman" w:hAnsi="Times New Roman"/>
          <w:sz w:val="28"/>
          <w:szCs w:val="28"/>
        </w:rPr>
        <w:t xml:space="preserve">» </w:t>
      </w:r>
      <w:r w:rsidR="005526C3">
        <w:rPr>
          <w:rFonts w:ascii="Times New Roman" w:hAnsi="Times New Roman"/>
          <w:sz w:val="28"/>
          <w:szCs w:val="28"/>
        </w:rPr>
        <w:t>сентября</w:t>
      </w:r>
      <w:r w:rsidR="001E173D" w:rsidRPr="00AA1392">
        <w:rPr>
          <w:rFonts w:ascii="Times New Roman" w:hAnsi="Times New Roman"/>
          <w:sz w:val="28"/>
          <w:szCs w:val="28"/>
        </w:rPr>
        <w:t xml:space="preserve"> </w:t>
      </w:r>
      <w:r w:rsidR="00F87D13" w:rsidRPr="00AA1392">
        <w:rPr>
          <w:rFonts w:ascii="Times New Roman" w:hAnsi="Times New Roman"/>
          <w:sz w:val="28"/>
          <w:szCs w:val="28"/>
        </w:rPr>
        <w:t>2</w:t>
      </w:r>
      <w:r w:rsidR="00D522A1" w:rsidRPr="00AA1392">
        <w:rPr>
          <w:rFonts w:ascii="Times New Roman" w:hAnsi="Times New Roman"/>
          <w:sz w:val="28"/>
          <w:szCs w:val="28"/>
        </w:rPr>
        <w:t>02</w:t>
      </w:r>
      <w:r w:rsidR="001E173D" w:rsidRPr="00AA1392">
        <w:rPr>
          <w:rFonts w:ascii="Times New Roman" w:hAnsi="Times New Roman"/>
          <w:sz w:val="28"/>
          <w:szCs w:val="28"/>
        </w:rPr>
        <w:t>4</w:t>
      </w:r>
      <w:r w:rsidR="00D522A1" w:rsidRPr="00AA1392">
        <w:rPr>
          <w:rFonts w:ascii="Times New Roman" w:hAnsi="Times New Roman"/>
          <w:sz w:val="28"/>
          <w:szCs w:val="28"/>
        </w:rPr>
        <w:t xml:space="preserve"> года, по адресу: </w:t>
      </w:r>
      <w:r w:rsidR="00A576C9" w:rsidRPr="00AA1392">
        <w:rPr>
          <w:rFonts w:ascii="Times New Roman" w:hAnsi="Times New Roman"/>
          <w:sz w:val="28"/>
          <w:szCs w:val="28"/>
        </w:rPr>
        <w:t>456780, Челябинская область, г. Озерск, ул. Озерское шоссе</w:t>
      </w:r>
      <w:r w:rsidR="00D00C05" w:rsidRPr="00AA1392">
        <w:rPr>
          <w:rFonts w:ascii="Times New Roman" w:hAnsi="Times New Roman"/>
          <w:sz w:val="28"/>
          <w:szCs w:val="28"/>
        </w:rPr>
        <w:t>, д.</w:t>
      </w:r>
      <w:r w:rsidR="00A576C9" w:rsidRPr="00AA1392">
        <w:rPr>
          <w:rFonts w:ascii="Times New Roman" w:hAnsi="Times New Roman"/>
          <w:sz w:val="28"/>
          <w:szCs w:val="28"/>
        </w:rPr>
        <w:t xml:space="preserve"> 4</w:t>
      </w:r>
      <w:r w:rsidR="0079627E" w:rsidRPr="00AA1392">
        <w:rPr>
          <w:rFonts w:ascii="Times New Roman" w:hAnsi="Times New Roman"/>
          <w:sz w:val="28"/>
          <w:szCs w:val="28"/>
        </w:rPr>
        <w:t>.</w:t>
      </w:r>
    </w:p>
    <w:p w:rsidR="00E62DD1" w:rsidRDefault="00E62DD1" w:rsidP="003476E9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</w:pPr>
    </w:p>
    <w:p w:rsidR="00D522A1" w:rsidRPr="00AA1392" w:rsidRDefault="00D522A1" w:rsidP="003476E9">
      <w:pPr>
        <w:spacing w:before="12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lastRenderedPageBreak/>
        <w:t xml:space="preserve">В </w:t>
      </w:r>
      <w:r w:rsidR="00883731"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>преддоговорных переговорах</w:t>
      </w:r>
      <w:r w:rsidRPr="00AA1392">
        <w:rPr>
          <w:rFonts w:ascii="Times New Roman" w:hAnsi="Times New Roman"/>
          <w:b/>
          <w:bCs/>
          <w:color w:val="000000"/>
          <w:sz w:val="28"/>
          <w:szCs w:val="28"/>
          <w:lang w:eastAsia="ar-SA"/>
        </w:rPr>
        <w:t xml:space="preserve">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5"/>
        <w:gridCol w:w="5609"/>
      </w:tblGrid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5526C3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A576C9" w:rsidP="005526C3">
            <w:pPr>
              <w:keepLines w:val="0"/>
              <w:ind w:left="134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Должность</w:t>
            </w:r>
          </w:p>
        </w:tc>
      </w:tr>
      <w:tr w:rsidR="00A576C9" w:rsidRPr="00AA1392" w:rsidTr="005D2A3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883731" w:rsidP="005526C3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A576C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5526C3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6C9" w:rsidRPr="00AA1392" w:rsidRDefault="00A576C9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A576C9" w:rsidRPr="00AA1392" w:rsidTr="00C7324A">
        <w:trPr>
          <w:trHeight w:val="44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76C9" w:rsidRPr="00AA1392" w:rsidRDefault="00883731" w:rsidP="005526C3">
            <w:pPr>
              <w:keepLines w:val="0"/>
              <w:ind w:left="134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</w:t>
            </w:r>
            <w:r w:rsidR="00A576C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: </w:t>
            </w:r>
          </w:p>
        </w:tc>
      </w:tr>
      <w:tr w:rsidR="002B2CA9" w:rsidRPr="00AA1392" w:rsidTr="003476E9">
        <w:trPr>
          <w:trHeight w:val="264"/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5526C3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5526C3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B2CA9" w:rsidRPr="00AA1392" w:rsidTr="00D87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883731" w:rsidP="005526C3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организатора:</w:t>
            </w:r>
            <w:r w:rsidR="002B2CA9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B2CA9" w:rsidRPr="00AA1392" w:rsidTr="003476E9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5526C3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2CA9" w:rsidRPr="00AA1392" w:rsidRDefault="002B2CA9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8204AC" w:rsidRPr="00AA1392" w:rsidRDefault="00E43453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Преддоговорные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переговоры проводятся в </w:t>
      </w: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>соответствии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с подпунктом а) части 2 статьи 9.3 </w:t>
      </w:r>
      <w:r w:rsidR="001F496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главы 9 </w:t>
      </w:r>
      <w:r w:rsidR="00883731" w:rsidRPr="00AA1392">
        <w:rPr>
          <w:rStyle w:val="a3"/>
          <w:rFonts w:ascii="Times New Roman" w:hAnsi="Times New Roman"/>
          <w:color w:val="auto"/>
          <w:sz w:val="28"/>
          <w:szCs w:val="28"/>
        </w:rPr>
        <w:t>ЕОСЗ в редакции, указанной в извещении о проведении закупки (закупочной документации),</w:t>
      </w:r>
      <w:r w:rsidR="00E54EF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и с пунктом </w:t>
      </w:r>
      <w:r w:rsidR="00B92249" w:rsidRPr="00B92249">
        <w:rPr>
          <w:rStyle w:val="a3"/>
          <w:rFonts w:ascii="Times New Roman" w:hAnsi="Times New Roman"/>
          <w:color w:val="auto"/>
          <w:sz w:val="28"/>
          <w:szCs w:val="28"/>
        </w:rPr>
        <w:t>8.2</w:t>
      </w:r>
      <w:r w:rsidR="00E54EF1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 раздела </w:t>
      </w:r>
      <w:r w:rsidR="00B92249" w:rsidRPr="00B92249">
        <w:rPr>
          <w:rStyle w:val="a3"/>
          <w:rFonts w:ascii="Times New Roman" w:hAnsi="Times New Roman"/>
          <w:color w:val="auto"/>
          <w:sz w:val="28"/>
          <w:szCs w:val="28"/>
        </w:rPr>
        <w:t xml:space="preserve">8 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части 2 тома 1 </w:t>
      </w:r>
      <w:r w:rsidR="00190D91" w:rsidRPr="00AA1392">
        <w:rPr>
          <w:rStyle w:val="a3"/>
          <w:rFonts w:ascii="Times New Roman" w:hAnsi="Times New Roman"/>
          <w:color w:val="auto"/>
          <w:sz w:val="28"/>
          <w:szCs w:val="28"/>
        </w:rPr>
        <w:t>извещения о проведения закупки (закупочной документации)</w:t>
      </w:r>
      <w:r w:rsidR="00274452" w:rsidRPr="00AA1392">
        <w:rPr>
          <w:rStyle w:val="a3"/>
          <w:rFonts w:ascii="Times New Roman" w:hAnsi="Times New Roman"/>
          <w:color w:val="auto"/>
          <w:sz w:val="28"/>
          <w:szCs w:val="28"/>
        </w:rPr>
        <w:t>.</w:t>
      </w:r>
    </w:p>
    <w:p w:rsidR="00810AFD" w:rsidRPr="00AA1392" w:rsidRDefault="00274452" w:rsidP="00E478FF">
      <w:pPr>
        <w:pStyle w:val="afa"/>
        <w:ind w:firstLine="284"/>
        <w:rPr>
          <w:rStyle w:val="a3"/>
          <w:rFonts w:ascii="Times New Roman" w:hAnsi="Times New Roman"/>
          <w:color w:val="auto"/>
          <w:sz w:val="28"/>
          <w:szCs w:val="28"/>
        </w:rPr>
      </w:pPr>
      <w:r w:rsidRPr="00AA1392">
        <w:rPr>
          <w:rStyle w:val="a3"/>
          <w:rFonts w:ascii="Times New Roman" w:hAnsi="Times New Roman"/>
          <w:color w:val="auto"/>
          <w:sz w:val="28"/>
          <w:szCs w:val="28"/>
        </w:rPr>
        <w:t xml:space="preserve">По результатам преддоговорных переговоров достигнуты следующие договоренности: </w:t>
      </w:r>
    </w:p>
    <w:p w:rsidR="00E62DD1" w:rsidRPr="00E62DD1" w:rsidRDefault="00274452" w:rsidP="00E62DD1">
      <w:pPr>
        <w:keepLines w:val="0"/>
        <w:ind w:firstLine="284"/>
        <w:rPr>
          <w:rFonts w:ascii="Times New Roman" w:eastAsiaTheme="minorHAnsi" w:hAnsi="Times New Roman"/>
          <w:sz w:val="28"/>
          <w:szCs w:val="28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Цена договора</w:t>
      </w:r>
      <w:r w:rsidR="008C16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 w:rsidR="00E62DD1" w:rsidRPr="00E62DD1">
        <w:rPr>
          <w:rFonts w:ascii="Times New Roman" w:eastAsiaTheme="minorHAnsi" w:hAnsi="Times New Roman"/>
          <w:sz w:val="28"/>
          <w:szCs w:val="28"/>
        </w:rPr>
        <w:t>297 190 (двести девяносто семь тысяч сто девяносто) рублей 20 копеек, с НДС.</w:t>
      </w:r>
    </w:p>
    <w:p w:rsidR="00416EE6" w:rsidRDefault="00274452" w:rsidP="00E478FF">
      <w:pPr>
        <w:keepLines w:val="0"/>
        <w:ind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A1392">
        <w:rPr>
          <w:rFonts w:ascii="Times New Roman" w:hAnsi="Times New Roman"/>
          <w:color w:val="000000"/>
          <w:sz w:val="28"/>
          <w:szCs w:val="28"/>
          <w:lang w:eastAsia="ar-SA"/>
        </w:rPr>
        <w:t>Остальные условия договора остаются без изменений.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3"/>
        <w:gridCol w:w="4368"/>
        <w:gridCol w:w="1860"/>
      </w:tblGrid>
      <w:tr w:rsidR="00021F71" w:rsidRPr="00AA1392" w:rsidTr="000C1B33">
        <w:trPr>
          <w:trHeight w:val="37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1F71" w:rsidRPr="00AA1392" w:rsidRDefault="00021F71" w:rsidP="003476E9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3476E9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91604" w:rsidRPr="00AA1392" w:rsidTr="003476E9">
        <w:trPr>
          <w:trHeight w:val="31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274452" w:rsidP="005526C3">
            <w:pPr>
              <w:keepLines w:val="0"/>
              <w:ind w:left="13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Представитель Заказчика:</w:t>
            </w:r>
          </w:p>
        </w:tc>
      </w:tr>
      <w:tr w:rsidR="00791604" w:rsidRPr="00AA1392" w:rsidTr="005526C3">
        <w:trPr>
          <w:trHeight w:val="582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5526C3" w:rsidP="005526C3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1604" w:rsidRPr="00AA1392" w:rsidRDefault="00791604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91604" w:rsidRPr="00AA1392" w:rsidRDefault="00791604" w:rsidP="005526C3">
            <w:pPr>
              <w:keepLines w:val="0"/>
              <w:ind w:left="13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21F71" w:rsidRPr="00AA1392" w:rsidTr="003D7B3C">
        <w:trPr>
          <w:trHeight w:val="691"/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F71" w:rsidRPr="00AA1392" w:rsidRDefault="00274452" w:rsidP="005526C3">
            <w:pPr>
              <w:keepLines w:val="0"/>
              <w:ind w:left="13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Представитель </w:t>
            </w:r>
            <w:r w:rsidR="00E43453"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участника</w:t>
            </w:r>
            <w:r w:rsidRPr="00AA1392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закупки, с которым принято решение заключить договор: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1F71" w:rsidRPr="00AA1392" w:rsidRDefault="00021F71" w:rsidP="005526C3">
            <w:pPr>
              <w:keepLines w:val="0"/>
              <w:ind w:left="13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3D7B3C" w:rsidRPr="00AA1392" w:rsidTr="005526C3">
        <w:trPr>
          <w:trHeight w:val="626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7B3C" w:rsidRPr="00AA1392" w:rsidRDefault="005526C3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D7B3C" w:rsidRPr="00AA1392" w:rsidRDefault="003D7B3C" w:rsidP="005526C3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7B3C" w:rsidRPr="00AA1392" w:rsidRDefault="003D7B3C" w:rsidP="005526C3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A2C80" w:rsidRPr="00AA1392" w:rsidTr="000C1B33">
        <w:trPr>
          <w:trHeight w:val="288"/>
          <w:jc w:val="center"/>
        </w:trPr>
        <w:tc>
          <w:tcPr>
            <w:tcW w:w="41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2C80" w:rsidRPr="00AA1392" w:rsidRDefault="00274452" w:rsidP="005526C3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  <w:r w:rsidRPr="00AA1392">
              <w:rPr>
                <w:rFonts w:ascii="Times New Roman" w:hAnsi="Times New Roman"/>
                <w:b/>
                <w:bCs/>
                <w:sz w:val="28"/>
                <w:szCs w:val="28"/>
              </w:rPr>
              <w:t>Представитель организатора: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2C80" w:rsidRPr="00AA1392" w:rsidRDefault="006A2C80" w:rsidP="005526C3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74452" w:rsidRPr="00AA1392" w:rsidTr="005526C3">
        <w:trPr>
          <w:trHeight w:val="564"/>
          <w:jc w:val="center"/>
        </w:trPr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5526C3" w:rsidP="005526C3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74452" w:rsidRPr="00AA1392" w:rsidRDefault="00274452" w:rsidP="005526C3">
            <w:pPr>
              <w:keepLines w:val="0"/>
              <w:ind w:left="13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4452" w:rsidRPr="00AA1392" w:rsidRDefault="00274452" w:rsidP="005526C3">
            <w:pPr>
              <w:keepLines w:val="0"/>
              <w:ind w:left="13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522A1" w:rsidRPr="00AA1392" w:rsidRDefault="00D522A1" w:rsidP="001E173D">
      <w:pPr>
        <w:keepLines w:val="0"/>
        <w:widowControl w:val="0"/>
        <w:tabs>
          <w:tab w:val="left" w:pos="1530"/>
        </w:tabs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D522A1" w:rsidRPr="00AA1392" w:rsidSect="009307FD">
      <w:footerReference w:type="default" r:id="rId11"/>
      <w:pgSz w:w="11906" w:h="16838"/>
      <w:pgMar w:top="567" w:right="566" w:bottom="709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36D" w:rsidRDefault="00E7236D">
      <w:r>
        <w:separator/>
      </w:r>
    </w:p>
  </w:endnote>
  <w:endnote w:type="continuationSeparator" w:id="0">
    <w:p w:rsidR="00E7236D" w:rsidRDefault="00E7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33A6" w:rsidRPr="008933A6" w:rsidRDefault="008933A6" w:rsidP="008933A6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8933A6">
      <w:rPr>
        <w:rFonts w:ascii="Times New Roman" w:hAnsi="Times New Roman"/>
        <w:bCs/>
        <w:sz w:val="18"/>
        <w:szCs w:val="18"/>
      </w:rPr>
      <w:t>П</w:t>
    </w:r>
    <w:r w:rsidRPr="008933A6">
      <w:rPr>
        <w:rFonts w:ascii="Times New Roman" w:hAnsi="Times New Roman"/>
        <w:bCs/>
        <w:caps/>
        <w:sz w:val="18"/>
        <w:szCs w:val="18"/>
      </w:rPr>
      <w:t>ротокол</w:t>
    </w:r>
    <w:r w:rsidRPr="008933A6">
      <w:rPr>
        <w:rFonts w:ascii="Times New Roman" w:hAnsi="Times New Roman"/>
        <w:bCs/>
        <w:sz w:val="18"/>
        <w:szCs w:val="18"/>
      </w:rPr>
      <w:t xml:space="preserve"> № 1541</w:t>
    </w:r>
  </w:p>
  <w:p w:rsidR="008933A6" w:rsidRPr="008933A6" w:rsidRDefault="008933A6" w:rsidP="008933A6">
    <w:pPr>
      <w:jc w:val="center"/>
      <w:outlineLvl w:val="0"/>
      <w:rPr>
        <w:rFonts w:ascii="Times New Roman" w:hAnsi="Times New Roman"/>
        <w:bCs/>
        <w:sz w:val="18"/>
        <w:szCs w:val="18"/>
      </w:rPr>
    </w:pPr>
    <w:r w:rsidRPr="008933A6">
      <w:rPr>
        <w:rFonts w:ascii="Times New Roman" w:hAnsi="Times New Roman"/>
        <w:bCs/>
        <w:sz w:val="18"/>
        <w:szCs w:val="18"/>
      </w:rPr>
      <w:t>преддоговорных переговоров (изменений условий договора) по итогам запроса котировок на право заключения договора на поставку средств индивидуальной защиты органов дыхания</w:t>
    </w:r>
    <w:r w:rsidRPr="008933A6">
      <w:rPr>
        <w:rFonts w:ascii="Times New Roman" w:hAnsi="Times New Roman"/>
        <w:sz w:val="18"/>
        <w:szCs w:val="18"/>
      </w:rPr>
      <w:t xml:space="preserve"> </w:t>
    </w:r>
    <w:r w:rsidRPr="008933A6">
      <w:rPr>
        <w:rFonts w:ascii="Times New Roman" w:hAnsi="Times New Roman"/>
        <w:bCs/>
        <w:sz w:val="18"/>
        <w:szCs w:val="18"/>
      </w:rPr>
      <w:t>для нужд Озерского филиала АО «Атомспецтранс»</w:t>
    </w:r>
  </w:p>
  <w:p w:rsidR="00A61F7D" w:rsidRPr="005E707C" w:rsidRDefault="00A61F7D" w:rsidP="005E707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36D" w:rsidRDefault="00E7236D">
      <w:r>
        <w:separator/>
      </w:r>
    </w:p>
  </w:footnote>
  <w:footnote w:type="continuationSeparator" w:id="0">
    <w:p w:rsidR="00E7236D" w:rsidRDefault="00E72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4845"/>
    <w:rsid w:val="000128B4"/>
    <w:rsid w:val="000207AA"/>
    <w:rsid w:val="00021F71"/>
    <w:rsid w:val="00043742"/>
    <w:rsid w:val="00047BDB"/>
    <w:rsid w:val="000531D6"/>
    <w:rsid w:val="000704E2"/>
    <w:rsid w:val="0007798E"/>
    <w:rsid w:val="00077D85"/>
    <w:rsid w:val="00092C8E"/>
    <w:rsid w:val="000B65C6"/>
    <w:rsid w:val="000C1B33"/>
    <w:rsid w:val="000D70F8"/>
    <w:rsid w:val="000E0D42"/>
    <w:rsid w:val="000E4FDE"/>
    <w:rsid w:val="000F02BF"/>
    <w:rsid w:val="000F4302"/>
    <w:rsid w:val="001103F2"/>
    <w:rsid w:val="00132DF4"/>
    <w:rsid w:val="00141C8B"/>
    <w:rsid w:val="0016116C"/>
    <w:rsid w:val="00190D91"/>
    <w:rsid w:val="0019554C"/>
    <w:rsid w:val="001C4E96"/>
    <w:rsid w:val="001E173D"/>
    <w:rsid w:val="001F4962"/>
    <w:rsid w:val="001F733D"/>
    <w:rsid w:val="00210D17"/>
    <w:rsid w:val="00215B65"/>
    <w:rsid w:val="00221294"/>
    <w:rsid w:val="00243450"/>
    <w:rsid w:val="002517E6"/>
    <w:rsid w:val="00255A9E"/>
    <w:rsid w:val="0026020C"/>
    <w:rsid w:val="00265EF0"/>
    <w:rsid w:val="00274452"/>
    <w:rsid w:val="00291EB9"/>
    <w:rsid w:val="00297EA2"/>
    <w:rsid w:val="002A14D4"/>
    <w:rsid w:val="002A27CE"/>
    <w:rsid w:val="002B2CA9"/>
    <w:rsid w:val="002D6A98"/>
    <w:rsid w:val="00305B94"/>
    <w:rsid w:val="00316FD2"/>
    <w:rsid w:val="003266AE"/>
    <w:rsid w:val="003476E9"/>
    <w:rsid w:val="003512AA"/>
    <w:rsid w:val="003739A1"/>
    <w:rsid w:val="00376E78"/>
    <w:rsid w:val="003C7B6B"/>
    <w:rsid w:val="003D7B3C"/>
    <w:rsid w:val="003E0071"/>
    <w:rsid w:val="003E6FB3"/>
    <w:rsid w:val="00416EE6"/>
    <w:rsid w:val="00436E67"/>
    <w:rsid w:val="004416D7"/>
    <w:rsid w:val="00473B16"/>
    <w:rsid w:val="004769A3"/>
    <w:rsid w:val="004A2E02"/>
    <w:rsid w:val="004B34D6"/>
    <w:rsid w:val="004C03D1"/>
    <w:rsid w:val="004E3EC8"/>
    <w:rsid w:val="004E6C4E"/>
    <w:rsid w:val="004F3203"/>
    <w:rsid w:val="004F7752"/>
    <w:rsid w:val="00514661"/>
    <w:rsid w:val="00522031"/>
    <w:rsid w:val="00541B8A"/>
    <w:rsid w:val="00551619"/>
    <w:rsid w:val="005526C3"/>
    <w:rsid w:val="00562F20"/>
    <w:rsid w:val="00563276"/>
    <w:rsid w:val="00575D2E"/>
    <w:rsid w:val="00582FE4"/>
    <w:rsid w:val="00584794"/>
    <w:rsid w:val="00595318"/>
    <w:rsid w:val="005B10F7"/>
    <w:rsid w:val="005B1951"/>
    <w:rsid w:val="005B3B95"/>
    <w:rsid w:val="005C39B3"/>
    <w:rsid w:val="005C6638"/>
    <w:rsid w:val="005C7CA2"/>
    <w:rsid w:val="005D378E"/>
    <w:rsid w:val="005D5022"/>
    <w:rsid w:val="005D50BF"/>
    <w:rsid w:val="005E15CC"/>
    <w:rsid w:val="005E5E66"/>
    <w:rsid w:val="005E707C"/>
    <w:rsid w:val="005F5405"/>
    <w:rsid w:val="00621F83"/>
    <w:rsid w:val="006248B1"/>
    <w:rsid w:val="00624DDF"/>
    <w:rsid w:val="006405E2"/>
    <w:rsid w:val="0065731E"/>
    <w:rsid w:val="006702D6"/>
    <w:rsid w:val="006764E0"/>
    <w:rsid w:val="006A0B62"/>
    <w:rsid w:val="006A2C80"/>
    <w:rsid w:val="006C1291"/>
    <w:rsid w:val="006D4D8F"/>
    <w:rsid w:val="006D737A"/>
    <w:rsid w:val="006E25D4"/>
    <w:rsid w:val="006F5E20"/>
    <w:rsid w:val="0072154F"/>
    <w:rsid w:val="00722CB5"/>
    <w:rsid w:val="00731DE2"/>
    <w:rsid w:val="00747C7E"/>
    <w:rsid w:val="007561B0"/>
    <w:rsid w:val="00757614"/>
    <w:rsid w:val="007609E8"/>
    <w:rsid w:val="00764B8F"/>
    <w:rsid w:val="0077798D"/>
    <w:rsid w:val="007817A1"/>
    <w:rsid w:val="00791604"/>
    <w:rsid w:val="0079627E"/>
    <w:rsid w:val="007B3D36"/>
    <w:rsid w:val="007E0572"/>
    <w:rsid w:val="007E527D"/>
    <w:rsid w:val="00801ECD"/>
    <w:rsid w:val="00810AFD"/>
    <w:rsid w:val="008204AC"/>
    <w:rsid w:val="0082132E"/>
    <w:rsid w:val="0083375F"/>
    <w:rsid w:val="008561BC"/>
    <w:rsid w:val="00871739"/>
    <w:rsid w:val="00871BD0"/>
    <w:rsid w:val="00883731"/>
    <w:rsid w:val="008933A6"/>
    <w:rsid w:val="00894187"/>
    <w:rsid w:val="008958B7"/>
    <w:rsid w:val="008A705C"/>
    <w:rsid w:val="008B446B"/>
    <w:rsid w:val="008C1691"/>
    <w:rsid w:val="008D5CC3"/>
    <w:rsid w:val="008D6D67"/>
    <w:rsid w:val="008E44A5"/>
    <w:rsid w:val="008E7560"/>
    <w:rsid w:val="00903C55"/>
    <w:rsid w:val="009056D0"/>
    <w:rsid w:val="0091072F"/>
    <w:rsid w:val="00925A99"/>
    <w:rsid w:val="009307FD"/>
    <w:rsid w:val="00933A37"/>
    <w:rsid w:val="00934BF0"/>
    <w:rsid w:val="00935DAB"/>
    <w:rsid w:val="00936F99"/>
    <w:rsid w:val="00944364"/>
    <w:rsid w:val="00954729"/>
    <w:rsid w:val="00977C68"/>
    <w:rsid w:val="009803A6"/>
    <w:rsid w:val="00992971"/>
    <w:rsid w:val="009A6E59"/>
    <w:rsid w:val="009A7E61"/>
    <w:rsid w:val="009C0CC5"/>
    <w:rsid w:val="009E064F"/>
    <w:rsid w:val="009E214D"/>
    <w:rsid w:val="009E3619"/>
    <w:rsid w:val="009F4AA0"/>
    <w:rsid w:val="00A012E7"/>
    <w:rsid w:val="00A041B2"/>
    <w:rsid w:val="00A35966"/>
    <w:rsid w:val="00A4255A"/>
    <w:rsid w:val="00A46006"/>
    <w:rsid w:val="00A56577"/>
    <w:rsid w:val="00A576C9"/>
    <w:rsid w:val="00A61F7D"/>
    <w:rsid w:val="00A62474"/>
    <w:rsid w:val="00A8331A"/>
    <w:rsid w:val="00AA1392"/>
    <w:rsid w:val="00AA6576"/>
    <w:rsid w:val="00AC617F"/>
    <w:rsid w:val="00AD24A6"/>
    <w:rsid w:val="00AF7712"/>
    <w:rsid w:val="00B25896"/>
    <w:rsid w:val="00B346CD"/>
    <w:rsid w:val="00B411BF"/>
    <w:rsid w:val="00B92249"/>
    <w:rsid w:val="00BA1671"/>
    <w:rsid w:val="00BA2D6B"/>
    <w:rsid w:val="00BB4D3B"/>
    <w:rsid w:val="00BD0060"/>
    <w:rsid w:val="00C12001"/>
    <w:rsid w:val="00C1412A"/>
    <w:rsid w:val="00C247C3"/>
    <w:rsid w:val="00C5260C"/>
    <w:rsid w:val="00C52BF2"/>
    <w:rsid w:val="00C53FE5"/>
    <w:rsid w:val="00C619CD"/>
    <w:rsid w:val="00C64E63"/>
    <w:rsid w:val="00C7324A"/>
    <w:rsid w:val="00C81209"/>
    <w:rsid w:val="00C81BA7"/>
    <w:rsid w:val="00CB5261"/>
    <w:rsid w:val="00CD32CD"/>
    <w:rsid w:val="00CD5607"/>
    <w:rsid w:val="00CE2987"/>
    <w:rsid w:val="00CF152F"/>
    <w:rsid w:val="00CF677C"/>
    <w:rsid w:val="00D00C05"/>
    <w:rsid w:val="00D1206C"/>
    <w:rsid w:val="00D12223"/>
    <w:rsid w:val="00D1479C"/>
    <w:rsid w:val="00D14ED0"/>
    <w:rsid w:val="00D16031"/>
    <w:rsid w:val="00D2088A"/>
    <w:rsid w:val="00D21E17"/>
    <w:rsid w:val="00D22399"/>
    <w:rsid w:val="00D2278D"/>
    <w:rsid w:val="00D305CE"/>
    <w:rsid w:val="00D37E25"/>
    <w:rsid w:val="00D46D50"/>
    <w:rsid w:val="00D522A1"/>
    <w:rsid w:val="00D522B8"/>
    <w:rsid w:val="00D53E6B"/>
    <w:rsid w:val="00D72F68"/>
    <w:rsid w:val="00D853DB"/>
    <w:rsid w:val="00DA0FEC"/>
    <w:rsid w:val="00DA3A09"/>
    <w:rsid w:val="00DB5984"/>
    <w:rsid w:val="00DC7042"/>
    <w:rsid w:val="00DD7A55"/>
    <w:rsid w:val="00DF79A1"/>
    <w:rsid w:val="00E047AB"/>
    <w:rsid w:val="00E31D91"/>
    <w:rsid w:val="00E32922"/>
    <w:rsid w:val="00E43453"/>
    <w:rsid w:val="00E478FF"/>
    <w:rsid w:val="00E53F9D"/>
    <w:rsid w:val="00E54EF1"/>
    <w:rsid w:val="00E62DD1"/>
    <w:rsid w:val="00E64F74"/>
    <w:rsid w:val="00E7236D"/>
    <w:rsid w:val="00E82D45"/>
    <w:rsid w:val="00EB67A3"/>
    <w:rsid w:val="00EC092A"/>
    <w:rsid w:val="00EC2AD7"/>
    <w:rsid w:val="00ED5A77"/>
    <w:rsid w:val="00EE28EA"/>
    <w:rsid w:val="00EF4E42"/>
    <w:rsid w:val="00F10203"/>
    <w:rsid w:val="00F12397"/>
    <w:rsid w:val="00F13F22"/>
    <w:rsid w:val="00F23840"/>
    <w:rsid w:val="00F31364"/>
    <w:rsid w:val="00F316D9"/>
    <w:rsid w:val="00F46642"/>
    <w:rsid w:val="00F56D26"/>
    <w:rsid w:val="00F61F7B"/>
    <w:rsid w:val="00F8768B"/>
    <w:rsid w:val="00F87725"/>
    <w:rsid w:val="00F87BF3"/>
    <w:rsid w:val="00F87D13"/>
    <w:rsid w:val="00F97A43"/>
    <w:rsid w:val="00FA7795"/>
    <w:rsid w:val="00FC0CFB"/>
    <w:rsid w:val="00FD3420"/>
    <w:rsid w:val="00FE24BF"/>
    <w:rsid w:val="00FE2EBB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27E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E707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styleId="afa">
    <w:name w:val="No Spacing"/>
    <w:link w:val="afb"/>
    <w:uiPriority w:val="1"/>
    <w:qFormat/>
    <w:rsid w:val="00DA3A09"/>
    <w:pPr>
      <w:keepLines/>
      <w:jc w:val="both"/>
    </w:pPr>
    <w:rPr>
      <w:rFonts w:ascii="Arial" w:eastAsia="Times New Roman" w:hAnsi="Arial"/>
      <w:sz w:val="24"/>
      <w:szCs w:val="24"/>
    </w:rPr>
  </w:style>
  <w:style w:type="paragraph" w:customStyle="1" w:styleId="Style74">
    <w:name w:val="Style74"/>
    <w:basedOn w:val="a"/>
    <w:uiPriority w:val="99"/>
    <w:rsid w:val="003476E9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rsid w:val="003476E9"/>
    <w:rPr>
      <w:rFonts w:ascii="Times New Roman" w:hAnsi="Times New Roman" w:cs="Times New Roman" w:hint="default"/>
      <w:sz w:val="24"/>
      <w:szCs w:val="24"/>
    </w:rPr>
  </w:style>
  <w:style w:type="character" w:customStyle="1" w:styleId="afb">
    <w:name w:val="Без интервала Знак"/>
    <w:link w:val="afa"/>
    <w:uiPriority w:val="1"/>
    <w:rsid w:val="00EF4E42"/>
    <w:rPr>
      <w:rFonts w:ascii="Arial" w:eastAsia="Times New Roman" w:hAnsi="Arial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E707C"/>
    <w:rPr>
      <w:rFonts w:ascii="Calibri Light" w:eastAsia="Times New Roman" w:hAnsi="Calibri Light"/>
      <w:b/>
      <w:bCs/>
      <w:kern w:val="32"/>
      <w:sz w:val="32"/>
      <w:szCs w:val="32"/>
    </w:rPr>
  </w:style>
  <w:style w:type="character" w:styleId="afc">
    <w:name w:val="Strong"/>
    <w:link w:val="11"/>
    <w:qFormat/>
    <w:rsid w:val="005E707C"/>
    <w:rPr>
      <w:b/>
      <w:bCs/>
    </w:rPr>
  </w:style>
  <w:style w:type="paragraph" w:customStyle="1" w:styleId="11">
    <w:name w:val="Строгий1"/>
    <w:basedOn w:val="a"/>
    <w:link w:val="afc"/>
    <w:rsid w:val="005E707C"/>
    <w:pPr>
      <w:keepLines w:val="0"/>
      <w:spacing w:after="160" w:line="264" w:lineRule="auto"/>
      <w:jc w:val="left"/>
    </w:pPr>
    <w:rPr>
      <w:rFonts w:ascii="Calibri" w:eastAsia="Calibri" w:hAnsi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83D9F-0BEA-47B6-A75F-47C25851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4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Елена Александровна Хлевная</cp:lastModifiedBy>
  <cp:revision>3</cp:revision>
  <cp:lastPrinted>2024-09-05T09:45:00Z</cp:lastPrinted>
  <dcterms:created xsi:type="dcterms:W3CDTF">2024-09-05T09:44:00Z</dcterms:created>
  <dcterms:modified xsi:type="dcterms:W3CDTF">2024-09-05T09:47:00Z</dcterms:modified>
</cp:coreProperties>
</file>