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E13" w:rsidRPr="00D20E13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82D45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1528AC">
        <w:rPr>
          <w:rFonts w:ascii="Times New Roman" w:hAnsi="Times New Roman"/>
          <w:b/>
          <w:bCs/>
          <w:sz w:val="28"/>
          <w:szCs w:val="28"/>
        </w:rPr>
        <w:t>16</w:t>
      </w:r>
      <w:r w:rsidR="0018455F">
        <w:rPr>
          <w:rFonts w:ascii="Times New Roman" w:hAnsi="Times New Roman"/>
          <w:b/>
          <w:bCs/>
          <w:sz w:val="28"/>
          <w:szCs w:val="28"/>
        </w:rPr>
        <w:t>40</w:t>
      </w:r>
    </w:p>
    <w:p w:rsidR="00D20E13" w:rsidRPr="001528AC" w:rsidRDefault="00CA6308" w:rsidP="00B40F77">
      <w:pPr>
        <w:rPr>
          <w:rFonts w:ascii="Times New Roman" w:hAnsi="Times New Roman"/>
          <w:b/>
          <w:bCs/>
          <w:sz w:val="28"/>
          <w:szCs w:val="28"/>
        </w:rPr>
      </w:pPr>
      <w:r w:rsidRPr="00CA630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(итоговый протокол), участниками которого могут быть только субъекты малого </w:t>
      </w:r>
      <w:r w:rsidR="00992D69">
        <w:rPr>
          <w:rFonts w:ascii="Times New Roman" w:hAnsi="Times New Roman"/>
          <w:b/>
          <w:bCs/>
          <w:sz w:val="28"/>
          <w:szCs w:val="28"/>
        </w:rPr>
        <w:t>и среднего предпринимательства</w:t>
      </w:r>
      <w:r w:rsidR="00CE696D">
        <w:rPr>
          <w:rFonts w:ascii="Times New Roman" w:hAnsi="Times New Roman"/>
          <w:b/>
          <w:bCs/>
          <w:sz w:val="28"/>
          <w:szCs w:val="28"/>
        </w:rPr>
        <w:t>,</w:t>
      </w:r>
      <w:r w:rsidR="00992D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630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Pr="00992D69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1528AC" w:rsidRPr="00992D69">
        <w:rPr>
          <w:rFonts w:ascii="Times New Roman" w:hAnsi="Times New Roman"/>
          <w:b/>
          <w:sz w:val="28"/>
          <w:szCs w:val="28"/>
        </w:rPr>
        <w:t>поставку</w:t>
      </w:r>
      <w:r w:rsidR="001528AC" w:rsidRPr="00992D69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="0018455F">
        <w:rPr>
          <w:rFonts w:ascii="Times New Roman" w:hAnsi="Times New Roman"/>
          <w:b/>
          <w:sz w:val="28"/>
          <w:szCs w:val="28"/>
        </w:rPr>
        <w:t>измельчителя</w:t>
      </w:r>
      <w:proofErr w:type="spellEnd"/>
      <w:r w:rsidR="0018455F">
        <w:rPr>
          <w:rFonts w:ascii="Times New Roman" w:hAnsi="Times New Roman"/>
          <w:b/>
          <w:sz w:val="28"/>
          <w:szCs w:val="28"/>
        </w:rPr>
        <w:t xml:space="preserve"> древесины</w:t>
      </w:r>
      <w:r w:rsidR="0018455F" w:rsidRPr="001528AC">
        <w:rPr>
          <w:rFonts w:ascii="Times New Roman" w:hAnsi="Times New Roman"/>
          <w:b/>
          <w:sz w:val="28"/>
          <w:szCs w:val="28"/>
        </w:rPr>
        <w:t xml:space="preserve"> </w:t>
      </w:r>
      <w:r w:rsidR="0018455F">
        <w:rPr>
          <w:rFonts w:ascii="Times New Roman" w:hAnsi="Times New Roman"/>
          <w:b/>
          <w:sz w:val="28"/>
          <w:szCs w:val="28"/>
        </w:rPr>
        <w:t>для нужд Озерского филиала</w:t>
      </w:r>
      <w:r w:rsidR="00992D69" w:rsidRPr="00992D69">
        <w:rPr>
          <w:rFonts w:ascii="Times New Roman" w:hAnsi="Times New Roman"/>
          <w:b/>
          <w:sz w:val="28"/>
          <w:szCs w:val="28"/>
        </w:rPr>
        <w:t xml:space="preserve"> АО «</w:t>
      </w:r>
      <w:proofErr w:type="spellStart"/>
      <w:r w:rsidR="00992D69" w:rsidRPr="00992D69">
        <w:rPr>
          <w:rFonts w:ascii="Times New Roman" w:hAnsi="Times New Roman"/>
          <w:b/>
          <w:sz w:val="28"/>
          <w:szCs w:val="28"/>
        </w:rPr>
        <w:t>Атомспецтранс</w:t>
      </w:r>
      <w:proofErr w:type="spellEnd"/>
      <w:r w:rsidR="00992D69" w:rsidRPr="00992D69">
        <w:rPr>
          <w:rFonts w:ascii="Times New Roman" w:hAnsi="Times New Roman"/>
          <w:b/>
          <w:sz w:val="28"/>
          <w:szCs w:val="28"/>
        </w:rPr>
        <w:t>»</w:t>
      </w:r>
      <w:r w:rsidR="00992D69" w:rsidRPr="00992D69">
        <w:t xml:space="preserve"> </w:t>
      </w:r>
    </w:p>
    <w:p w:rsidR="00D522A1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047BDB" w:rsidTr="00403C7E">
        <w:tc>
          <w:tcPr>
            <w:tcW w:w="2770" w:type="dxa"/>
            <w:hideMark/>
          </w:tcPr>
          <w:p w:rsidR="00D522A1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265" w:type="dxa"/>
            <w:hideMark/>
          </w:tcPr>
          <w:p w:rsidR="00D522A1" w:rsidRDefault="00522031" w:rsidP="0084453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1845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07</w:t>
            </w:r>
            <w:r w:rsidR="00D522A1"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84453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B39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99614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455F" w:rsidRDefault="0018455F" w:rsidP="0099614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18455F" w:rsidRDefault="0018455F" w:rsidP="009961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>
        <w:rPr>
          <w:rFonts w:ascii="Times New Roman" w:hAnsi="Times New Roman"/>
          <w:sz w:val="28"/>
          <w:szCs w:val="28"/>
        </w:rPr>
        <w:t xml:space="preserve">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18455F" w:rsidRPr="006702D6" w:rsidRDefault="0018455F" w:rsidP="0099614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открытый </w:t>
      </w:r>
      <w:r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18455F" w:rsidRPr="001528AC" w:rsidRDefault="0018455F" w:rsidP="0099614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1528AC">
        <w:rPr>
          <w:rFonts w:ascii="Times New Roman" w:hAnsi="Times New Roman"/>
          <w:sz w:val="28"/>
          <w:szCs w:val="28"/>
        </w:rPr>
        <w:t>поставку</w:t>
      </w:r>
      <w:r w:rsidRPr="001528AC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измельчителя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древесины</w:t>
      </w:r>
      <w:r w:rsidRPr="001528AC">
        <w:rPr>
          <w:rFonts w:ascii="Times New Roman" w:hAnsi="Times New Roman"/>
          <w:sz w:val="28"/>
          <w:szCs w:val="28"/>
        </w:rPr>
        <w:t xml:space="preserve"> для нужд Озерского филиала АО «</w:t>
      </w:r>
      <w:proofErr w:type="spellStart"/>
      <w:r w:rsidRPr="001528AC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1528AC">
        <w:rPr>
          <w:rFonts w:ascii="Times New Roman" w:hAnsi="Times New Roman"/>
          <w:sz w:val="28"/>
          <w:szCs w:val="28"/>
        </w:rPr>
        <w:t>».</w:t>
      </w:r>
    </w:p>
    <w:p w:rsidR="0018455F" w:rsidRPr="00B346CD" w:rsidRDefault="0018455F" w:rsidP="00996149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18455F" w:rsidRDefault="0018455F" w:rsidP="00996149">
      <w:pPr>
        <w:keepLines w:val="0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Pr="004935A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8455F" w:rsidRDefault="0018455F" w:rsidP="009961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Pr="00A846F9">
        <w:t xml:space="preserve"> </w:t>
      </w:r>
      <w:r w:rsidRPr="00A846F9">
        <w:rPr>
          <w:rFonts w:ascii="Times New Roman" w:eastAsiaTheme="minorHAnsi" w:hAnsi="Times New Roman"/>
          <w:sz w:val="28"/>
          <w:szCs w:val="28"/>
        </w:rPr>
        <w:t>519 600 (пятьсот девятнадцать тысяч шестьсот) рублей 00 копеек</w:t>
      </w:r>
      <w:r w:rsidRPr="004935A5">
        <w:rPr>
          <w:rFonts w:ascii="Times New Roman" w:hAnsi="Times New Roman"/>
          <w:sz w:val="28"/>
          <w:szCs w:val="28"/>
        </w:rPr>
        <w:t>,</w:t>
      </w:r>
      <w:r w:rsidRPr="004935A5">
        <w:rPr>
          <w:rFonts w:ascii="Times New Roman" w:eastAsia="Calibri" w:hAnsi="Times New Roman"/>
          <w:sz w:val="28"/>
          <w:szCs w:val="28"/>
        </w:rPr>
        <w:t xml:space="preserve"> включая НДС</w:t>
      </w:r>
      <w:r w:rsidRPr="00FB39D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96149" w:rsidRDefault="00996149" w:rsidP="0099614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8455F" w:rsidRDefault="0018455F" w:rsidP="0099614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992"/>
        <w:gridCol w:w="2268"/>
        <w:gridCol w:w="2228"/>
      </w:tblGrid>
      <w:tr w:rsidR="0018455F" w:rsidRPr="00787C02" w:rsidTr="00892EDA">
        <w:trPr>
          <w:trHeight w:val="122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18455F" w:rsidRPr="004935A5" w:rsidRDefault="0018455F" w:rsidP="00892ED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8455F" w:rsidRPr="004935A5" w:rsidRDefault="0018455F" w:rsidP="00892EDA">
            <w:pPr>
              <w:jc w:val="center"/>
              <w:rPr>
                <w:rFonts w:ascii="Times New Roman" w:hAnsi="Times New Roman"/>
                <w:b/>
              </w:rPr>
            </w:pPr>
            <w:r w:rsidRPr="004935A5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455F" w:rsidRPr="004935A5" w:rsidRDefault="0018455F" w:rsidP="00892ED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455F" w:rsidRPr="004935A5" w:rsidRDefault="0018455F" w:rsidP="00892ED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455F" w:rsidRPr="004935A5" w:rsidRDefault="0018455F" w:rsidP="00892ED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ед., руб., с НДС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455F" w:rsidRPr="004935A5" w:rsidRDefault="0018455F" w:rsidP="00892ED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935A5">
              <w:rPr>
                <w:rFonts w:ascii="Times New Roman" w:hAnsi="Times New Roman"/>
                <w:bCs/>
                <w:color w:val="000000"/>
              </w:rPr>
              <w:t>Начальная (максимальная) цена договора, руб., с НДС</w:t>
            </w:r>
          </w:p>
        </w:tc>
      </w:tr>
      <w:tr w:rsidR="0018455F" w:rsidRPr="0026636D" w:rsidTr="00892EDA">
        <w:trPr>
          <w:trHeight w:val="61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18455F" w:rsidRPr="004935A5" w:rsidRDefault="0018455F" w:rsidP="00892EDA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</w:p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proofErr w:type="spellStart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>Измельчитель</w:t>
            </w:r>
            <w:proofErr w:type="spellEnd"/>
            <w:r w:rsidRPr="000800E4"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 дерева </w:t>
            </w:r>
          </w:p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штука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color w:val="000000"/>
                <w:sz w:val="28"/>
                <w:szCs w:val="28"/>
              </w:rPr>
              <w:t>519 600,00</w:t>
            </w:r>
          </w:p>
        </w:tc>
      </w:tr>
      <w:tr w:rsidR="0018455F" w:rsidRPr="00C02EFB" w:rsidTr="00892EDA">
        <w:trPr>
          <w:trHeight w:val="20"/>
          <w:jc w:val="center"/>
        </w:trPr>
        <w:tc>
          <w:tcPr>
            <w:tcW w:w="8075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18455F" w:rsidRPr="000800E4" w:rsidRDefault="0018455F" w:rsidP="00892ED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55F" w:rsidRPr="000800E4" w:rsidRDefault="0018455F" w:rsidP="00892E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0E4">
              <w:rPr>
                <w:rFonts w:ascii="Times New Roman" w:hAnsi="Times New Roman"/>
                <w:sz w:val="28"/>
                <w:szCs w:val="28"/>
              </w:rPr>
              <w:t>519 600,00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6B2E2F" w:rsidRPr="0018455F" w:rsidRDefault="00CA6308" w:rsidP="006B2E2F">
      <w:pPr>
        <w:pStyle w:val="afa"/>
        <w:ind w:firstLine="567"/>
        <w:rPr>
          <w:rFonts w:ascii="Times New Roman" w:hAnsi="Times New Roman"/>
          <w:bCs/>
          <w:sz w:val="28"/>
          <w:szCs w:val="28"/>
        </w:rPr>
      </w:pPr>
      <w:r w:rsidRPr="0018455F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 w:rsidR="00DD77D1" w:rsidRPr="0018455F">
        <w:rPr>
          <w:rFonts w:ascii="Times New Roman" w:hAnsi="Times New Roman"/>
          <w:sz w:val="28"/>
          <w:szCs w:val="28"/>
        </w:rPr>
        <w:t xml:space="preserve">я документация) опубликовано </w:t>
      </w:r>
      <w:r w:rsidR="0018455F" w:rsidRPr="0018455F">
        <w:rPr>
          <w:rFonts w:ascii="Times New Roman" w:hAnsi="Times New Roman"/>
          <w:sz w:val="28"/>
          <w:szCs w:val="28"/>
        </w:rPr>
        <w:t xml:space="preserve">«29» сентября 2025 г. на официальном государственном сайте </w:t>
      </w:r>
      <w:hyperlink r:id="rId8" w:history="1"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zakupki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gov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18455F" w:rsidRPr="0018455F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="0018455F" w:rsidRPr="0018455F">
        <w:rPr>
          <w:rFonts w:ascii="Times New Roman" w:hAnsi="Times New Roman"/>
          <w:sz w:val="28"/>
          <w:szCs w:val="28"/>
        </w:rPr>
        <w:t xml:space="preserve"> </w:t>
      </w:r>
      <w:r w:rsidR="0018455F" w:rsidRPr="00187C48">
        <w:rPr>
          <w:rFonts w:ascii="Times New Roman" w:hAnsi="Times New Roman"/>
          <w:sz w:val="28"/>
          <w:szCs w:val="28"/>
        </w:rPr>
        <w:t>закупка № 32515251420, на официальном сайте по закупкам атомной отрасли http://</w:t>
      </w:r>
      <w:r w:rsidR="0018455F" w:rsidRPr="00187C48">
        <w:rPr>
          <w:rFonts w:ascii="Times New Roman" w:hAnsi="Times New Roman"/>
          <w:sz w:val="28"/>
          <w:szCs w:val="28"/>
          <w:lang w:val="en-US"/>
        </w:rPr>
        <w:t>zakupki</w:t>
      </w:r>
      <w:r w:rsidR="0018455F" w:rsidRPr="00187C48">
        <w:rPr>
          <w:rFonts w:ascii="Times New Roman" w:hAnsi="Times New Roman"/>
          <w:sz w:val="28"/>
          <w:szCs w:val="28"/>
        </w:rPr>
        <w:t>.</w:t>
      </w:r>
      <w:r w:rsidR="0018455F" w:rsidRPr="00187C48">
        <w:rPr>
          <w:rFonts w:ascii="Times New Roman" w:hAnsi="Times New Roman"/>
          <w:sz w:val="28"/>
          <w:szCs w:val="28"/>
          <w:lang w:val="en-US"/>
        </w:rPr>
        <w:t>rosatom</w:t>
      </w:r>
      <w:r w:rsidR="0018455F" w:rsidRPr="00187C48">
        <w:rPr>
          <w:rFonts w:ascii="Times New Roman" w:hAnsi="Times New Roman"/>
          <w:sz w:val="28"/>
          <w:szCs w:val="28"/>
        </w:rPr>
        <w:t>.ru закупка № 130310, на электронной торговой площадке ЭТС (НЭП</w:t>
      </w:r>
      <w:r w:rsidR="0018455F" w:rsidRPr="0018455F">
        <w:rPr>
          <w:rFonts w:ascii="Times New Roman" w:hAnsi="Times New Roman"/>
          <w:sz w:val="28"/>
          <w:szCs w:val="28"/>
        </w:rPr>
        <w:t>)</w:t>
      </w:r>
      <w:r w:rsidR="0018455F" w:rsidRPr="00074BAD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18455F" w:rsidRPr="00074BA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https://44.fabrikant.ru/223</w:t>
        </w:r>
      </w:hyperlink>
      <w:r w:rsidR="0018455F" w:rsidRPr="0018455F">
        <w:rPr>
          <w:rFonts w:ascii="Times New Roman" w:hAnsi="Times New Roman"/>
          <w:sz w:val="28"/>
          <w:szCs w:val="28"/>
        </w:rPr>
        <w:t xml:space="preserve"> № 32515251420.</w:t>
      </w:r>
    </w:p>
    <w:p w:rsidR="00CA6308" w:rsidRDefault="00CA6308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  <w:r w:rsidRPr="006B2E2F">
        <w:rPr>
          <w:rFonts w:ascii="Times New Roman" w:hAnsi="Times New Roman"/>
          <w:sz w:val="28"/>
          <w:szCs w:val="28"/>
        </w:rPr>
        <w:t>Заседание закупочной комиссии проводится</w:t>
      </w:r>
      <w:r w:rsidRPr="00CA6308">
        <w:rPr>
          <w:rFonts w:ascii="Times New Roman" w:hAnsi="Times New Roman"/>
          <w:sz w:val="28"/>
          <w:szCs w:val="28"/>
        </w:rPr>
        <w:t xml:space="preserve"> в очной форм</w:t>
      </w:r>
      <w:r w:rsidR="0058375C">
        <w:rPr>
          <w:rFonts w:ascii="Times New Roman" w:hAnsi="Times New Roman"/>
          <w:sz w:val="28"/>
          <w:szCs w:val="28"/>
        </w:rPr>
        <w:t>е в 12:00 (время московское) «</w:t>
      </w:r>
      <w:r w:rsidR="00074BAD">
        <w:rPr>
          <w:rFonts w:ascii="Times New Roman" w:hAnsi="Times New Roman"/>
          <w:sz w:val="28"/>
          <w:szCs w:val="28"/>
        </w:rPr>
        <w:t>06</w:t>
      </w:r>
      <w:r w:rsidRPr="00CA6308">
        <w:rPr>
          <w:rFonts w:ascii="Times New Roman" w:hAnsi="Times New Roman"/>
          <w:sz w:val="28"/>
          <w:szCs w:val="28"/>
        </w:rPr>
        <w:t xml:space="preserve">» </w:t>
      </w:r>
      <w:r w:rsidR="00074BAD">
        <w:rPr>
          <w:rFonts w:ascii="Times New Roman" w:hAnsi="Times New Roman"/>
          <w:sz w:val="28"/>
          <w:szCs w:val="28"/>
        </w:rPr>
        <w:t>октября</w:t>
      </w:r>
      <w:r w:rsidR="00347F77">
        <w:rPr>
          <w:rFonts w:ascii="Times New Roman" w:hAnsi="Times New Roman"/>
          <w:sz w:val="28"/>
          <w:szCs w:val="28"/>
        </w:rPr>
        <w:t xml:space="preserve"> </w:t>
      </w:r>
      <w:r w:rsidRPr="00CA6308">
        <w:rPr>
          <w:rFonts w:ascii="Times New Roman" w:hAnsi="Times New Roman"/>
          <w:sz w:val="28"/>
          <w:szCs w:val="28"/>
        </w:rPr>
        <w:t>202</w:t>
      </w:r>
      <w:r w:rsidR="003B4A84">
        <w:rPr>
          <w:rFonts w:ascii="Times New Roman" w:hAnsi="Times New Roman"/>
          <w:sz w:val="28"/>
          <w:szCs w:val="28"/>
        </w:rPr>
        <w:t>5</w:t>
      </w:r>
      <w:r w:rsidRPr="00CA6308">
        <w:rPr>
          <w:rFonts w:ascii="Times New Roman" w:hAnsi="Times New Roman"/>
          <w:sz w:val="28"/>
          <w:szCs w:val="28"/>
        </w:rPr>
        <w:t xml:space="preserve"> года, по адресу: </w:t>
      </w:r>
      <w:r w:rsidR="009C0A26" w:rsidRPr="009C0A26">
        <w:rPr>
          <w:rFonts w:ascii="Times New Roman" w:hAnsi="Times New Roman"/>
          <w:sz w:val="28"/>
          <w:szCs w:val="28"/>
        </w:rPr>
        <w:t xml:space="preserve">456780, Челябинская </w:t>
      </w:r>
      <w:proofErr w:type="gramStart"/>
      <w:r w:rsidR="009C0A26" w:rsidRPr="009C0A26">
        <w:rPr>
          <w:rFonts w:ascii="Times New Roman" w:hAnsi="Times New Roman"/>
          <w:sz w:val="28"/>
          <w:szCs w:val="28"/>
        </w:rPr>
        <w:t xml:space="preserve">область, </w:t>
      </w:r>
      <w:r w:rsidR="00347F77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347F77">
        <w:rPr>
          <w:rFonts w:ascii="Times New Roman" w:hAnsi="Times New Roman"/>
          <w:sz w:val="28"/>
          <w:szCs w:val="28"/>
        </w:rPr>
        <w:t xml:space="preserve">                    </w:t>
      </w:r>
      <w:r w:rsidR="009C0A26" w:rsidRPr="009C0A26">
        <w:rPr>
          <w:rFonts w:ascii="Times New Roman" w:hAnsi="Times New Roman"/>
          <w:sz w:val="28"/>
          <w:szCs w:val="28"/>
        </w:rPr>
        <w:t>г. Озерск, ул. Озерское шоссе, д. 4.</w:t>
      </w:r>
    </w:p>
    <w:p w:rsidR="00B40F77" w:rsidRDefault="00B40F77" w:rsidP="006B2E2F">
      <w:pPr>
        <w:pStyle w:val="afa"/>
        <w:ind w:firstLine="567"/>
        <w:rPr>
          <w:rFonts w:ascii="Times New Roman" w:hAnsi="Times New Roman"/>
          <w:sz w:val="28"/>
          <w:szCs w:val="28"/>
        </w:rPr>
      </w:pPr>
    </w:p>
    <w:p w:rsidR="00D522A1" w:rsidRDefault="00D522A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D20E13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CE696D" w:rsidRPr="00D20E13" w:rsidTr="00B35D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D20E13" w:rsidRDefault="00CE696D" w:rsidP="00CE696D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ь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</w:t>
            </w:r>
          </w:p>
        </w:tc>
      </w:tr>
      <w:tr w:rsidR="00CE696D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CE696D" w:rsidRDefault="00A62D95" w:rsidP="00D6403F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CE696D" w:rsidRDefault="00CE696D" w:rsidP="00D6403F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D20E13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6403F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A62D95" w:rsidRPr="00D20E13" w:rsidTr="00A62D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D20E13" w:rsidRDefault="00A62D95" w:rsidP="00A62D95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62D95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BD3AF4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62D95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107C22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Default="00A62D95" w:rsidP="00A62D95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59A7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D20E13" w:rsidRDefault="004A59A7" w:rsidP="00D6403F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62D95" w:rsidRPr="00D20E13" w:rsidTr="00CE696D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D20E13" w:rsidRDefault="00A62D95" w:rsidP="00A62D95">
            <w:pPr>
              <w:keepLines w:val="0"/>
              <w:tabs>
                <w:tab w:val="left" w:pos="276"/>
              </w:tabs>
              <w:ind w:left="134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9678E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074BAD">
        <w:rPr>
          <w:rFonts w:ascii="Times New Roman" w:hAnsi="Times New Roman"/>
          <w:color w:val="000000"/>
          <w:sz w:val="28"/>
          <w:lang w:eastAsia="ar-SA"/>
        </w:rPr>
        <w:t>6</w:t>
      </w: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комиссии.</w:t>
      </w:r>
    </w:p>
    <w:p w:rsidR="0019678E" w:rsidRPr="00EF463B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522A1" w:rsidRDefault="00D522A1" w:rsidP="004416D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A6308" w:rsidRDefault="00CA6308" w:rsidP="00CA6308">
      <w:pPr>
        <w:pStyle w:val="af6"/>
        <w:widowControl w:val="0"/>
        <w:numPr>
          <w:ilvl w:val="0"/>
          <w:numId w:val="11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6308"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CA6308">
        <w:rPr>
          <w:rFonts w:ascii="Times New Roman" w:hAnsi="Times New Roman"/>
          <w:sz w:val="28"/>
          <w:szCs w:val="28"/>
          <w:lang w:eastAsia="ar-SA"/>
        </w:rPr>
        <w:t>мос</w:t>
      </w:r>
      <w:r>
        <w:rPr>
          <w:rFonts w:ascii="Times New Roman" w:hAnsi="Times New Roman"/>
          <w:sz w:val="28"/>
          <w:szCs w:val="28"/>
          <w:lang w:eastAsia="ar-SA"/>
        </w:rPr>
        <w:t xml:space="preserve">ковское) </w:t>
      </w:r>
      <w:r w:rsidR="00722927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gramEnd"/>
      <w:r w:rsidR="00074BAD">
        <w:rPr>
          <w:rFonts w:ascii="Times New Roman" w:hAnsi="Times New Roman"/>
          <w:sz w:val="28"/>
          <w:szCs w:val="28"/>
          <w:lang w:eastAsia="ar-SA"/>
        </w:rPr>
        <w:t>2</w:t>
      </w:r>
      <w:r w:rsidR="00D6403F">
        <w:rPr>
          <w:rFonts w:ascii="Times New Roman" w:hAnsi="Times New Roman"/>
          <w:sz w:val="28"/>
          <w:szCs w:val="28"/>
          <w:lang w:eastAsia="ar-SA"/>
        </w:rPr>
        <w:t>9</w:t>
      </w:r>
      <w:r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722927">
        <w:rPr>
          <w:rFonts w:ascii="Times New Roman" w:hAnsi="Times New Roman"/>
          <w:sz w:val="28"/>
          <w:szCs w:val="28"/>
          <w:lang w:eastAsia="ar-SA"/>
        </w:rPr>
        <w:t>сентября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202</w:t>
      </w:r>
      <w:r w:rsidR="004A59A7"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 xml:space="preserve"> года.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A6308" w:rsidRPr="00CA6308" w:rsidRDefault="00722927" w:rsidP="00CA6308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Pr="006B2E2F">
        <w:rPr>
          <w:rFonts w:ascii="Times New Roman" w:hAnsi="Times New Roman"/>
          <w:sz w:val="28"/>
          <w:szCs w:val="28"/>
        </w:rPr>
        <w:t xml:space="preserve"> </w:t>
      </w:r>
      <w:r w:rsidR="00074BAD" w:rsidRPr="0018455F">
        <w:rPr>
          <w:rFonts w:ascii="Times New Roman" w:hAnsi="Times New Roman"/>
          <w:sz w:val="28"/>
          <w:szCs w:val="28"/>
        </w:rPr>
        <w:t>ЭТС (НЭП)</w:t>
      </w:r>
      <w:r w:rsidR="00074BAD" w:rsidRPr="00074BAD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="00074BAD" w:rsidRPr="00074BA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https://44.fabrikant.ru/223</w:t>
        </w:r>
      </w:hyperlink>
      <w:r w:rsidR="00074BAD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заявок на участие в закупке: 4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 xml:space="preserve"> (</w:t>
      </w:r>
      <w:r>
        <w:rPr>
          <w:rFonts w:ascii="Times New Roman" w:hAnsi="Times New Roman"/>
          <w:sz w:val="28"/>
          <w:szCs w:val="28"/>
          <w:lang w:eastAsia="ar-SA"/>
        </w:rPr>
        <w:t>четыре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>).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B562C" w:rsidRDefault="006B562C" w:rsidP="0074320C">
      <w:pPr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6B562C">
        <w:rPr>
          <w:rFonts w:ascii="Times New Roman" w:hAnsi="Times New Roman"/>
          <w:b/>
          <w:color w:val="000000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CA6308" w:rsidRDefault="0074320C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4"/>
        <w:gridCol w:w="2835"/>
        <w:gridCol w:w="2182"/>
        <w:gridCol w:w="2558"/>
      </w:tblGrid>
      <w:tr w:rsidR="00956201" w:rsidTr="00411820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43A" w:rsidRPr="00074BAD" w:rsidRDefault="00CA6308" w:rsidP="001B243A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74BAD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1B243A" w:rsidRPr="00074BAD">
              <w:rPr>
                <w:rFonts w:ascii="Times New Roman" w:hAnsi="Times New Roman"/>
                <w:b/>
              </w:rPr>
              <w:t xml:space="preserve"> </w:t>
            </w:r>
          </w:p>
          <w:p w:rsidR="00CA6308" w:rsidRPr="00074BAD" w:rsidRDefault="00074BAD" w:rsidP="001B24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450AC">
              <w:rPr>
                <w:rFonts w:ascii="Times New Roman" w:hAnsi="Times New Roman"/>
                <w:b/>
                <w:szCs w:val="28"/>
              </w:rPr>
              <w:t>ЭТС (НЭП)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Pr="00074BAD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BAD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56201" w:rsidTr="00411820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6201" w:rsidRPr="00996149" w:rsidRDefault="0055036A" w:rsidP="009562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32515251420-1-1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6201" w:rsidRPr="00411820" w:rsidRDefault="00411820" w:rsidP="00956201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411820">
              <w:rPr>
                <w:rFonts w:ascii="Times New Roman" w:eastAsiaTheme="minorHAnsi" w:hAnsi="Times New Roman"/>
                <w:szCs w:val="28"/>
              </w:rPr>
              <w:t>Информация не указывается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6201" w:rsidRPr="00996149" w:rsidRDefault="00956201" w:rsidP="00956201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«30» сентября 2025 года 14:11:48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6201" w:rsidRPr="00996149" w:rsidRDefault="00956201" w:rsidP="00956201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458 000 (четыреста пятьдесят восемь тысяч) рублей 00 копеек, </w:t>
            </w:r>
          </w:p>
          <w:p w:rsidR="00956201" w:rsidRPr="00996149" w:rsidRDefault="00956201" w:rsidP="00956201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с НДС</w:t>
            </w:r>
          </w:p>
        </w:tc>
      </w:tr>
      <w:tr w:rsidR="00411820" w:rsidTr="00411820">
        <w:trPr>
          <w:trHeight w:val="79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32515251420-1-2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411820" w:rsidRDefault="00411820" w:rsidP="00411820">
            <w:pPr>
              <w:jc w:val="center"/>
            </w:pPr>
            <w:r w:rsidRPr="00411820">
              <w:rPr>
                <w:rFonts w:ascii="Times New Roman" w:eastAsiaTheme="minorHAnsi" w:hAnsi="Times New Roman"/>
                <w:szCs w:val="28"/>
              </w:rPr>
              <w:t>Информация не указывается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«03» октября 2025 года 10:54:54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350 000 (триста пятьдесят тысяч) рублей</w:t>
            </w:r>
          </w:p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 00 копеек, с НДС</w:t>
            </w:r>
          </w:p>
        </w:tc>
      </w:tr>
      <w:tr w:rsidR="00411820" w:rsidTr="00411820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32515251420-1-3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411820" w:rsidRDefault="00411820" w:rsidP="00411820">
            <w:pPr>
              <w:jc w:val="center"/>
            </w:pPr>
            <w:r w:rsidRPr="00411820">
              <w:rPr>
                <w:rFonts w:ascii="Times New Roman" w:eastAsiaTheme="minorHAnsi" w:hAnsi="Times New Roman"/>
                <w:szCs w:val="28"/>
              </w:rPr>
              <w:t>Информация не указывается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«02» октября 2025 года 17:15:57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290 000 (двести девяносто тысяч) рублей 00 копеек, НДС не предусмотрен</w:t>
            </w:r>
          </w:p>
        </w:tc>
      </w:tr>
      <w:tr w:rsidR="00411820" w:rsidTr="00411820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32515251420-1-4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411820" w:rsidRDefault="00411820" w:rsidP="00411820">
            <w:pPr>
              <w:jc w:val="center"/>
            </w:pPr>
            <w:r w:rsidRPr="00411820">
              <w:rPr>
                <w:rFonts w:ascii="Times New Roman" w:eastAsiaTheme="minorHAnsi" w:hAnsi="Times New Roman"/>
                <w:szCs w:val="28"/>
              </w:rPr>
              <w:t>Информация не указывается</w:t>
            </w:r>
          </w:p>
        </w:tc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«03» октября 2025 года 16:38:04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1820" w:rsidRPr="00996149" w:rsidRDefault="00411820" w:rsidP="00411820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475 200 (четыреста семьдесят пять тысяч двести) рублей</w:t>
            </w:r>
          </w:p>
          <w:p w:rsidR="00411820" w:rsidRPr="00996149" w:rsidRDefault="00411820" w:rsidP="00411820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 00 копеек, с НДС</w:t>
            </w:r>
          </w:p>
        </w:tc>
      </w:tr>
    </w:tbl>
    <w:p w:rsidR="00CA6308" w:rsidRDefault="00CA6308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3157" w:rsidRDefault="00183157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183157" w:rsidRPr="007237CB" w:rsidRDefault="00183157" w:rsidP="00183157">
      <w:pPr>
        <w:pStyle w:val="af6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9E1AD6" w:rsidRPr="00BD3AF4" w:rsidRDefault="00183157" w:rsidP="009E1AD6">
      <w:pPr>
        <w:pStyle w:val="af6"/>
        <w:keepNext/>
        <w:widowControl w:val="0"/>
        <w:ind w:left="0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>2.1</w:t>
      </w:r>
      <w:r w:rsidR="00EE683A" w:rsidRPr="00EE683A">
        <w:rPr>
          <w:rFonts w:ascii="Times New Roman" w:hAnsi="Times New Roman"/>
          <w:sz w:val="28"/>
          <w:szCs w:val="28"/>
        </w:rPr>
        <w:t xml:space="preserve"> </w:t>
      </w:r>
      <w:r w:rsidR="00EE683A" w:rsidRPr="00BD3AF4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</w:t>
      </w:r>
      <w:r w:rsidR="00EE683A">
        <w:rPr>
          <w:rFonts w:ascii="Times New Roman" w:hAnsi="Times New Roman"/>
          <w:sz w:val="28"/>
          <w:szCs w:val="28"/>
        </w:rPr>
        <w:t xml:space="preserve">ии) заявки следующих участников, которым присвоены </w:t>
      </w:r>
      <w:r w:rsidR="00EE683A">
        <w:rPr>
          <w:rFonts w:ascii="Times New Roman" w:hAnsi="Times New Roman"/>
          <w:sz w:val="28"/>
          <w:szCs w:val="28"/>
        </w:rPr>
        <w:lastRenderedPageBreak/>
        <w:t>следующие идентификационные номера:</w:t>
      </w:r>
    </w:p>
    <w:p w:rsidR="00A85B4E" w:rsidRDefault="00A85B4E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9E1AD6" w:rsidRPr="00CB44FF" w:rsidRDefault="0074462B" w:rsidP="00CB44FF">
      <w:pPr>
        <w:pStyle w:val="af6"/>
        <w:keepNext/>
        <w:widowControl w:val="0"/>
        <w:ind w:left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</w:t>
      </w:r>
      <w:r w:rsidR="009E1AD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EE683A" w:rsidRPr="00EE683A">
        <w:rPr>
          <w:rFonts w:ascii="Times New Roman" w:eastAsiaTheme="minorHAnsi" w:hAnsi="Times New Roman"/>
          <w:sz w:val="28"/>
          <w:szCs w:val="28"/>
        </w:rPr>
        <w:t>32515251420-1-2</w:t>
      </w:r>
      <w:r w:rsidR="00EE683A">
        <w:rPr>
          <w:rFonts w:ascii="Times New Roman" w:eastAsiaTheme="minorHAnsi" w:hAnsi="Times New Roman"/>
          <w:sz w:val="28"/>
          <w:szCs w:val="28"/>
        </w:rPr>
        <w:t>.</w:t>
      </w:r>
    </w:p>
    <w:p w:rsidR="00CD16B7" w:rsidRPr="005A2D7E" w:rsidRDefault="00CD16B7" w:rsidP="00CD16B7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4B72B6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 xml:space="preserve"> </w:t>
      </w:r>
      <w:r w:rsidR="004B72B6" w:rsidRPr="00EE683A">
        <w:rPr>
          <w:rFonts w:ascii="Times New Roman" w:eastAsia="Calibri" w:hAnsi="Times New Roman"/>
          <w:sz w:val="28"/>
          <w:szCs w:val="28"/>
        </w:rPr>
        <w:t xml:space="preserve">«за» - 6 </w:t>
      </w:r>
      <w:r w:rsidR="00A62D95" w:rsidRPr="00EE683A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A62D95"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4B72B6" w:rsidRPr="00EE683A">
        <w:rPr>
          <w:rFonts w:ascii="Times New Roman" w:eastAsia="Calibri" w:hAnsi="Times New Roman"/>
          <w:sz w:val="28"/>
          <w:szCs w:val="28"/>
        </w:rPr>
        <w:t>;</w:t>
      </w:r>
    </w:p>
    <w:p w:rsidR="004B72B6" w:rsidRPr="00EE683A" w:rsidRDefault="004B72B6" w:rsidP="004B72B6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;</w:t>
      </w:r>
    </w:p>
    <w:p w:rsidR="004B72B6" w:rsidRPr="00EE683A" w:rsidRDefault="004B72B6" w:rsidP="004B72B6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.</w:t>
      </w:r>
    </w:p>
    <w:p w:rsidR="00433AC2" w:rsidRPr="00EE683A" w:rsidRDefault="00433AC2" w:rsidP="009E1AD6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D450AC" w:rsidRPr="00EE683A" w:rsidRDefault="00433AC2" w:rsidP="00D450A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E683A">
        <w:rPr>
          <w:rFonts w:ascii="Times New Roman" w:hAnsi="Times New Roman"/>
          <w:sz w:val="28"/>
          <w:szCs w:val="28"/>
        </w:rPr>
        <w:t>2.1.</w:t>
      </w:r>
      <w:r w:rsidR="00CB44FF">
        <w:rPr>
          <w:rFonts w:ascii="Times New Roman" w:hAnsi="Times New Roman"/>
          <w:sz w:val="28"/>
          <w:szCs w:val="28"/>
        </w:rPr>
        <w:t>2</w:t>
      </w:r>
      <w:r w:rsidRPr="00EE683A">
        <w:rPr>
          <w:rFonts w:ascii="Times New Roman" w:hAnsi="Times New Roman"/>
          <w:sz w:val="28"/>
          <w:szCs w:val="28"/>
        </w:rPr>
        <w:t xml:space="preserve">. </w:t>
      </w:r>
      <w:r w:rsidR="00EE683A" w:rsidRPr="00EE683A">
        <w:rPr>
          <w:rFonts w:ascii="Times New Roman" w:eastAsiaTheme="minorHAnsi" w:hAnsi="Times New Roman"/>
          <w:sz w:val="28"/>
          <w:szCs w:val="28"/>
        </w:rPr>
        <w:t>32515251420-1-3</w:t>
      </w:r>
      <w:r w:rsidR="00EE683A">
        <w:rPr>
          <w:rFonts w:ascii="Times New Roman" w:eastAsiaTheme="minorHAnsi" w:hAnsi="Times New Roman"/>
          <w:sz w:val="28"/>
          <w:szCs w:val="28"/>
        </w:rPr>
        <w:t>.</w:t>
      </w:r>
    </w:p>
    <w:p w:rsidR="00CD16B7" w:rsidRPr="005A2D7E" w:rsidRDefault="00CD16B7" w:rsidP="00CD16B7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D450AC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 xml:space="preserve"> </w:t>
      </w:r>
      <w:r w:rsidR="00D450AC" w:rsidRPr="00EE683A">
        <w:rPr>
          <w:rFonts w:ascii="Times New Roman" w:eastAsia="Calibri" w:hAnsi="Times New Roman"/>
          <w:sz w:val="28"/>
          <w:szCs w:val="28"/>
        </w:rPr>
        <w:t>«за» - 6 голоса/-</w:t>
      </w:r>
      <w:proofErr w:type="spellStart"/>
      <w:r w:rsidR="00D450AC"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D450AC" w:rsidRPr="00EE683A">
        <w:rPr>
          <w:rFonts w:ascii="Times New Roman" w:eastAsia="Calibri" w:hAnsi="Times New Roman"/>
          <w:sz w:val="28"/>
          <w:szCs w:val="28"/>
        </w:rPr>
        <w:t>;</w:t>
      </w:r>
    </w:p>
    <w:p w:rsidR="00D450AC" w:rsidRPr="00EE683A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;</w:t>
      </w:r>
    </w:p>
    <w:p w:rsidR="00D450AC" w:rsidRPr="00EE683A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.</w:t>
      </w:r>
    </w:p>
    <w:p w:rsidR="00D450AC" w:rsidRPr="00EE683A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EE683A" w:rsidRPr="00EE683A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2.1.</w:t>
      </w:r>
      <w:r w:rsidR="00CB44FF">
        <w:rPr>
          <w:rFonts w:ascii="Times New Roman" w:eastAsia="Calibri" w:hAnsi="Times New Roman"/>
          <w:sz w:val="28"/>
          <w:szCs w:val="28"/>
        </w:rPr>
        <w:t>3</w:t>
      </w:r>
      <w:bookmarkStart w:id="0" w:name="_GoBack"/>
      <w:bookmarkEnd w:id="0"/>
      <w:r w:rsidRPr="00EE683A">
        <w:rPr>
          <w:rFonts w:ascii="Times New Roman" w:eastAsia="Calibri" w:hAnsi="Times New Roman"/>
          <w:sz w:val="28"/>
          <w:szCs w:val="28"/>
        </w:rPr>
        <w:t xml:space="preserve">. </w:t>
      </w:r>
      <w:r w:rsidR="00EE683A" w:rsidRPr="00EE683A">
        <w:rPr>
          <w:rFonts w:ascii="Times New Roman" w:eastAsiaTheme="minorHAnsi" w:hAnsi="Times New Roman"/>
          <w:sz w:val="28"/>
          <w:szCs w:val="28"/>
        </w:rPr>
        <w:t>32515251420-1-4</w:t>
      </w:r>
      <w:r w:rsidR="00EE683A">
        <w:rPr>
          <w:rFonts w:ascii="Times New Roman" w:eastAsiaTheme="minorHAnsi" w:hAnsi="Times New Roman"/>
          <w:sz w:val="28"/>
          <w:szCs w:val="28"/>
        </w:rPr>
        <w:t>.</w:t>
      </w:r>
    </w:p>
    <w:p w:rsidR="00CD16B7" w:rsidRPr="005A2D7E" w:rsidRDefault="00CD16B7" w:rsidP="00CD16B7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D450AC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 xml:space="preserve"> </w:t>
      </w:r>
      <w:r w:rsidR="00D450AC" w:rsidRPr="00EE683A">
        <w:rPr>
          <w:rFonts w:ascii="Times New Roman" w:eastAsia="Calibri" w:hAnsi="Times New Roman"/>
          <w:sz w:val="28"/>
          <w:szCs w:val="28"/>
        </w:rPr>
        <w:t>«за» - 6 голоса/-</w:t>
      </w:r>
      <w:proofErr w:type="spellStart"/>
      <w:r w:rsidR="00D450AC"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D450AC" w:rsidRPr="00EE683A">
        <w:rPr>
          <w:rFonts w:ascii="Times New Roman" w:eastAsia="Calibri" w:hAnsi="Times New Roman"/>
          <w:sz w:val="28"/>
          <w:szCs w:val="28"/>
        </w:rPr>
        <w:t>;</w:t>
      </w:r>
    </w:p>
    <w:p w:rsidR="00D450AC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«против»</w:t>
      </w:r>
      <w:r>
        <w:rPr>
          <w:rFonts w:ascii="Times New Roman" w:eastAsia="Calibri" w:hAnsi="Times New Roman"/>
          <w:sz w:val="28"/>
          <w:szCs w:val="28"/>
        </w:rPr>
        <w:t xml:space="preserve">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D450AC" w:rsidRDefault="00D450AC" w:rsidP="00D450A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241A14" w:rsidRDefault="00241A14" w:rsidP="0060546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CD16B7" w:rsidRPr="00BD3AF4" w:rsidRDefault="00CD16B7" w:rsidP="00CD16B7">
      <w:pPr>
        <w:pStyle w:val="af6"/>
        <w:keepNext/>
        <w:widowControl w:val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3.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D37E3F">
        <w:rPr>
          <w:rFonts w:ascii="Times New Roman" w:hAnsi="Times New Roman"/>
          <w:sz w:val="28"/>
          <w:szCs w:val="28"/>
        </w:rPr>
        <w:t xml:space="preserve">Отклонить заявки </w:t>
      </w:r>
      <w:r>
        <w:rPr>
          <w:rFonts w:ascii="Times New Roman" w:hAnsi="Times New Roman"/>
          <w:sz w:val="28"/>
          <w:szCs w:val="28"/>
        </w:rPr>
        <w:t xml:space="preserve">следующих </w:t>
      </w:r>
      <w:r w:rsidRPr="00D37E3F"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которым присвоены следующие идентификационные номера:</w:t>
      </w:r>
    </w:p>
    <w:p w:rsidR="00CD16B7" w:rsidRDefault="00CD16B7" w:rsidP="00CD16B7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693D2F" w:rsidRDefault="00CD16B7" w:rsidP="00693D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3.1.1. </w:t>
      </w:r>
      <w:r w:rsidRPr="00EE683A">
        <w:rPr>
          <w:rFonts w:ascii="Times New Roman" w:eastAsiaTheme="minorHAnsi" w:hAnsi="Times New Roman"/>
          <w:sz w:val="28"/>
          <w:szCs w:val="28"/>
        </w:rPr>
        <w:t>32515251420-1-1</w:t>
      </w:r>
      <w:r w:rsidR="00693D2F">
        <w:rPr>
          <w:rFonts w:ascii="Times New Roman" w:eastAsiaTheme="minorHAnsi" w:hAnsi="Times New Roman"/>
          <w:sz w:val="28"/>
          <w:szCs w:val="28"/>
        </w:rPr>
        <w:t xml:space="preserve"> </w:t>
      </w:r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на основании подпункта </w:t>
      </w:r>
      <w:r w:rsidR="00693D2F">
        <w:rPr>
          <w:rFonts w:ascii="Times New Roman" w:eastAsiaTheme="minorHAnsi" w:hAnsi="Times New Roman"/>
          <w:sz w:val="28"/>
          <w:szCs w:val="28"/>
        </w:rPr>
        <w:t>а</w:t>
      </w:r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) пункта 7.8 </w:t>
      </w:r>
      <w:r w:rsidR="00693D2F">
        <w:rPr>
          <w:rFonts w:ascii="Times New Roman" w:eastAsiaTheme="minorHAnsi" w:hAnsi="Times New Roman"/>
          <w:sz w:val="28"/>
          <w:szCs w:val="28"/>
        </w:rPr>
        <w:t>Раздела 3 П</w:t>
      </w:r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риложения № 1 к Приказу </w:t>
      </w:r>
      <w:proofErr w:type="spellStart"/>
      <w:r w:rsidR="00693D2F" w:rsidRPr="0074462B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="00693D2F" w:rsidRPr="0074462B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» от 27.06.2019 № 1/624-П и подпункта </w:t>
      </w:r>
      <w:r w:rsidR="00693D2F">
        <w:rPr>
          <w:rFonts w:ascii="Times New Roman" w:eastAsiaTheme="minorHAnsi" w:hAnsi="Times New Roman"/>
          <w:sz w:val="28"/>
          <w:szCs w:val="28"/>
        </w:rPr>
        <w:t>а</w:t>
      </w:r>
      <w:r w:rsidR="00693D2F" w:rsidRPr="0074462B">
        <w:rPr>
          <w:rFonts w:ascii="Times New Roman" w:eastAsiaTheme="minorHAnsi" w:hAnsi="Times New Roman"/>
          <w:sz w:val="28"/>
          <w:szCs w:val="28"/>
        </w:rPr>
        <w:t xml:space="preserve">) пункта 7.8 Тома 1 Части 2 «Порядок проведения запроса котировок в электронной форме, участниками которых могут быть только субъекты малого и среднего предпринимательства», за </w:t>
      </w:r>
      <w:r w:rsidR="00693D2F" w:rsidRPr="00145C99">
        <w:rPr>
          <w:rFonts w:ascii="Times New Roman" w:eastAsiaTheme="minorHAnsi" w:hAnsi="Times New Roman"/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r w:rsidR="00693D2F">
        <w:rPr>
          <w:rFonts w:ascii="Times New Roman" w:eastAsiaTheme="minorHAnsi" w:hAnsi="Times New Roman"/>
          <w:sz w:val="28"/>
          <w:szCs w:val="28"/>
        </w:rPr>
        <w:t xml:space="preserve">, а именно </w:t>
      </w:r>
      <w:r w:rsidR="00693D2F">
        <w:rPr>
          <w:rFonts w:ascii="Times New Roman" w:hAnsi="Times New Roman"/>
          <w:sz w:val="28"/>
          <w:szCs w:val="28"/>
        </w:rPr>
        <w:t>в техническом предложении отсутствует подтверждение выполнения требований.</w:t>
      </w:r>
    </w:p>
    <w:p w:rsidR="00CD16B7" w:rsidRPr="00CD16B7" w:rsidRDefault="00CD16B7" w:rsidP="00CD16B7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CD16B7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«за» - 6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;</w:t>
      </w:r>
    </w:p>
    <w:p w:rsidR="00CD16B7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;</w:t>
      </w:r>
    </w:p>
    <w:p w:rsidR="00CD16B7" w:rsidRPr="00EE683A" w:rsidRDefault="00CD16B7" w:rsidP="00CD16B7">
      <w:pPr>
        <w:keepLines w:val="0"/>
        <w:rPr>
          <w:rFonts w:ascii="Times New Roman" w:eastAsia="Calibri" w:hAnsi="Times New Roman"/>
          <w:sz w:val="28"/>
          <w:szCs w:val="28"/>
        </w:rPr>
      </w:pPr>
      <w:r w:rsidRPr="00EE683A">
        <w:rPr>
          <w:rFonts w:ascii="Times New Roman" w:eastAsia="Calibri" w:hAnsi="Times New Roman"/>
          <w:sz w:val="28"/>
          <w:szCs w:val="28"/>
        </w:rPr>
        <w:t>«воздержался» - 0 голоса/-</w:t>
      </w:r>
      <w:proofErr w:type="spellStart"/>
      <w:r w:rsidRPr="00EE683A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EE683A">
        <w:rPr>
          <w:rFonts w:ascii="Times New Roman" w:eastAsia="Calibri" w:hAnsi="Times New Roman"/>
          <w:sz w:val="28"/>
          <w:szCs w:val="28"/>
        </w:rPr>
        <w:t>.</w:t>
      </w:r>
    </w:p>
    <w:p w:rsidR="00CD16B7" w:rsidRDefault="00CD16B7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E744AD" w:rsidRDefault="006B562C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Количество отклоненных заявок участников: </w:t>
      </w:r>
      <w:r w:rsidR="00CD16B7">
        <w:rPr>
          <w:rFonts w:ascii="Times New Roman" w:eastAsia="Calibri" w:hAnsi="Times New Roman"/>
          <w:color w:val="000000"/>
          <w:sz w:val="28"/>
          <w:lang w:eastAsia="ar-SA"/>
        </w:rPr>
        <w:t>1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 (</w:t>
      </w:r>
      <w:r w:rsidR="00CD16B7">
        <w:rPr>
          <w:rFonts w:ascii="Times New Roman" w:eastAsia="Calibri" w:hAnsi="Times New Roman"/>
          <w:color w:val="000000"/>
          <w:sz w:val="28"/>
          <w:lang w:eastAsia="ar-SA"/>
        </w:rPr>
        <w:t>одна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>).</w:t>
      </w:r>
    </w:p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AC4566" w:rsidRPr="00BD3AF4" w:rsidRDefault="00AC4566" w:rsidP="00AC4566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4. </w:t>
      </w:r>
      <w:r w:rsidRPr="00BD3AF4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AC4566" w:rsidRPr="00BD3AF4" w:rsidRDefault="00AC4566" w:rsidP="00AC4566">
      <w:pPr>
        <w:widowControl w:val="0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155"/>
        <w:gridCol w:w="2374"/>
        <w:gridCol w:w="2979"/>
        <w:gridCol w:w="2611"/>
      </w:tblGrid>
      <w:tr w:rsidR="00AC4566" w:rsidRPr="00BD3AF4" w:rsidTr="003B7419">
        <w:trPr>
          <w:trHeight w:val="1095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Default="00AC4566" w:rsidP="00AC4566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AC4566">
              <w:rPr>
                <w:rFonts w:ascii="Times New Roman" w:hAnsi="Times New Roman"/>
                <w:b/>
              </w:rPr>
              <w:t xml:space="preserve"> </w:t>
            </w:r>
          </w:p>
          <w:p w:rsidR="00AC4566" w:rsidRPr="00AC4566" w:rsidRDefault="00D450AC" w:rsidP="00AC45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450AC">
              <w:rPr>
                <w:rFonts w:ascii="Times New Roman" w:hAnsi="Times New Roman"/>
                <w:b/>
                <w:szCs w:val="28"/>
              </w:rPr>
              <w:t>ЭТС (НЭП)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3B7419" w:rsidRPr="00BD3AF4" w:rsidTr="003B7419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32515251420-1-2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Default="003B7419" w:rsidP="003B7419">
            <w:pPr>
              <w:jc w:val="center"/>
            </w:pPr>
            <w:r w:rsidRPr="004D78D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«03» октября 2025 года 10:54:54 (время московское)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350 000 (триста пятьдесят тысяч) рублей</w:t>
            </w:r>
          </w:p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lastRenderedPageBreak/>
              <w:t xml:space="preserve"> 00 копеек, с НДС</w:t>
            </w:r>
          </w:p>
        </w:tc>
      </w:tr>
      <w:tr w:rsidR="003B7419" w:rsidRPr="00BD3AF4" w:rsidTr="003B7419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lastRenderedPageBreak/>
              <w:t>32515251420-1-3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Default="003B7419" w:rsidP="003B7419">
            <w:pPr>
              <w:jc w:val="center"/>
            </w:pPr>
            <w:r w:rsidRPr="004D78D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«02» октября 2025 года 17:15:57 (время московское)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290 000 (двести девяносто тысяч) рублей 00 копеек, НДС не предусмотрен</w:t>
            </w:r>
          </w:p>
        </w:tc>
      </w:tr>
      <w:tr w:rsidR="003B7419" w:rsidRPr="00BD3AF4" w:rsidTr="003B7419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32515251420-1-4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Default="003B7419" w:rsidP="003B7419">
            <w:pPr>
              <w:jc w:val="center"/>
            </w:pPr>
            <w:r w:rsidRPr="004D78D2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hAnsi="Times New Roman"/>
                <w:szCs w:val="28"/>
              </w:rPr>
              <w:t>«03» октября 2025 года 16:38:04 (время московское)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>475 200 (четыреста семьдесят пять тысяч двести) рублей</w:t>
            </w:r>
          </w:p>
          <w:p w:rsidR="003B7419" w:rsidRPr="00996149" w:rsidRDefault="003B7419" w:rsidP="003B7419">
            <w:pPr>
              <w:jc w:val="center"/>
              <w:rPr>
                <w:rFonts w:ascii="Times New Roman" w:hAnsi="Times New Roman"/>
                <w:szCs w:val="28"/>
              </w:rPr>
            </w:pPr>
            <w:r w:rsidRPr="00996149">
              <w:rPr>
                <w:rFonts w:ascii="Times New Roman" w:eastAsiaTheme="minorHAnsi" w:hAnsi="Times New Roman"/>
                <w:szCs w:val="28"/>
              </w:rPr>
              <w:t xml:space="preserve"> 00 копеек, с НДС</w:t>
            </w:r>
          </w:p>
        </w:tc>
      </w:tr>
    </w:tbl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AC4566" w:rsidRPr="00BD3AF4" w:rsidRDefault="00AC4566" w:rsidP="00AC456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lang w:eastAsia="ar-SA"/>
        </w:rPr>
        <w:t xml:space="preserve">5. </w:t>
      </w:r>
      <w:r w:rsidRPr="00BD3AF4">
        <w:rPr>
          <w:rFonts w:ascii="Times New Roman" w:hAnsi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3"/>
        <w:gridCol w:w="2126"/>
        <w:gridCol w:w="3835"/>
        <w:gridCol w:w="2505"/>
      </w:tblGrid>
      <w:tr w:rsidR="00AC4566" w:rsidRPr="00075187" w:rsidTr="0084216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996149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AC4566" w:rsidRPr="00996149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4566" w:rsidRPr="00996149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  <w:p w:rsidR="00AC4566" w:rsidRPr="00996149" w:rsidRDefault="00D87052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4566" w:rsidRPr="00996149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996149" w:rsidRDefault="00AC4566" w:rsidP="00893E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96149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D87052" w:rsidTr="0084216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7052" w:rsidRPr="00996149" w:rsidRDefault="00D87052" w:rsidP="00D870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7052" w:rsidRPr="00996149" w:rsidRDefault="00D87052" w:rsidP="00D870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32515251420-1-3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7052" w:rsidRPr="00996149" w:rsidRDefault="003B7419" w:rsidP="00D870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7052" w:rsidRPr="00996149" w:rsidRDefault="00D87052" w:rsidP="00D870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hAnsi="Times New Roman"/>
              </w:rPr>
              <w:t>290 000 (двести девяносто тысяч) рублей 00 копеек, НДС не предусмотрен</w:t>
            </w:r>
          </w:p>
        </w:tc>
      </w:tr>
      <w:tr w:rsidR="003B7419" w:rsidTr="003B741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 xml:space="preserve">32515251420-1-2 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Default="003B7419" w:rsidP="003B7419">
            <w:pPr>
              <w:jc w:val="center"/>
            </w:pPr>
            <w:r w:rsidRPr="006A4B95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350 000 (триста пятьдесят тысяч) рублей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996149">
              <w:rPr>
                <w:rFonts w:ascii="Times New Roman" w:eastAsiaTheme="minorHAnsi" w:hAnsi="Times New Roman"/>
              </w:rPr>
              <w:t>00 копеек, с НДС</w:t>
            </w:r>
          </w:p>
        </w:tc>
      </w:tr>
      <w:tr w:rsidR="003B7419" w:rsidTr="003B741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32515251420-1-4</w:t>
            </w:r>
          </w:p>
        </w:tc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Default="003B7419" w:rsidP="003B7419">
            <w:pPr>
              <w:jc w:val="center"/>
            </w:pPr>
            <w:r w:rsidRPr="006A4B95">
              <w:rPr>
                <w:rFonts w:ascii="Times New Roman" w:eastAsiaTheme="minorHAnsi" w:hAnsi="Times New Roman"/>
              </w:rPr>
              <w:t>Информация не указывается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>475 200 (четыреста семьдесят пять тысяч двести) рублей</w:t>
            </w:r>
          </w:p>
          <w:p w:rsidR="003B7419" w:rsidRPr="00996149" w:rsidRDefault="003B7419" w:rsidP="003B74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96149">
              <w:rPr>
                <w:rFonts w:ascii="Times New Roman" w:eastAsiaTheme="minorHAnsi" w:hAnsi="Times New Roman"/>
              </w:rPr>
              <w:t xml:space="preserve"> 00 копеек, с НД</w:t>
            </w:r>
            <w:r>
              <w:rPr>
                <w:rFonts w:ascii="Times New Roman" w:eastAsiaTheme="minorHAnsi" w:hAnsi="Times New Roman"/>
              </w:rPr>
              <w:t>С</w:t>
            </w:r>
          </w:p>
        </w:tc>
      </w:tr>
    </w:tbl>
    <w:p w:rsidR="005A2D7E" w:rsidRPr="005A2D7E" w:rsidRDefault="005A2D7E" w:rsidP="005A2D7E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D1211E" w:rsidRPr="00D1211E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42163" w:rsidRDefault="005A2D7E" w:rsidP="0084216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42163" w:rsidRDefault="00842163" w:rsidP="00842163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5A2D7E" w:rsidRPr="00D1211E" w:rsidRDefault="00842163" w:rsidP="0084216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lang w:eastAsia="ar-SA"/>
        </w:rPr>
        <w:t>6.</w:t>
      </w:r>
      <w:r w:rsidR="005A2D7E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5A2D7E" w:rsidRPr="008B0296">
        <w:rPr>
          <w:rFonts w:ascii="Times New Roman" w:eastAsiaTheme="minorHAnsi" w:hAnsi="Times New Roman"/>
          <w:color w:val="000000"/>
          <w:sz w:val="28"/>
          <w:lang w:eastAsia="ar-SA"/>
        </w:rPr>
        <w:t xml:space="preserve">По результатам ранжирования заявок на участие в закупке закупочной комиссией </w:t>
      </w:r>
      <w:r w:rsidR="005A2D7E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принято решение признать </w:t>
      </w:r>
      <w:r w:rsidR="005A2D7E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победителем закупки</w:t>
      </w:r>
      <w:r w:rsidR="00C83A8B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участника закупки</w:t>
      </w:r>
      <w:r w:rsidR="00C83A8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C83A8B">
        <w:rPr>
          <w:rFonts w:ascii="Times New Roman" w:hAnsi="Times New Roman"/>
          <w:color w:val="000000"/>
          <w:sz w:val="28"/>
          <w:lang w:eastAsia="ar-SA"/>
        </w:rPr>
        <w:t xml:space="preserve">подавшего </w:t>
      </w:r>
      <w:r w:rsidR="00C83A8B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C83A8B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C83A8B">
        <w:rPr>
          <w:rFonts w:ascii="Times New Roman" w:hAnsi="Times New Roman"/>
          <w:sz w:val="28"/>
          <w:szCs w:val="28"/>
        </w:rPr>
        <w:t xml:space="preserve"> </w:t>
      </w:r>
      <w:r w:rsidR="00C83A8B" w:rsidRPr="00C83A8B">
        <w:rPr>
          <w:rFonts w:ascii="Times New Roman" w:hAnsi="Times New Roman"/>
          <w:sz w:val="28"/>
          <w:szCs w:val="28"/>
        </w:rPr>
        <w:t>32515251420-1-3</w:t>
      </w:r>
      <w:r w:rsidR="00C83A8B">
        <w:rPr>
          <w:rFonts w:ascii="Times New Roman" w:hAnsi="Times New Roman"/>
          <w:sz w:val="28"/>
          <w:szCs w:val="28"/>
        </w:rPr>
        <w:t>,</w:t>
      </w:r>
      <w:r w:rsidR="005A2D7E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="005A2D7E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с наименьшим ценовым предложением: </w:t>
      </w:r>
      <w:r w:rsidR="00D1211E" w:rsidRPr="00A145CB">
        <w:rPr>
          <w:rFonts w:ascii="Times New Roman" w:hAnsi="Times New Roman"/>
          <w:sz w:val="28"/>
          <w:szCs w:val="28"/>
        </w:rPr>
        <w:t>290 000 (двести девяносто тысяч) рублей 00 копеек, НДС не предусмотрен</w:t>
      </w:r>
      <w:r w:rsidR="003B7419">
        <w:rPr>
          <w:rFonts w:ascii="Times New Roman" w:hAnsi="Times New Roman"/>
          <w:sz w:val="28"/>
          <w:szCs w:val="28"/>
        </w:rPr>
        <w:t>.</w:t>
      </w:r>
    </w:p>
    <w:p w:rsidR="005A2D7E" w:rsidRPr="005A2D7E" w:rsidRDefault="005A2D7E" w:rsidP="005A2D7E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D1211E" w:rsidRPr="00D1211E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A2213" w:rsidRDefault="008A2213" w:rsidP="008A221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5A2D7E" w:rsidRPr="008A2213" w:rsidRDefault="005A2D7E" w:rsidP="005A2D7E">
      <w:pPr>
        <w:keepLines w:val="0"/>
        <w:rPr>
          <w:rFonts w:ascii="Times New Roman" w:eastAsia="Calibri" w:hAnsi="Times New Roman"/>
          <w:b/>
          <w:sz w:val="28"/>
          <w:szCs w:val="28"/>
        </w:rPr>
      </w:pPr>
    </w:p>
    <w:p w:rsidR="0079516E" w:rsidRPr="00DA2DF7" w:rsidRDefault="0079516E" w:rsidP="0079516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7. </w:t>
      </w:r>
      <w:r w:rsidRPr="000B06FE">
        <w:rPr>
          <w:rFonts w:ascii="Times New Roman" w:eastAsia="Calibri" w:hAnsi="Times New Roman"/>
          <w:sz w:val="28"/>
          <w:szCs w:val="28"/>
        </w:rPr>
        <w:t xml:space="preserve">На основании пункта 8 </w:t>
      </w:r>
      <w:r>
        <w:rPr>
          <w:rFonts w:ascii="Times New Roman" w:eastAsia="Calibri" w:hAnsi="Times New Roman"/>
          <w:sz w:val="28"/>
          <w:szCs w:val="28"/>
        </w:rPr>
        <w:t>Р</w:t>
      </w:r>
      <w:r w:rsidRPr="000B06FE">
        <w:rPr>
          <w:rFonts w:ascii="Times New Roman" w:eastAsia="Calibri" w:hAnsi="Times New Roman"/>
          <w:sz w:val="28"/>
          <w:szCs w:val="28"/>
        </w:rPr>
        <w:t xml:space="preserve">аздела 3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0B06FE">
        <w:rPr>
          <w:rFonts w:ascii="Times New Roman" w:eastAsia="Calibri" w:hAnsi="Times New Roman"/>
          <w:sz w:val="28"/>
          <w:szCs w:val="28"/>
        </w:rPr>
        <w:t>риложения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 к Приказу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>» от 27.06.2019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1/624-П (с учетом внесений изменений в приказ 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    </w:t>
      </w:r>
      <w:r w:rsidRPr="000B06FE">
        <w:rPr>
          <w:rFonts w:ascii="Times New Roman" w:eastAsia="Calibri" w:hAnsi="Times New Roman"/>
          <w:sz w:val="28"/>
          <w:szCs w:val="28"/>
        </w:rPr>
        <w:t>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>1/624-П от 18.11.2021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1/1480-П) и пункта а) части 2 статьи 9.3. Единого отраслевого стандарта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>» Заказчику – Озерскому филиалу АО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» необходимо </w:t>
      </w:r>
      <w:r w:rsidRPr="00DA2DF7">
        <w:rPr>
          <w:rFonts w:ascii="Times New Roman" w:eastAsia="Calibri" w:hAnsi="Times New Roman"/>
          <w:sz w:val="28"/>
          <w:szCs w:val="28"/>
        </w:rPr>
        <w:t>провести с участником</w:t>
      </w:r>
      <w:r w:rsidR="00C83A8B">
        <w:rPr>
          <w:rFonts w:ascii="Times New Roman" w:eastAsia="Calibri" w:hAnsi="Times New Roman"/>
          <w:sz w:val="28"/>
          <w:szCs w:val="28"/>
        </w:rPr>
        <w:t>,</w:t>
      </w:r>
      <w:r w:rsidRPr="00DA2DF7">
        <w:rPr>
          <w:rFonts w:ascii="Times New Roman" w:eastAsia="Calibri" w:hAnsi="Times New Roman"/>
          <w:sz w:val="28"/>
          <w:szCs w:val="28"/>
        </w:rPr>
        <w:t xml:space="preserve"> </w:t>
      </w:r>
      <w:r w:rsidR="00C83A8B">
        <w:rPr>
          <w:rFonts w:ascii="Times New Roman" w:hAnsi="Times New Roman"/>
          <w:color w:val="000000"/>
          <w:sz w:val="28"/>
          <w:lang w:eastAsia="ar-SA"/>
        </w:rPr>
        <w:t xml:space="preserve">подавшим </w:t>
      </w:r>
      <w:r w:rsidR="00C83A8B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C83A8B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C83A8B">
        <w:rPr>
          <w:rFonts w:ascii="Times New Roman" w:hAnsi="Times New Roman"/>
          <w:sz w:val="28"/>
          <w:szCs w:val="28"/>
        </w:rPr>
        <w:t xml:space="preserve"> </w:t>
      </w:r>
      <w:r w:rsidR="00C83A8B" w:rsidRPr="00C83A8B">
        <w:rPr>
          <w:rFonts w:ascii="Times New Roman" w:hAnsi="Times New Roman"/>
          <w:sz w:val="28"/>
          <w:szCs w:val="28"/>
        </w:rPr>
        <w:t>32515251420-1-3</w:t>
      </w:r>
      <w:r w:rsidR="00C83A8B">
        <w:rPr>
          <w:rFonts w:ascii="Times New Roman" w:hAnsi="Times New Roman"/>
          <w:sz w:val="28"/>
          <w:szCs w:val="28"/>
        </w:rPr>
        <w:t xml:space="preserve">, </w:t>
      </w:r>
      <w:r w:rsidRPr="00DA2DF7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79516E" w:rsidRPr="00DA69C3" w:rsidRDefault="0079516E" w:rsidP="0079516E">
      <w:pPr>
        <w:keepLines w:val="0"/>
        <w:rPr>
          <w:rFonts w:ascii="Times New Roman" w:eastAsiaTheme="minorHAnsi" w:hAnsi="Times New Roman"/>
          <w:sz w:val="20"/>
          <w:szCs w:val="28"/>
          <w:lang w:eastAsia="ar-SA"/>
        </w:rPr>
      </w:pPr>
    </w:p>
    <w:p w:rsidR="00D1211E" w:rsidRDefault="0079516E" w:rsidP="00D1211E">
      <w:pPr>
        <w:pStyle w:val="afa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</w:t>
      </w:r>
      <w:r w:rsidRPr="00DA69C3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 http://zakupki</w:t>
      </w:r>
      <w:r w:rsidRPr="00DA69C3">
        <w:rPr>
          <w:rFonts w:ascii="Times New Roman" w:eastAsia="Calibri" w:hAnsi="Times New Roman"/>
          <w:sz w:val="28"/>
        </w:rPr>
        <w:t xml:space="preserve">.gov.ru и на сайте </w:t>
      </w:r>
      <w:r w:rsidRPr="00DA69C3">
        <w:rPr>
          <w:rFonts w:ascii="Times New Roman" w:hAnsi="Times New Roman"/>
          <w:sz w:val="28"/>
          <w:szCs w:val="28"/>
        </w:rPr>
        <w:t xml:space="preserve">ЭТП </w:t>
      </w:r>
      <w:r w:rsidR="00D1211E" w:rsidRPr="0018455F">
        <w:rPr>
          <w:rFonts w:ascii="Times New Roman" w:hAnsi="Times New Roman"/>
          <w:sz w:val="28"/>
          <w:szCs w:val="28"/>
        </w:rPr>
        <w:t>ЭТС (НЭП)</w:t>
      </w:r>
      <w:r w:rsidR="00D1211E" w:rsidRPr="00074BAD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D1211E" w:rsidRPr="00074BA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https://44.fabrikant.ru/223</w:t>
        </w:r>
      </w:hyperlink>
      <w:r w:rsidR="00D1211E">
        <w:rPr>
          <w:rFonts w:ascii="Times New Roman" w:hAnsi="Times New Roman"/>
          <w:sz w:val="28"/>
          <w:szCs w:val="28"/>
        </w:rPr>
        <w:t>.</w:t>
      </w:r>
    </w:p>
    <w:p w:rsidR="00D1211E" w:rsidRDefault="00D1211E" w:rsidP="00D1211E">
      <w:pPr>
        <w:pStyle w:val="afa"/>
        <w:rPr>
          <w:rFonts w:ascii="Times New Roman" w:hAnsi="Times New Roman"/>
          <w:sz w:val="28"/>
          <w:szCs w:val="28"/>
        </w:rPr>
      </w:pPr>
    </w:p>
    <w:p w:rsidR="0074320C" w:rsidRDefault="0074320C" w:rsidP="00D1211E">
      <w:pPr>
        <w:pStyle w:val="afa"/>
        <w:rPr>
          <w:rFonts w:ascii="Times New Roman" w:hAnsi="Times New Roman"/>
          <w:b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 xml:space="preserve">Закупочная комиссия: </w:t>
      </w:r>
    </w:p>
    <w:p w:rsidR="0074320C" w:rsidRPr="000B7408" w:rsidRDefault="0074320C" w:rsidP="002C5137">
      <w:pPr>
        <w:pStyle w:val="af6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»: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8"/>
        </w:numPr>
        <w:spacing w:after="200"/>
        <w:ind w:left="0" w:firstLine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3407"/>
        <w:gridCol w:w="1827"/>
      </w:tblGrid>
      <w:tr w:rsidR="0074320C" w:rsidRPr="00DE55A5" w:rsidTr="00A62D95">
        <w:trPr>
          <w:trHeight w:val="372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320C" w:rsidRPr="00DE55A5" w:rsidRDefault="0074320C" w:rsidP="00C92E22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74320C" w:rsidP="00C92E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C92E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516E" w:rsidRPr="00DE55A5" w:rsidTr="00CF1893">
        <w:trPr>
          <w:trHeight w:val="372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79516E" w:rsidP="0079516E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8A22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</w:t>
            </w:r>
            <w:r w:rsidRPr="00A54BF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закупочной комиссии: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79516E" w:rsidP="0079516E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 </w:t>
            </w:r>
          </w:p>
        </w:tc>
      </w:tr>
      <w:tr w:rsidR="0079516E" w:rsidRPr="00DE55A5" w:rsidTr="00A62D95">
        <w:trPr>
          <w:trHeight w:val="372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A62D95" w:rsidP="0079516E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79516E" w:rsidP="0079516E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516E" w:rsidRDefault="0079516E" w:rsidP="0079516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4320C" w:rsidRPr="00DE55A5" w:rsidTr="00C92E22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62D95" w:rsidRPr="00DE55A5" w:rsidTr="00A62D95">
        <w:trPr>
          <w:trHeight w:val="268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D20E13" w:rsidRDefault="00A62D95" w:rsidP="00A62D95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E55A5" w:rsidTr="00A62D95">
        <w:trPr>
          <w:trHeight w:val="292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lastRenderedPageBreak/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FA5D56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E55A5" w:rsidTr="00A62D95">
        <w:trPr>
          <w:trHeight w:val="301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107C22" w:rsidRDefault="00A62D95" w:rsidP="00A62D95">
            <w:pPr>
              <w:keepLines w:val="0"/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E55A5" w:rsidTr="00A62D95">
        <w:trPr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Default="00A62D95" w:rsidP="00A62D95">
            <w:pPr>
              <w:keepLines w:val="0"/>
              <w:tabs>
                <w:tab w:val="left" w:pos="276"/>
              </w:tabs>
              <w:ind w:left="134" w:firstLine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E55A5" w:rsidTr="00C92E22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(с правом голоса):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D95" w:rsidRPr="00DE55A5" w:rsidTr="00A62D95">
        <w:trPr>
          <w:trHeight w:val="342"/>
          <w:jc w:val="center"/>
        </w:trPr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CE696D" w:rsidRDefault="00A62D95" w:rsidP="00A62D95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2D95" w:rsidRPr="00E0394D" w:rsidRDefault="00A62D95" w:rsidP="00A62D95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2D95" w:rsidRPr="00DE55A5" w:rsidRDefault="00A62D95" w:rsidP="00A62D9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320C" w:rsidRPr="00A8094A" w:rsidRDefault="0074320C" w:rsidP="003223D9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</w:pPr>
    </w:p>
    <w:sectPr w:rsidR="0074320C" w:rsidRPr="00A8094A" w:rsidSect="00B40F77">
      <w:footerReference w:type="default" r:id="rId12"/>
      <w:pgSz w:w="11906" w:h="16838"/>
      <w:pgMar w:top="993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EC4" w:rsidRDefault="002B3EC4">
      <w:r>
        <w:separator/>
      </w:r>
    </w:p>
  </w:endnote>
  <w:endnote w:type="continuationSeparator" w:id="0">
    <w:p w:rsidR="002B3EC4" w:rsidRDefault="002B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EC4" w:rsidRDefault="00CE696D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</w:t>
    </w:r>
    <w:r w:rsidR="00074BAD">
      <w:rPr>
        <w:rFonts w:ascii="Times New Roman" w:hAnsi="Times New Roman"/>
        <w:bCs/>
        <w:sz w:val="16"/>
        <w:szCs w:val="16"/>
      </w:rPr>
      <w:t>40</w:t>
    </w:r>
  </w:p>
  <w:p w:rsidR="00CE696D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 w:rsidRPr="00CA6308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</w:t>
    </w:r>
    <w:r w:rsidR="00CE696D">
      <w:rPr>
        <w:rFonts w:ascii="Times New Roman" w:hAnsi="Times New Roman"/>
        <w:bCs/>
        <w:sz w:val="16"/>
        <w:szCs w:val="16"/>
      </w:rPr>
      <w:t xml:space="preserve"> на</w:t>
    </w:r>
    <w:r w:rsidR="00CE696D" w:rsidRPr="00CE696D">
      <w:t xml:space="preserve"> </w:t>
    </w:r>
    <w:r w:rsidR="00CE696D" w:rsidRPr="00CE696D">
      <w:rPr>
        <w:rFonts w:ascii="Times New Roman" w:hAnsi="Times New Roman"/>
        <w:bCs/>
        <w:sz w:val="16"/>
        <w:szCs w:val="16"/>
      </w:rPr>
      <w:t xml:space="preserve">право заключения договора на </w:t>
    </w:r>
    <w:r w:rsidR="00074BAD">
      <w:rPr>
        <w:rFonts w:ascii="Times New Roman" w:hAnsi="Times New Roman"/>
        <w:bCs/>
        <w:sz w:val="16"/>
        <w:szCs w:val="16"/>
      </w:rPr>
      <w:t xml:space="preserve">поставку </w:t>
    </w:r>
    <w:proofErr w:type="spellStart"/>
    <w:r w:rsidR="00074BAD">
      <w:rPr>
        <w:rFonts w:ascii="Times New Roman" w:hAnsi="Times New Roman"/>
        <w:bCs/>
        <w:sz w:val="16"/>
        <w:szCs w:val="16"/>
      </w:rPr>
      <w:t>измельчителя</w:t>
    </w:r>
    <w:proofErr w:type="spellEnd"/>
    <w:r w:rsidR="00074BAD">
      <w:rPr>
        <w:rFonts w:ascii="Times New Roman" w:hAnsi="Times New Roman"/>
        <w:bCs/>
        <w:sz w:val="16"/>
        <w:szCs w:val="16"/>
      </w:rPr>
      <w:t xml:space="preserve"> для нужд </w:t>
    </w:r>
    <w:r w:rsidR="00CE696D" w:rsidRPr="00CE696D">
      <w:rPr>
        <w:rFonts w:ascii="Times New Roman" w:hAnsi="Times New Roman"/>
        <w:bCs/>
        <w:sz w:val="16"/>
        <w:szCs w:val="16"/>
      </w:rPr>
      <w:t>Озерс</w:t>
    </w:r>
    <w:r w:rsidR="00CE696D">
      <w:rPr>
        <w:rFonts w:ascii="Times New Roman" w:hAnsi="Times New Roman"/>
        <w:bCs/>
        <w:sz w:val="16"/>
        <w:szCs w:val="16"/>
      </w:rPr>
      <w:t>кого филиала АО «</w:t>
    </w:r>
    <w:proofErr w:type="spellStart"/>
    <w:r w:rsidR="00CE696D">
      <w:rPr>
        <w:rFonts w:ascii="Times New Roman" w:hAnsi="Times New Roman"/>
        <w:bCs/>
        <w:sz w:val="16"/>
        <w:szCs w:val="16"/>
      </w:rPr>
      <w:t>Атомспецтранс</w:t>
    </w:r>
    <w:proofErr w:type="spellEnd"/>
    <w:r w:rsidR="00CE696D">
      <w:rPr>
        <w:rFonts w:ascii="Times New Roman" w:hAnsi="Times New Roman"/>
        <w:bCs/>
        <w:sz w:val="16"/>
        <w:szCs w:val="16"/>
      </w:rPr>
      <w:t>»</w:t>
    </w:r>
  </w:p>
  <w:p w:rsidR="002B3EC4" w:rsidRDefault="002B3EC4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B3E4A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B3E4A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2B3EC4" w:rsidRDefault="002B3EC4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EC4" w:rsidRDefault="002B3EC4">
      <w:r>
        <w:separator/>
      </w:r>
    </w:p>
  </w:footnote>
  <w:footnote w:type="continuationSeparator" w:id="0">
    <w:p w:rsidR="002B3EC4" w:rsidRDefault="002B3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5DE5FAB"/>
    <w:multiLevelType w:val="hybridMultilevel"/>
    <w:tmpl w:val="9A0A1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B32B3"/>
    <w:multiLevelType w:val="hybridMultilevel"/>
    <w:tmpl w:val="C9D2F0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57675"/>
    <w:multiLevelType w:val="hybridMultilevel"/>
    <w:tmpl w:val="D74E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1B2F79"/>
    <w:multiLevelType w:val="hybridMultilevel"/>
    <w:tmpl w:val="14BA9A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283B"/>
    <w:multiLevelType w:val="hybridMultilevel"/>
    <w:tmpl w:val="95C650E6"/>
    <w:lvl w:ilvl="0" w:tplc="102008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2210AD"/>
    <w:multiLevelType w:val="hybridMultilevel"/>
    <w:tmpl w:val="789ED9D2"/>
    <w:lvl w:ilvl="0" w:tplc="321E3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6DC0"/>
    <w:rsid w:val="00021F71"/>
    <w:rsid w:val="00043742"/>
    <w:rsid w:val="00047BDB"/>
    <w:rsid w:val="000704E2"/>
    <w:rsid w:val="00074BAD"/>
    <w:rsid w:val="000800E4"/>
    <w:rsid w:val="000928D3"/>
    <w:rsid w:val="00094819"/>
    <w:rsid w:val="000B5570"/>
    <w:rsid w:val="000D70F8"/>
    <w:rsid w:val="000E4FDE"/>
    <w:rsid w:val="000F5F80"/>
    <w:rsid w:val="001103F2"/>
    <w:rsid w:val="00122CE5"/>
    <w:rsid w:val="00130290"/>
    <w:rsid w:val="0013303B"/>
    <w:rsid w:val="00143BCC"/>
    <w:rsid w:val="001528AC"/>
    <w:rsid w:val="0016116C"/>
    <w:rsid w:val="00183157"/>
    <w:rsid w:val="0018455F"/>
    <w:rsid w:val="00186D00"/>
    <w:rsid w:val="00187C48"/>
    <w:rsid w:val="001946C4"/>
    <w:rsid w:val="0019678E"/>
    <w:rsid w:val="001B243A"/>
    <w:rsid w:val="001B642A"/>
    <w:rsid w:val="001C4E96"/>
    <w:rsid w:val="001D6AA2"/>
    <w:rsid w:val="001E37E3"/>
    <w:rsid w:val="00201329"/>
    <w:rsid w:val="002141E8"/>
    <w:rsid w:val="002206C5"/>
    <w:rsid w:val="00236C60"/>
    <w:rsid w:val="00241A14"/>
    <w:rsid w:val="00267A94"/>
    <w:rsid w:val="002918EC"/>
    <w:rsid w:val="002A24E0"/>
    <w:rsid w:val="002B2CA9"/>
    <w:rsid w:val="002B3EC4"/>
    <w:rsid w:val="002C5137"/>
    <w:rsid w:val="002C59C9"/>
    <w:rsid w:val="002D6A98"/>
    <w:rsid w:val="002F4852"/>
    <w:rsid w:val="003134EB"/>
    <w:rsid w:val="003155DF"/>
    <w:rsid w:val="003223D9"/>
    <w:rsid w:val="00347F77"/>
    <w:rsid w:val="00397F7C"/>
    <w:rsid w:val="003B3C55"/>
    <w:rsid w:val="003B4A84"/>
    <w:rsid w:val="003B7419"/>
    <w:rsid w:val="003C72AF"/>
    <w:rsid w:val="003E0071"/>
    <w:rsid w:val="00403C7E"/>
    <w:rsid w:val="00411820"/>
    <w:rsid w:val="00416EE6"/>
    <w:rsid w:val="004309A0"/>
    <w:rsid w:val="00433AC2"/>
    <w:rsid w:val="004416D7"/>
    <w:rsid w:val="00444679"/>
    <w:rsid w:val="0044616D"/>
    <w:rsid w:val="00464272"/>
    <w:rsid w:val="00472572"/>
    <w:rsid w:val="00486955"/>
    <w:rsid w:val="004935A5"/>
    <w:rsid w:val="004A2E02"/>
    <w:rsid w:val="004A59A7"/>
    <w:rsid w:val="004A77E7"/>
    <w:rsid w:val="004B72B6"/>
    <w:rsid w:val="004C3BA1"/>
    <w:rsid w:val="004E0F0E"/>
    <w:rsid w:val="004F5649"/>
    <w:rsid w:val="004F7752"/>
    <w:rsid w:val="00522031"/>
    <w:rsid w:val="005338F1"/>
    <w:rsid w:val="00541B8A"/>
    <w:rsid w:val="0055036A"/>
    <w:rsid w:val="0058375C"/>
    <w:rsid w:val="0059466E"/>
    <w:rsid w:val="00595318"/>
    <w:rsid w:val="005A2D7E"/>
    <w:rsid w:val="005C13DE"/>
    <w:rsid w:val="005C7533"/>
    <w:rsid w:val="005C7CA2"/>
    <w:rsid w:val="005F5D32"/>
    <w:rsid w:val="00605464"/>
    <w:rsid w:val="00621F83"/>
    <w:rsid w:val="006702D6"/>
    <w:rsid w:val="00672433"/>
    <w:rsid w:val="00690DE5"/>
    <w:rsid w:val="00693D2F"/>
    <w:rsid w:val="00697E1A"/>
    <w:rsid w:val="006A2C80"/>
    <w:rsid w:val="006B2E2F"/>
    <w:rsid w:val="006B33CA"/>
    <w:rsid w:val="006B4130"/>
    <w:rsid w:val="006B562C"/>
    <w:rsid w:val="006C1291"/>
    <w:rsid w:val="006D4D8F"/>
    <w:rsid w:val="006E25D4"/>
    <w:rsid w:val="006E5B47"/>
    <w:rsid w:val="006F6CD5"/>
    <w:rsid w:val="0072154F"/>
    <w:rsid w:val="00722927"/>
    <w:rsid w:val="00724153"/>
    <w:rsid w:val="00734DAC"/>
    <w:rsid w:val="0074320C"/>
    <w:rsid w:val="0074462B"/>
    <w:rsid w:val="007475A9"/>
    <w:rsid w:val="007561B0"/>
    <w:rsid w:val="007571D4"/>
    <w:rsid w:val="00791604"/>
    <w:rsid w:val="0079516E"/>
    <w:rsid w:val="0079627E"/>
    <w:rsid w:val="007C7A5A"/>
    <w:rsid w:val="007D2302"/>
    <w:rsid w:val="00806650"/>
    <w:rsid w:val="008204AC"/>
    <w:rsid w:val="00842163"/>
    <w:rsid w:val="00844534"/>
    <w:rsid w:val="008561BC"/>
    <w:rsid w:val="00886210"/>
    <w:rsid w:val="008958B7"/>
    <w:rsid w:val="008A13C4"/>
    <w:rsid w:val="008A206E"/>
    <w:rsid w:val="008A2213"/>
    <w:rsid w:val="008B0BD8"/>
    <w:rsid w:val="008B57DD"/>
    <w:rsid w:val="008D03BA"/>
    <w:rsid w:val="008D141A"/>
    <w:rsid w:val="008D5CC3"/>
    <w:rsid w:val="008D6D67"/>
    <w:rsid w:val="00911F5A"/>
    <w:rsid w:val="00920BB8"/>
    <w:rsid w:val="00935DAB"/>
    <w:rsid w:val="00956201"/>
    <w:rsid w:val="009569F8"/>
    <w:rsid w:val="00970841"/>
    <w:rsid w:val="00977C68"/>
    <w:rsid w:val="00992D69"/>
    <w:rsid w:val="00996149"/>
    <w:rsid w:val="0099772C"/>
    <w:rsid w:val="009A66AF"/>
    <w:rsid w:val="009A7E61"/>
    <w:rsid w:val="009C0A26"/>
    <w:rsid w:val="009D09AF"/>
    <w:rsid w:val="009E1AD6"/>
    <w:rsid w:val="00A0281B"/>
    <w:rsid w:val="00A145CB"/>
    <w:rsid w:val="00A36B46"/>
    <w:rsid w:val="00A56577"/>
    <w:rsid w:val="00A576C9"/>
    <w:rsid w:val="00A62D95"/>
    <w:rsid w:val="00A846F9"/>
    <w:rsid w:val="00A85B4E"/>
    <w:rsid w:val="00AB6C12"/>
    <w:rsid w:val="00AC4566"/>
    <w:rsid w:val="00AC75DF"/>
    <w:rsid w:val="00AF15BF"/>
    <w:rsid w:val="00AF7712"/>
    <w:rsid w:val="00B25896"/>
    <w:rsid w:val="00B346CD"/>
    <w:rsid w:val="00B40F77"/>
    <w:rsid w:val="00B41CDF"/>
    <w:rsid w:val="00B5195B"/>
    <w:rsid w:val="00B548ED"/>
    <w:rsid w:val="00B87C8E"/>
    <w:rsid w:val="00BA1671"/>
    <w:rsid w:val="00BB3E4A"/>
    <w:rsid w:val="00BB5534"/>
    <w:rsid w:val="00BC3562"/>
    <w:rsid w:val="00BD238E"/>
    <w:rsid w:val="00C143A4"/>
    <w:rsid w:val="00C202B4"/>
    <w:rsid w:val="00C52BF2"/>
    <w:rsid w:val="00C53FE5"/>
    <w:rsid w:val="00C64E63"/>
    <w:rsid w:val="00C65E19"/>
    <w:rsid w:val="00C676E3"/>
    <w:rsid w:val="00C81BA7"/>
    <w:rsid w:val="00C83A8B"/>
    <w:rsid w:val="00C92E22"/>
    <w:rsid w:val="00C965D9"/>
    <w:rsid w:val="00CA1CF7"/>
    <w:rsid w:val="00CA6308"/>
    <w:rsid w:val="00CB44FF"/>
    <w:rsid w:val="00CB699E"/>
    <w:rsid w:val="00CD16B7"/>
    <w:rsid w:val="00CD32CD"/>
    <w:rsid w:val="00CD5D3D"/>
    <w:rsid w:val="00CE1375"/>
    <w:rsid w:val="00CE696D"/>
    <w:rsid w:val="00CF677C"/>
    <w:rsid w:val="00D00C05"/>
    <w:rsid w:val="00D1206C"/>
    <w:rsid w:val="00D1211E"/>
    <w:rsid w:val="00D2088A"/>
    <w:rsid w:val="00D20E13"/>
    <w:rsid w:val="00D30A2C"/>
    <w:rsid w:val="00D42B0A"/>
    <w:rsid w:val="00D450AC"/>
    <w:rsid w:val="00D50B50"/>
    <w:rsid w:val="00D522A1"/>
    <w:rsid w:val="00D6403F"/>
    <w:rsid w:val="00D87052"/>
    <w:rsid w:val="00DB6AF6"/>
    <w:rsid w:val="00DC184A"/>
    <w:rsid w:val="00DC7042"/>
    <w:rsid w:val="00DD1725"/>
    <w:rsid w:val="00DD7063"/>
    <w:rsid w:val="00DD77D1"/>
    <w:rsid w:val="00DE259C"/>
    <w:rsid w:val="00DF0314"/>
    <w:rsid w:val="00E047AB"/>
    <w:rsid w:val="00E05014"/>
    <w:rsid w:val="00E07CC4"/>
    <w:rsid w:val="00E15820"/>
    <w:rsid w:val="00E41173"/>
    <w:rsid w:val="00E4492B"/>
    <w:rsid w:val="00E53F9D"/>
    <w:rsid w:val="00E67C84"/>
    <w:rsid w:val="00E744AD"/>
    <w:rsid w:val="00E82D45"/>
    <w:rsid w:val="00EA3836"/>
    <w:rsid w:val="00EB3A2D"/>
    <w:rsid w:val="00EB67A3"/>
    <w:rsid w:val="00EE28EA"/>
    <w:rsid w:val="00EE683A"/>
    <w:rsid w:val="00EF25E8"/>
    <w:rsid w:val="00F319A9"/>
    <w:rsid w:val="00F32E84"/>
    <w:rsid w:val="00F50D66"/>
    <w:rsid w:val="00F56D26"/>
    <w:rsid w:val="00F6253F"/>
    <w:rsid w:val="00F87725"/>
    <w:rsid w:val="00F97190"/>
    <w:rsid w:val="00FA1181"/>
    <w:rsid w:val="00FA5D56"/>
    <w:rsid w:val="00FB39D8"/>
    <w:rsid w:val="00FC0CFB"/>
    <w:rsid w:val="00FC5BBF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36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4935A5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link w:val="afb"/>
    <w:uiPriority w:val="1"/>
    <w:qFormat/>
    <w:rsid w:val="00DD7063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FB39D8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4935A5"/>
    <w:rPr>
      <w:rFonts w:ascii="Times New Roman" w:eastAsia="Times New Roman" w:hAnsi="Times New Roman"/>
      <w:i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223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96F5-1655-418F-B897-9D6D406A0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95</TotalTime>
  <Pages>6</Pages>
  <Words>1175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16</cp:revision>
  <cp:lastPrinted>2025-10-07T06:34:00Z</cp:lastPrinted>
  <dcterms:created xsi:type="dcterms:W3CDTF">2025-10-06T11:23:00Z</dcterms:created>
  <dcterms:modified xsi:type="dcterms:W3CDTF">2025-10-07T11:01:00Z</dcterms:modified>
</cp:coreProperties>
</file>