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314" w:rsidRPr="00AA4D4C" w:rsidRDefault="00D522A1" w:rsidP="00B50314">
      <w:pPr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D46D50">
        <w:rPr>
          <w:rFonts w:ascii="Times New Roman" w:hAnsi="Times New Roman"/>
          <w:b/>
          <w:bCs/>
          <w:sz w:val="27"/>
          <w:szCs w:val="27"/>
        </w:rPr>
        <w:t>П</w:t>
      </w:r>
      <w:r w:rsidRPr="00D46D50">
        <w:rPr>
          <w:rFonts w:ascii="Times New Roman" w:hAnsi="Times New Roman"/>
          <w:b/>
          <w:bCs/>
          <w:caps/>
          <w:sz w:val="27"/>
          <w:szCs w:val="27"/>
        </w:rPr>
        <w:t>ротокол</w:t>
      </w:r>
      <w:r w:rsidRPr="00D46D50">
        <w:rPr>
          <w:rFonts w:ascii="Times New Roman" w:hAnsi="Times New Roman"/>
          <w:b/>
          <w:bCs/>
          <w:sz w:val="27"/>
          <w:szCs w:val="27"/>
        </w:rPr>
        <w:t xml:space="preserve"> № </w:t>
      </w:r>
      <w:r w:rsidR="00AA4D4C">
        <w:rPr>
          <w:rFonts w:ascii="Times New Roman" w:hAnsi="Times New Roman"/>
          <w:b/>
          <w:bCs/>
          <w:sz w:val="27"/>
          <w:szCs w:val="27"/>
        </w:rPr>
        <w:t>16</w:t>
      </w:r>
      <w:r w:rsidR="00AA4D4C" w:rsidRPr="00AA4D4C">
        <w:rPr>
          <w:rFonts w:ascii="Times New Roman" w:hAnsi="Times New Roman"/>
          <w:b/>
          <w:bCs/>
          <w:sz w:val="27"/>
          <w:szCs w:val="27"/>
        </w:rPr>
        <w:t>43</w:t>
      </w:r>
    </w:p>
    <w:p w:rsidR="00246CE8" w:rsidRDefault="009A6E59" w:rsidP="00246CE8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50314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(изменений условий договора) по итогам </w:t>
      </w:r>
      <w:r w:rsidR="00B50314" w:rsidRPr="00B50314">
        <w:rPr>
          <w:rFonts w:ascii="Times New Roman" w:hAnsi="Times New Roman"/>
          <w:b/>
          <w:bCs/>
          <w:sz w:val="28"/>
          <w:szCs w:val="28"/>
        </w:rPr>
        <w:t>запроса котировок</w:t>
      </w:r>
      <w:r w:rsidR="006038DF">
        <w:rPr>
          <w:rFonts w:ascii="Times New Roman" w:hAnsi="Times New Roman"/>
          <w:b/>
          <w:bCs/>
          <w:sz w:val="28"/>
          <w:szCs w:val="28"/>
        </w:rPr>
        <w:t>,</w:t>
      </w:r>
      <w:r w:rsidR="00B50314" w:rsidRPr="00B5031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038DF" w:rsidRPr="00CA6308">
        <w:rPr>
          <w:rFonts w:ascii="Times New Roman" w:hAnsi="Times New Roman"/>
          <w:b/>
          <w:bCs/>
          <w:sz w:val="28"/>
          <w:szCs w:val="28"/>
        </w:rPr>
        <w:t xml:space="preserve">участниками которого могут быть только субъекты малого </w:t>
      </w:r>
      <w:r w:rsidR="006038DF">
        <w:rPr>
          <w:rFonts w:ascii="Times New Roman" w:hAnsi="Times New Roman"/>
          <w:b/>
          <w:bCs/>
          <w:sz w:val="28"/>
          <w:szCs w:val="28"/>
        </w:rPr>
        <w:t xml:space="preserve">и среднего предпринимательства, </w:t>
      </w:r>
      <w:r w:rsidR="006038DF" w:rsidRPr="00CA6308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6038DF" w:rsidRPr="00992D69">
        <w:rPr>
          <w:rFonts w:ascii="Times New Roman" w:hAnsi="Times New Roman"/>
          <w:b/>
          <w:bCs/>
          <w:sz w:val="28"/>
          <w:szCs w:val="28"/>
        </w:rPr>
        <w:t xml:space="preserve">право заключения договора </w:t>
      </w:r>
      <w:r w:rsidR="00246CE8">
        <w:rPr>
          <w:rFonts w:ascii="Times New Roman" w:hAnsi="Times New Roman"/>
          <w:b/>
          <w:bCs/>
          <w:sz w:val="28"/>
          <w:szCs w:val="28"/>
        </w:rPr>
        <w:t xml:space="preserve">поставку </w:t>
      </w:r>
      <w:proofErr w:type="spellStart"/>
      <w:r w:rsidR="00AA4D4C">
        <w:rPr>
          <w:rFonts w:ascii="Times New Roman" w:hAnsi="Times New Roman"/>
          <w:b/>
          <w:sz w:val="28"/>
          <w:szCs w:val="28"/>
        </w:rPr>
        <w:t>измельчителя</w:t>
      </w:r>
      <w:proofErr w:type="spellEnd"/>
      <w:r w:rsidR="00AA4D4C">
        <w:rPr>
          <w:rFonts w:ascii="Times New Roman" w:hAnsi="Times New Roman"/>
          <w:b/>
          <w:sz w:val="28"/>
          <w:szCs w:val="28"/>
        </w:rPr>
        <w:t xml:space="preserve"> древесины для нужд </w:t>
      </w:r>
      <w:r w:rsidR="00246CE8">
        <w:rPr>
          <w:rFonts w:ascii="Times New Roman" w:hAnsi="Times New Roman"/>
          <w:b/>
          <w:bCs/>
          <w:sz w:val="28"/>
          <w:szCs w:val="28"/>
        </w:rPr>
        <w:t xml:space="preserve">Озерского филиала </w:t>
      </w:r>
      <w:r w:rsidR="00246CE8" w:rsidRPr="006579E7">
        <w:rPr>
          <w:rFonts w:ascii="Times New Roman" w:hAnsi="Times New Roman"/>
          <w:b/>
          <w:bCs/>
          <w:sz w:val="28"/>
          <w:szCs w:val="28"/>
        </w:rPr>
        <w:t>АО «</w:t>
      </w:r>
      <w:proofErr w:type="spellStart"/>
      <w:r w:rsidR="00246CE8" w:rsidRPr="006579E7">
        <w:rPr>
          <w:rFonts w:ascii="Times New Roman" w:hAnsi="Times New Roman"/>
          <w:b/>
          <w:bCs/>
          <w:sz w:val="28"/>
          <w:szCs w:val="28"/>
        </w:rPr>
        <w:t>Атомспецтранс</w:t>
      </w:r>
      <w:proofErr w:type="spellEnd"/>
      <w:r w:rsidR="00246CE8" w:rsidRPr="006579E7">
        <w:rPr>
          <w:rFonts w:ascii="Times New Roman" w:hAnsi="Times New Roman"/>
          <w:b/>
          <w:bCs/>
          <w:sz w:val="28"/>
          <w:szCs w:val="28"/>
        </w:rPr>
        <w:t>»</w:t>
      </w:r>
    </w:p>
    <w:p w:rsidR="00EA3A6A" w:rsidRPr="00985795" w:rsidRDefault="00EA3A6A" w:rsidP="00246CE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503" w:type="dxa"/>
        <w:tblLook w:val="04A0" w:firstRow="1" w:lastRow="0" w:firstColumn="1" w:lastColumn="0" w:noHBand="0" w:noVBand="1"/>
      </w:tblPr>
      <w:tblGrid>
        <w:gridCol w:w="2893"/>
        <w:gridCol w:w="7610"/>
      </w:tblGrid>
      <w:tr w:rsidR="00D522A1" w:rsidRPr="00985795" w:rsidTr="00C12001">
        <w:trPr>
          <w:trHeight w:val="406"/>
        </w:trPr>
        <w:tc>
          <w:tcPr>
            <w:tcW w:w="2893" w:type="dxa"/>
            <w:hideMark/>
          </w:tcPr>
          <w:p w:rsidR="00D522A1" w:rsidRPr="00985795" w:rsidRDefault="00D522A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8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610" w:type="dxa"/>
            <w:hideMark/>
          </w:tcPr>
          <w:p w:rsidR="00D522A1" w:rsidRPr="00985795" w:rsidRDefault="00C12001" w:rsidP="00FC2FF8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8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</w:t>
            </w:r>
            <w:r w:rsidR="00D75233" w:rsidRPr="0098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</w:t>
            </w:r>
            <w:r w:rsidRPr="0098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522031" w:rsidRPr="0098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FC2FF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15</w:t>
            </w:r>
            <w:r w:rsidR="00D522A1" w:rsidRPr="0098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FC2FF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октября</w:t>
            </w:r>
            <w:r w:rsidR="00D75233" w:rsidRPr="0098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="00D522A1" w:rsidRPr="0098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EA3A6A" w:rsidRPr="008C7B9D" w:rsidRDefault="00EA3A6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7"/>
          <w:szCs w:val="27"/>
        </w:rPr>
      </w:pPr>
    </w:p>
    <w:p w:rsidR="00AA4D4C" w:rsidRDefault="00AA4D4C" w:rsidP="00AA4D4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A4D4C" w:rsidRDefault="00AA4D4C" w:rsidP="00AA4D4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>
        <w:rPr>
          <w:rFonts w:ascii="Times New Roman" w:hAnsi="Times New Roman"/>
          <w:sz w:val="28"/>
          <w:szCs w:val="28"/>
        </w:rPr>
        <w:t>Атомспецтранс</w:t>
      </w:r>
      <w:proofErr w:type="spellEnd"/>
      <w:r>
        <w:rPr>
          <w:rFonts w:ascii="Times New Roman" w:hAnsi="Times New Roman"/>
          <w:sz w:val="28"/>
          <w:szCs w:val="28"/>
        </w:rPr>
        <w:t>» Озерский филиал.</w:t>
      </w:r>
    </w:p>
    <w:p w:rsidR="00AA4D4C" w:rsidRDefault="00AA4D4C" w:rsidP="00AA4D4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Pr="0079627E">
        <w:rPr>
          <w:rFonts w:ascii="Times New Roman" w:hAnsi="Times New Roman"/>
          <w:sz w:val="28"/>
          <w:szCs w:val="28"/>
        </w:rPr>
        <w:t>Акционерное</w:t>
      </w:r>
      <w:r>
        <w:rPr>
          <w:rFonts w:ascii="Times New Roman" w:hAnsi="Times New Roman"/>
          <w:sz w:val="28"/>
          <w:szCs w:val="28"/>
        </w:rPr>
        <w:t xml:space="preserve"> общество «</w:t>
      </w:r>
      <w:proofErr w:type="spellStart"/>
      <w:r>
        <w:rPr>
          <w:rFonts w:ascii="Times New Roman" w:hAnsi="Times New Roman"/>
          <w:sz w:val="28"/>
          <w:szCs w:val="28"/>
        </w:rPr>
        <w:t>Атомспецтранс</w:t>
      </w:r>
      <w:proofErr w:type="spellEnd"/>
      <w:r>
        <w:rPr>
          <w:rFonts w:ascii="Times New Roman" w:hAnsi="Times New Roman"/>
          <w:sz w:val="28"/>
          <w:szCs w:val="28"/>
        </w:rPr>
        <w:t>» Озерск</w:t>
      </w:r>
      <w:r w:rsidRPr="0079627E">
        <w:rPr>
          <w:rFonts w:ascii="Times New Roman" w:hAnsi="Times New Roman"/>
          <w:sz w:val="28"/>
          <w:szCs w:val="28"/>
        </w:rPr>
        <w:t>ий филиал.</w:t>
      </w:r>
    </w:p>
    <w:p w:rsidR="00AA4D4C" w:rsidRPr="006702D6" w:rsidRDefault="00AA4D4C" w:rsidP="00AA4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открытый </w:t>
      </w:r>
      <w:r w:rsidRPr="006702D6">
        <w:rPr>
          <w:rFonts w:ascii="Times New Roman" w:hAnsi="Times New Roman"/>
          <w:sz w:val="28"/>
          <w:szCs w:val="28"/>
        </w:rPr>
        <w:t>запрос котировок в электронной форме, участниками которого могут быть только субъекты малого и среднего предпринимательства.</w:t>
      </w:r>
    </w:p>
    <w:p w:rsidR="00AA4D4C" w:rsidRPr="001528AC" w:rsidRDefault="00AA4D4C" w:rsidP="00AA4D4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702D6">
        <w:rPr>
          <w:rFonts w:ascii="Times New Roman" w:hAnsi="Times New Roman"/>
          <w:sz w:val="28"/>
          <w:szCs w:val="28"/>
        </w:rPr>
        <w:t xml:space="preserve">Предмет закупки: </w:t>
      </w:r>
      <w:r w:rsidRPr="00D20E13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1528AC">
        <w:rPr>
          <w:rFonts w:ascii="Times New Roman" w:hAnsi="Times New Roman"/>
          <w:sz w:val="28"/>
          <w:szCs w:val="28"/>
        </w:rPr>
        <w:t>поставку</w:t>
      </w:r>
      <w:r w:rsidRPr="001528AC">
        <w:rPr>
          <w:rFonts w:ascii="Times New Roman" w:hAnsi="Times New Roman"/>
          <w:sz w:val="28"/>
          <w:szCs w:val="28"/>
          <w:lang w:val="x-none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измельчителя</w:t>
      </w:r>
      <w:proofErr w:type="spellEnd"/>
      <w:r>
        <w:rPr>
          <w:rFonts w:ascii="Times New Roman" w:hAnsi="Times New Roman"/>
          <w:sz w:val="28"/>
          <w:szCs w:val="28"/>
        </w:rPr>
        <w:t xml:space="preserve"> древесины</w:t>
      </w:r>
      <w:r w:rsidRPr="001528AC">
        <w:rPr>
          <w:rFonts w:ascii="Times New Roman" w:hAnsi="Times New Roman"/>
          <w:sz w:val="28"/>
          <w:szCs w:val="28"/>
        </w:rPr>
        <w:t xml:space="preserve"> для нужд Озерского филиала АО «</w:t>
      </w:r>
      <w:proofErr w:type="spellStart"/>
      <w:r w:rsidRPr="001528AC"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Pr="001528AC">
        <w:rPr>
          <w:rFonts w:ascii="Times New Roman" w:hAnsi="Times New Roman"/>
          <w:sz w:val="28"/>
          <w:szCs w:val="28"/>
        </w:rPr>
        <w:t>».</w:t>
      </w:r>
    </w:p>
    <w:p w:rsidR="00AA4D4C" w:rsidRPr="00B346CD" w:rsidRDefault="00AA4D4C" w:rsidP="00AA4D4C">
      <w:pPr>
        <w:tabs>
          <w:tab w:val="left" w:pos="252"/>
        </w:tabs>
        <w:rPr>
          <w:rFonts w:ascii="Times New Roman" w:eastAsia="Calibri" w:hAnsi="Times New Roman"/>
          <w:sz w:val="28"/>
          <w:szCs w:val="28"/>
        </w:rPr>
      </w:pPr>
      <w:r w:rsidRPr="00B346CD">
        <w:rPr>
          <w:rFonts w:ascii="Times New Roman" w:eastAsia="Calibri" w:hAnsi="Times New Roman"/>
          <w:sz w:val="28"/>
          <w:szCs w:val="28"/>
        </w:rPr>
        <w:t xml:space="preserve">Состав и объем </w:t>
      </w:r>
      <w:r>
        <w:rPr>
          <w:rFonts w:ascii="Times New Roman" w:eastAsia="Calibri" w:hAnsi="Times New Roman"/>
          <w:sz w:val="28"/>
          <w:szCs w:val="28"/>
        </w:rPr>
        <w:t>услуг</w:t>
      </w:r>
      <w:r w:rsidRPr="00B346CD">
        <w:rPr>
          <w:rFonts w:ascii="Times New Roman" w:eastAsia="Calibri" w:hAnsi="Times New Roman"/>
          <w:sz w:val="28"/>
          <w:szCs w:val="28"/>
        </w:rPr>
        <w:t>: все необходимые сведения приведены в Томе 2 извещени</w:t>
      </w:r>
      <w:r>
        <w:rPr>
          <w:rFonts w:ascii="Times New Roman" w:eastAsia="Calibri" w:hAnsi="Times New Roman"/>
          <w:sz w:val="28"/>
          <w:szCs w:val="28"/>
        </w:rPr>
        <w:t>я</w:t>
      </w:r>
      <w:r w:rsidRPr="00B346CD">
        <w:rPr>
          <w:rFonts w:ascii="Times New Roman" w:eastAsia="Calibri" w:hAnsi="Times New Roman"/>
          <w:sz w:val="28"/>
          <w:szCs w:val="28"/>
        </w:rPr>
        <w:t xml:space="preserve">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B346CD">
        <w:rPr>
          <w:rFonts w:ascii="Times New Roman" w:eastAsia="Calibri" w:hAnsi="Times New Roman"/>
          <w:sz w:val="28"/>
          <w:szCs w:val="28"/>
        </w:rPr>
        <w:t xml:space="preserve"> </w:t>
      </w:r>
    </w:p>
    <w:p w:rsidR="00AA4D4C" w:rsidRDefault="00AA4D4C" w:rsidP="00AA4D4C">
      <w:pPr>
        <w:keepLines w:val="0"/>
        <w:rPr>
          <w:rFonts w:ascii="Times New Roman" w:eastAsia="Calibri" w:hAnsi="Times New Roman"/>
          <w:sz w:val="28"/>
          <w:szCs w:val="28"/>
        </w:rPr>
      </w:pPr>
      <w:r w:rsidRPr="00B346CD">
        <w:rPr>
          <w:rFonts w:ascii="Times New Roman" w:eastAsia="Calibri" w:hAnsi="Times New Roman"/>
          <w:sz w:val="28"/>
          <w:szCs w:val="28"/>
        </w:rPr>
        <w:t xml:space="preserve">Срок </w:t>
      </w:r>
      <w:r>
        <w:rPr>
          <w:rFonts w:ascii="Times New Roman" w:eastAsia="Calibri" w:hAnsi="Times New Roman"/>
          <w:sz w:val="28"/>
          <w:szCs w:val="28"/>
        </w:rPr>
        <w:t>поставки товара</w:t>
      </w:r>
      <w:r w:rsidRPr="00B346CD">
        <w:rPr>
          <w:rFonts w:ascii="Times New Roman" w:eastAsia="Calibri" w:hAnsi="Times New Roman"/>
          <w:sz w:val="28"/>
          <w:szCs w:val="28"/>
        </w:rPr>
        <w:t xml:space="preserve">: </w:t>
      </w:r>
      <w:r w:rsidRPr="004935A5">
        <w:rPr>
          <w:rFonts w:ascii="Times New Roman" w:hAnsi="Times New Roman"/>
          <w:sz w:val="28"/>
          <w:szCs w:val="28"/>
        </w:rPr>
        <w:t>в течение 70 (семидесяти) календарных дней с даты подписания договора Сторонами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AA4D4C" w:rsidRDefault="00AA4D4C" w:rsidP="00AA4D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Pr="00A846F9">
        <w:t xml:space="preserve"> </w:t>
      </w:r>
      <w:r w:rsidRPr="00A846F9">
        <w:rPr>
          <w:rFonts w:ascii="Times New Roman" w:eastAsiaTheme="minorHAnsi" w:hAnsi="Times New Roman"/>
          <w:sz w:val="28"/>
          <w:szCs w:val="28"/>
        </w:rPr>
        <w:t>519 600 (пятьсот девятнадцать тысяч шестьсот) рублей 00 копеек</w:t>
      </w:r>
      <w:r w:rsidRPr="004935A5">
        <w:rPr>
          <w:rFonts w:ascii="Times New Roman" w:hAnsi="Times New Roman"/>
          <w:sz w:val="28"/>
          <w:szCs w:val="28"/>
        </w:rPr>
        <w:t>,</w:t>
      </w:r>
      <w:r w:rsidRPr="004935A5">
        <w:rPr>
          <w:rFonts w:ascii="Times New Roman" w:eastAsia="Calibri" w:hAnsi="Times New Roman"/>
          <w:sz w:val="28"/>
          <w:szCs w:val="28"/>
        </w:rPr>
        <w:t xml:space="preserve"> включая НДС</w:t>
      </w:r>
      <w:r w:rsidRPr="00FB39D8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246CE8" w:rsidRDefault="00246CE8" w:rsidP="00AA4D4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103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119"/>
        <w:gridCol w:w="1134"/>
        <w:gridCol w:w="992"/>
        <w:gridCol w:w="2268"/>
        <w:gridCol w:w="2228"/>
      </w:tblGrid>
      <w:tr w:rsidR="00AA4D4C" w:rsidRPr="00787C02" w:rsidTr="008C2FBB">
        <w:trPr>
          <w:trHeight w:val="1225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AA4D4C" w:rsidRPr="004935A5" w:rsidRDefault="00AA4D4C" w:rsidP="008C2FBB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4935A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A4D4C" w:rsidRPr="004935A5" w:rsidRDefault="00AA4D4C" w:rsidP="008C2FBB">
            <w:pPr>
              <w:jc w:val="center"/>
              <w:rPr>
                <w:rFonts w:ascii="Times New Roman" w:hAnsi="Times New Roman"/>
                <w:b/>
              </w:rPr>
            </w:pPr>
            <w:r w:rsidRPr="004935A5"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4D4C" w:rsidRPr="004935A5" w:rsidRDefault="00AA4D4C" w:rsidP="008C2FBB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935A5">
              <w:rPr>
                <w:rFonts w:ascii="Times New Roman" w:hAnsi="Times New Roman"/>
                <w:bCs/>
                <w:color w:val="000000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4D4C" w:rsidRPr="004935A5" w:rsidRDefault="00AA4D4C" w:rsidP="008C2FBB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935A5">
              <w:rPr>
                <w:rFonts w:ascii="Times New Roman" w:hAnsi="Times New Roman"/>
                <w:bCs/>
                <w:color w:val="000000"/>
              </w:rPr>
              <w:t>Ед. изм.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4D4C" w:rsidRPr="004935A5" w:rsidRDefault="00AA4D4C" w:rsidP="008C2FBB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935A5">
              <w:rPr>
                <w:rFonts w:ascii="Times New Roman" w:hAnsi="Times New Roman"/>
                <w:bCs/>
                <w:color w:val="000000"/>
              </w:rPr>
              <w:t>Начальная (максимальная) цена ед., руб., с НДС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4D4C" w:rsidRPr="004935A5" w:rsidRDefault="00AA4D4C" w:rsidP="008C2FBB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935A5">
              <w:rPr>
                <w:rFonts w:ascii="Times New Roman" w:hAnsi="Times New Roman"/>
                <w:bCs/>
                <w:color w:val="000000"/>
              </w:rPr>
              <w:t>Начальная (максимальная) цена договора, руб., с НДС</w:t>
            </w:r>
          </w:p>
        </w:tc>
      </w:tr>
      <w:tr w:rsidR="00AA4D4C" w:rsidRPr="0026636D" w:rsidTr="008C2FBB">
        <w:trPr>
          <w:trHeight w:val="616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AA4D4C" w:rsidRPr="004935A5" w:rsidRDefault="00AA4D4C" w:rsidP="008C2FBB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4D4C" w:rsidRPr="000800E4" w:rsidRDefault="00AA4D4C" w:rsidP="008C2FBB">
            <w:pPr>
              <w:jc w:val="center"/>
              <w:rPr>
                <w:rFonts w:ascii="Times New Roman" w:hAnsi="Times New Roman"/>
                <w:sz w:val="28"/>
                <w:szCs w:val="28"/>
                <w:highlight w:val="white"/>
              </w:rPr>
            </w:pPr>
          </w:p>
          <w:p w:rsidR="00AA4D4C" w:rsidRPr="000800E4" w:rsidRDefault="00AA4D4C" w:rsidP="008C2FBB">
            <w:pPr>
              <w:jc w:val="center"/>
              <w:rPr>
                <w:rFonts w:ascii="Times New Roman" w:hAnsi="Times New Roman"/>
                <w:sz w:val="28"/>
                <w:szCs w:val="28"/>
                <w:highlight w:val="white"/>
              </w:rPr>
            </w:pPr>
            <w:proofErr w:type="spellStart"/>
            <w:r w:rsidRPr="000800E4">
              <w:rPr>
                <w:rFonts w:ascii="Times New Roman" w:hAnsi="Times New Roman"/>
                <w:sz w:val="28"/>
                <w:szCs w:val="28"/>
                <w:highlight w:val="white"/>
              </w:rPr>
              <w:t>Измельчитель</w:t>
            </w:r>
            <w:proofErr w:type="spellEnd"/>
            <w:r w:rsidRPr="000800E4">
              <w:rPr>
                <w:rFonts w:ascii="Times New Roman" w:hAnsi="Times New Roman"/>
                <w:sz w:val="28"/>
                <w:szCs w:val="28"/>
                <w:highlight w:val="white"/>
              </w:rPr>
              <w:t xml:space="preserve"> дерева </w:t>
            </w:r>
          </w:p>
          <w:p w:rsidR="00AA4D4C" w:rsidRPr="000800E4" w:rsidRDefault="00AA4D4C" w:rsidP="008C2FB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D4C" w:rsidRPr="000800E4" w:rsidRDefault="00AA4D4C" w:rsidP="008C2F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00E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4D4C" w:rsidRPr="000800E4" w:rsidRDefault="00AA4D4C" w:rsidP="008C2F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00E4">
              <w:rPr>
                <w:rFonts w:ascii="Times New Roman" w:hAnsi="Times New Roman"/>
                <w:sz w:val="28"/>
                <w:szCs w:val="28"/>
              </w:rPr>
              <w:t>штука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D4C" w:rsidRPr="000800E4" w:rsidRDefault="00AA4D4C" w:rsidP="008C2FB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00E4">
              <w:rPr>
                <w:rFonts w:ascii="Times New Roman" w:hAnsi="Times New Roman"/>
                <w:color w:val="000000"/>
                <w:sz w:val="28"/>
                <w:szCs w:val="28"/>
              </w:rPr>
              <w:t>519 600,00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D4C" w:rsidRPr="000800E4" w:rsidRDefault="00AA4D4C" w:rsidP="008C2FB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00E4">
              <w:rPr>
                <w:rFonts w:ascii="Times New Roman" w:hAnsi="Times New Roman"/>
                <w:color w:val="000000"/>
                <w:sz w:val="28"/>
                <w:szCs w:val="28"/>
              </w:rPr>
              <w:t>519 600,00</w:t>
            </w:r>
          </w:p>
        </w:tc>
      </w:tr>
      <w:tr w:rsidR="00AA4D4C" w:rsidRPr="00C02EFB" w:rsidTr="008C2FBB">
        <w:trPr>
          <w:trHeight w:val="20"/>
          <w:jc w:val="center"/>
        </w:trPr>
        <w:tc>
          <w:tcPr>
            <w:tcW w:w="8075" w:type="dxa"/>
            <w:gridSpan w:val="5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AA4D4C" w:rsidRPr="000800E4" w:rsidRDefault="00AA4D4C" w:rsidP="008C2FB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800E4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D4C" w:rsidRPr="000800E4" w:rsidRDefault="00AA4D4C" w:rsidP="008C2F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00E4">
              <w:rPr>
                <w:rFonts w:ascii="Times New Roman" w:hAnsi="Times New Roman"/>
                <w:sz w:val="28"/>
                <w:szCs w:val="28"/>
              </w:rPr>
              <w:t>519 600,00</w:t>
            </w:r>
          </w:p>
        </w:tc>
      </w:tr>
    </w:tbl>
    <w:p w:rsidR="00AA4D4C" w:rsidRPr="0018455F" w:rsidRDefault="00AA4D4C" w:rsidP="00AA4D4C">
      <w:pPr>
        <w:pStyle w:val="afa"/>
        <w:ind w:firstLine="567"/>
        <w:rPr>
          <w:rFonts w:ascii="Times New Roman" w:hAnsi="Times New Roman"/>
          <w:bCs/>
          <w:sz w:val="28"/>
          <w:szCs w:val="28"/>
        </w:rPr>
      </w:pPr>
      <w:r w:rsidRPr="0018455F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документация) опубликовано «29» сентября 2025 г. на официальном государственном сайте </w:t>
      </w:r>
      <w:hyperlink r:id="rId8" w:history="1">
        <w:r w:rsidRPr="0018455F">
          <w:rPr>
            <w:rStyle w:val="a3"/>
            <w:rFonts w:ascii="Times New Roman" w:hAnsi="Times New Roman"/>
            <w:color w:val="000000" w:themeColor="text1"/>
            <w:sz w:val="28"/>
            <w:szCs w:val="28"/>
            <w:lang w:val="en-US"/>
          </w:rPr>
          <w:t>http</w:t>
        </w:r>
        <w:r w:rsidRPr="0018455F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://</w:t>
        </w:r>
        <w:r w:rsidRPr="0018455F">
          <w:rPr>
            <w:rStyle w:val="a3"/>
            <w:rFonts w:ascii="Times New Roman" w:hAnsi="Times New Roman"/>
            <w:color w:val="000000" w:themeColor="text1"/>
            <w:sz w:val="28"/>
            <w:szCs w:val="28"/>
            <w:lang w:val="en-US"/>
          </w:rPr>
          <w:t>zakupki</w:t>
        </w:r>
        <w:r w:rsidRPr="0018455F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.</w:t>
        </w:r>
        <w:r w:rsidRPr="0018455F">
          <w:rPr>
            <w:rStyle w:val="a3"/>
            <w:rFonts w:ascii="Times New Roman" w:hAnsi="Times New Roman"/>
            <w:color w:val="000000" w:themeColor="text1"/>
            <w:sz w:val="28"/>
            <w:szCs w:val="28"/>
            <w:lang w:val="en-US"/>
          </w:rPr>
          <w:t>gov</w:t>
        </w:r>
        <w:r w:rsidRPr="0018455F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.</w:t>
        </w:r>
        <w:r w:rsidRPr="0018455F">
          <w:rPr>
            <w:rStyle w:val="a3"/>
            <w:rFonts w:ascii="Times New Roman" w:hAnsi="Times New Roman"/>
            <w:color w:val="000000" w:themeColor="text1"/>
            <w:sz w:val="28"/>
            <w:szCs w:val="28"/>
            <w:lang w:val="en-US"/>
          </w:rPr>
          <w:t>ru</w:t>
        </w:r>
      </w:hyperlink>
      <w:r w:rsidRPr="0018455F">
        <w:rPr>
          <w:rFonts w:ascii="Times New Roman" w:hAnsi="Times New Roman"/>
          <w:sz w:val="28"/>
          <w:szCs w:val="28"/>
        </w:rPr>
        <w:t xml:space="preserve"> </w:t>
      </w:r>
      <w:r w:rsidRPr="00187C48">
        <w:rPr>
          <w:rFonts w:ascii="Times New Roman" w:hAnsi="Times New Roman"/>
          <w:sz w:val="28"/>
          <w:szCs w:val="28"/>
        </w:rPr>
        <w:t>закупка № 32515251420, на официальном сайте по закупкам атомной отрасли http://</w:t>
      </w:r>
      <w:r w:rsidRPr="00187C48">
        <w:rPr>
          <w:rFonts w:ascii="Times New Roman" w:hAnsi="Times New Roman"/>
          <w:sz w:val="28"/>
          <w:szCs w:val="28"/>
          <w:lang w:val="en-US"/>
        </w:rPr>
        <w:t>zakupki</w:t>
      </w:r>
      <w:r w:rsidRPr="00187C48">
        <w:rPr>
          <w:rFonts w:ascii="Times New Roman" w:hAnsi="Times New Roman"/>
          <w:sz w:val="28"/>
          <w:szCs w:val="28"/>
        </w:rPr>
        <w:t>.</w:t>
      </w:r>
      <w:r w:rsidRPr="00187C48">
        <w:rPr>
          <w:rFonts w:ascii="Times New Roman" w:hAnsi="Times New Roman"/>
          <w:sz w:val="28"/>
          <w:szCs w:val="28"/>
          <w:lang w:val="en-US"/>
        </w:rPr>
        <w:t>rosatom</w:t>
      </w:r>
      <w:r w:rsidRPr="00187C48">
        <w:rPr>
          <w:rFonts w:ascii="Times New Roman" w:hAnsi="Times New Roman"/>
          <w:sz w:val="28"/>
          <w:szCs w:val="28"/>
        </w:rPr>
        <w:t>.ru закупка № 130310, на электронной торговой площадке ЭТС (НЭП</w:t>
      </w:r>
      <w:r w:rsidRPr="0018455F">
        <w:rPr>
          <w:rFonts w:ascii="Times New Roman" w:hAnsi="Times New Roman"/>
          <w:sz w:val="28"/>
          <w:szCs w:val="28"/>
        </w:rPr>
        <w:t>)</w:t>
      </w:r>
      <w:r w:rsidRPr="00074BAD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074BAD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>https://44.fabrikant.ru/223</w:t>
        </w:r>
      </w:hyperlink>
      <w:r w:rsidRPr="0018455F">
        <w:rPr>
          <w:rFonts w:ascii="Times New Roman" w:hAnsi="Times New Roman"/>
          <w:sz w:val="28"/>
          <w:szCs w:val="28"/>
        </w:rPr>
        <w:t xml:space="preserve"> № 32515251420.</w:t>
      </w:r>
    </w:p>
    <w:p w:rsidR="009A6E59" w:rsidRPr="006659DA" w:rsidRDefault="001576EA" w:rsidP="00EA3A6A">
      <w:pPr>
        <w:keepLines w:val="0"/>
        <w:widowControl w:val="0"/>
        <w:tabs>
          <w:tab w:val="left" w:pos="284"/>
        </w:tabs>
        <w:ind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Условия заклю</w:t>
      </w:r>
      <w:r w:rsidR="009A6E59" w:rsidRPr="006659DA">
        <w:rPr>
          <w:rFonts w:ascii="Times New Roman" w:hAnsi="Times New Roman"/>
          <w:bCs/>
          <w:sz w:val="28"/>
          <w:szCs w:val="28"/>
        </w:rPr>
        <w:t xml:space="preserve">чаемого договора определяются путем объединения исходного проекта договора, приведенного в </w:t>
      </w:r>
      <w:r w:rsidR="00E43453" w:rsidRPr="006659DA">
        <w:rPr>
          <w:rFonts w:ascii="Times New Roman" w:hAnsi="Times New Roman"/>
          <w:bCs/>
          <w:sz w:val="28"/>
          <w:szCs w:val="28"/>
        </w:rPr>
        <w:t>извещении о проведении закупки (закупочной документации)</w:t>
      </w:r>
      <w:r w:rsidR="009A6E59" w:rsidRPr="006659DA">
        <w:rPr>
          <w:rFonts w:ascii="Times New Roman" w:hAnsi="Times New Roman"/>
          <w:bCs/>
          <w:sz w:val="28"/>
          <w:szCs w:val="28"/>
        </w:rPr>
        <w:t xml:space="preserve"> и заявки </w:t>
      </w:r>
      <w:r w:rsidR="00316FD2" w:rsidRPr="006659DA">
        <w:rPr>
          <w:rFonts w:ascii="Times New Roman" w:hAnsi="Times New Roman"/>
          <w:bCs/>
          <w:sz w:val="28"/>
          <w:szCs w:val="28"/>
        </w:rPr>
        <w:t xml:space="preserve">участника </w:t>
      </w:r>
      <w:r w:rsidR="003266AE" w:rsidRPr="006659DA">
        <w:rPr>
          <w:rFonts w:ascii="Times New Roman" w:hAnsi="Times New Roman"/>
          <w:bCs/>
          <w:sz w:val="28"/>
          <w:szCs w:val="28"/>
        </w:rPr>
        <w:t xml:space="preserve">закупки, включая состав и объем </w:t>
      </w:r>
      <w:r w:rsidR="00297EA2" w:rsidRPr="006659DA">
        <w:rPr>
          <w:rFonts w:ascii="Times New Roman" w:hAnsi="Times New Roman"/>
          <w:bCs/>
          <w:sz w:val="28"/>
          <w:szCs w:val="28"/>
        </w:rPr>
        <w:t>поставки Товара</w:t>
      </w:r>
      <w:r w:rsidR="00E31D91" w:rsidRPr="006659DA">
        <w:rPr>
          <w:rFonts w:ascii="Times New Roman" w:hAnsi="Times New Roman"/>
          <w:bCs/>
          <w:sz w:val="28"/>
          <w:szCs w:val="28"/>
        </w:rPr>
        <w:t xml:space="preserve">, сроки </w:t>
      </w:r>
      <w:r w:rsidR="00297EA2" w:rsidRPr="006659DA">
        <w:rPr>
          <w:rFonts w:ascii="Times New Roman" w:hAnsi="Times New Roman"/>
          <w:bCs/>
          <w:sz w:val="28"/>
          <w:szCs w:val="28"/>
        </w:rPr>
        <w:t>поставки Товара</w:t>
      </w:r>
      <w:r w:rsidR="009A6E59" w:rsidRPr="006659DA">
        <w:rPr>
          <w:rFonts w:ascii="Times New Roman" w:hAnsi="Times New Roman"/>
          <w:bCs/>
          <w:sz w:val="28"/>
          <w:szCs w:val="28"/>
        </w:rPr>
        <w:t>, с учетом данных преддоговорных переговоров.</w:t>
      </w:r>
    </w:p>
    <w:p w:rsidR="00AA4D4C" w:rsidRPr="00AA4D4C" w:rsidRDefault="009A6E59" w:rsidP="00AA4D4C">
      <w:pPr>
        <w:keepLines w:val="0"/>
        <w:ind w:firstLine="284"/>
        <w:rPr>
          <w:rFonts w:ascii="Times New Roman" w:hAnsi="Times New Roman"/>
          <w:sz w:val="28"/>
          <w:szCs w:val="28"/>
        </w:rPr>
      </w:pPr>
      <w:r w:rsidRPr="006659DA">
        <w:rPr>
          <w:rFonts w:ascii="Times New Roman" w:hAnsi="Times New Roman"/>
          <w:bCs/>
          <w:sz w:val="28"/>
          <w:szCs w:val="28"/>
        </w:rPr>
        <w:t xml:space="preserve">Ценовое предложение </w:t>
      </w:r>
      <w:r w:rsidR="00316FD2" w:rsidRPr="006659DA">
        <w:rPr>
          <w:rFonts w:ascii="Times New Roman" w:hAnsi="Times New Roman"/>
          <w:bCs/>
          <w:sz w:val="28"/>
          <w:szCs w:val="28"/>
        </w:rPr>
        <w:t>участника</w:t>
      </w:r>
      <w:r w:rsidR="00190D91" w:rsidRPr="006659DA">
        <w:rPr>
          <w:rFonts w:ascii="Times New Roman" w:hAnsi="Times New Roman"/>
          <w:bCs/>
          <w:sz w:val="28"/>
          <w:szCs w:val="28"/>
        </w:rPr>
        <w:t xml:space="preserve"> </w:t>
      </w:r>
      <w:r w:rsidR="00494523" w:rsidRPr="006659DA">
        <w:rPr>
          <w:rFonts w:ascii="Times New Roman" w:hAnsi="Times New Roman"/>
          <w:bCs/>
          <w:sz w:val="28"/>
          <w:szCs w:val="28"/>
        </w:rPr>
        <w:t xml:space="preserve">закупки составляет: </w:t>
      </w:r>
      <w:r w:rsidR="00AA4D4C" w:rsidRPr="00AA4D4C">
        <w:rPr>
          <w:rFonts w:ascii="Times New Roman" w:hAnsi="Times New Roman"/>
          <w:sz w:val="28"/>
          <w:szCs w:val="28"/>
        </w:rPr>
        <w:t>290 000 (двести девяносто тысяч) рублей 00 копеек, НДС не предусмотрен.</w:t>
      </w:r>
    </w:p>
    <w:p w:rsidR="00D522A1" w:rsidRDefault="00AA4D4C" w:rsidP="00AA4D4C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6038DF">
        <w:rPr>
          <w:rFonts w:ascii="Times New Roman" w:eastAsiaTheme="minorHAnsi" w:hAnsi="Times New Roman"/>
          <w:sz w:val="28"/>
          <w:szCs w:val="28"/>
        </w:rPr>
        <w:t xml:space="preserve"> </w:t>
      </w:r>
      <w:r w:rsidR="009A6E59" w:rsidRPr="006659DA">
        <w:rPr>
          <w:rFonts w:ascii="Times New Roman" w:eastAsiaTheme="minorHAnsi" w:hAnsi="Times New Roman"/>
          <w:sz w:val="28"/>
          <w:szCs w:val="28"/>
        </w:rPr>
        <w:t>Преддоговорные переговоры проводятся в очной форме, в том числе с помощью средств аудио-, видеоконференцсвязи,</w:t>
      </w:r>
      <w:r w:rsidR="00883731" w:rsidRPr="006659DA">
        <w:rPr>
          <w:rFonts w:ascii="Times New Roman" w:eastAsiaTheme="minorHAnsi" w:hAnsi="Times New Roman"/>
          <w:sz w:val="28"/>
          <w:szCs w:val="28"/>
        </w:rPr>
        <w:t xml:space="preserve"> </w:t>
      </w:r>
      <w:r w:rsidR="00522031" w:rsidRPr="006659DA">
        <w:rPr>
          <w:rFonts w:ascii="Times New Roman" w:hAnsi="Times New Roman"/>
          <w:sz w:val="28"/>
          <w:szCs w:val="28"/>
        </w:rPr>
        <w:t xml:space="preserve">в </w:t>
      </w:r>
      <w:r w:rsidR="008C7B9D" w:rsidRPr="006659DA">
        <w:rPr>
          <w:rFonts w:ascii="Times New Roman" w:hAnsi="Times New Roman"/>
          <w:sz w:val="28"/>
          <w:szCs w:val="28"/>
        </w:rPr>
        <w:t>08</w:t>
      </w:r>
      <w:r w:rsidR="00522031" w:rsidRPr="006659DA">
        <w:rPr>
          <w:rFonts w:ascii="Times New Roman" w:hAnsi="Times New Roman"/>
          <w:sz w:val="28"/>
          <w:szCs w:val="28"/>
        </w:rPr>
        <w:t>:00 (время московское) «</w:t>
      </w:r>
      <w:r w:rsidR="00FC2FF8">
        <w:rPr>
          <w:rFonts w:ascii="Times New Roman" w:hAnsi="Times New Roman"/>
          <w:sz w:val="28"/>
          <w:szCs w:val="28"/>
        </w:rPr>
        <w:t>15</w:t>
      </w:r>
      <w:r w:rsidR="00D522A1" w:rsidRPr="006659DA">
        <w:rPr>
          <w:rFonts w:ascii="Times New Roman" w:hAnsi="Times New Roman"/>
          <w:sz w:val="28"/>
          <w:szCs w:val="28"/>
        </w:rPr>
        <w:t xml:space="preserve">» </w:t>
      </w:r>
      <w:r w:rsidR="00FC2FF8">
        <w:rPr>
          <w:rFonts w:ascii="Times New Roman" w:hAnsi="Times New Roman"/>
          <w:sz w:val="28"/>
          <w:szCs w:val="28"/>
        </w:rPr>
        <w:t xml:space="preserve">октября </w:t>
      </w:r>
      <w:r w:rsidR="00D75233">
        <w:rPr>
          <w:rFonts w:ascii="Times New Roman" w:hAnsi="Times New Roman"/>
          <w:sz w:val="28"/>
          <w:szCs w:val="28"/>
        </w:rPr>
        <w:t>2025</w:t>
      </w:r>
      <w:r w:rsidR="00D522A1" w:rsidRPr="006659DA">
        <w:rPr>
          <w:rFonts w:ascii="Times New Roman" w:hAnsi="Times New Roman"/>
          <w:sz w:val="28"/>
          <w:szCs w:val="28"/>
        </w:rPr>
        <w:t xml:space="preserve"> года, по адресу: </w:t>
      </w:r>
      <w:r w:rsidR="00A576C9" w:rsidRPr="006659DA">
        <w:rPr>
          <w:rFonts w:ascii="Times New Roman" w:hAnsi="Times New Roman"/>
          <w:sz w:val="28"/>
          <w:szCs w:val="28"/>
        </w:rPr>
        <w:t>456780, Челябинская область, г. Озерск, ул. Озерское шоссе</w:t>
      </w:r>
      <w:r w:rsidR="00D00C05" w:rsidRPr="006659DA">
        <w:rPr>
          <w:rFonts w:ascii="Times New Roman" w:hAnsi="Times New Roman"/>
          <w:sz w:val="28"/>
          <w:szCs w:val="28"/>
        </w:rPr>
        <w:t>, д.</w:t>
      </w:r>
      <w:r w:rsidR="00A576C9" w:rsidRPr="006659DA">
        <w:rPr>
          <w:rFonts w:ascii="Times New Roman" w:hAnsi="Times New Roman"/>
          <w:sz w:val="28"/>
          <w:szCs w:val="28"/>
        </w:rPr>
        <w:t xml:space="preserve"> 4</w:t>
      </w:r>
      <w:r w:rsidR="0079627E" w:rsidRPr="006659DA">
        <w:rPr>
          <w:rFonts w:ascii="Times New Roman" w:hAnsi="Times New Roman"/>
          <w:sz w:val="28"/>
          <w:szCs w:val="28"/>
        </w:rPr>
        <w:t>.</w:t>
      </w:r>
    </w:p>
    <w:p w:rsidR="00AA4D4C" w:rsidRDefault="00AA4D4C" w:rsidP="00AA4D4C">
      <w:pPr>
        <w:keepLines w:val="0"/>
        <w:rPr>
          <w:rFonts w:ascii="Times New Roman" w:hAnsi="Times New Roman"/>
          <w:sz w:val="28"/>
          <w:szCs w:val="28"/>
        </w:rPr>
      </w:pPr>
    </w:p>
    <w:p w:rsidR="00AA4D4C" w:rsidRPr="006659DA" w:rsidRDefault="00AA4D4C" w:rsidP="00AA4D4C">
      <w:pPr>
        <w:keepLines w:val="0"/>
        <w:rPr>
          <w:rFonts w:ascii="Times New Roman" w:hAnsi="Times New Roman"/>
          <w:sz w:val="28"/>
          <w:szCs w:val="28"/>
        </w:rPr>
      </w:pPr>
    </w:p>
    <w:p w:rsidR="00D522A1" w:rsidRPr="006659DA" w:rsidRDefault="00D522A1" w:rsidP="003476E9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659DA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lastRenderedPageBreak/>
        <w:t xml:space="preserve">В </w:t>
      </w:r>
      <w:r w:rsidR="00883731" w:rsidRPr="006659DA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преддоговорных переговорах</w:t>
      </w:r>
      <w:r w:rsidRPr="006659DA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1"/>
        <w:gridCol w:w="5843"/>
      </w:tblGrid>
      <w:tr w:rsidR="00A576C9" w:rsidRPr="006659DA" w:rsidTr="00B50314">
        <w:trPr>
          <w:jc w:val="center"/>
        </w:trPr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6659DA" w:rsidRDefault="00A576C9" w:rsidP="00FC2FF8">
            <w:pPr>
              <w:keepLines w:val="0"/>
              <w:ind w:left="134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6659DA" w:rsidRDefault="00A576C9" w:rsidP="00FC2F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Должность</w:t>
            </w:r>
          </w:p>
        </w:tc>
      </w:tr>
      <w:tr w:rsidR="00A576C9" w:rsidRPr="006659DA" w:rsidTr="005D2A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6659DA" w:rsidRDefault="00883731" w:rsidP="00FC2FF8">
            <w:pPr>
              <w:keepLines w:val="0"/>
              <w:ind w:left="134"/>
              <w:rPr>
                <w:rFonts w:ascii="Times New Roman" w:hAnsi="Times New Roman"/>
                <w:sz w:val="28"/>
                <w:szCs w:val="28"/>
              </w:rPr>
            </w:pPr>
            <w:r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</w:t>
            </w:r>
            <w:r w:rsidR="00A576C9"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FC2FF8" w:rsidRPr="006659DA" w:rsidTr="00B50314">
        <w:trPr>
          <w:jc w:val="center"/>
        </w:trPr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2FF8" w:rsidRPr="006659DA" w:rsidRDefault="00FC2FF8" w:rsidP="00FC2FF8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2FF8" w:rsidRPr="006659DA" w:rsidRDefault="00FC2FF8" w:rsidP="00FC2F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C2FF8" w:rsidRPr="006659DA" w:rsidTr="00C7324A">
        <w:trPr>
          <w:trHeight w:val="44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FF8" w:rsidRPr="006659DA" w:rsidRDefault="00FC2FF8" w:rsidP="00FC2FF8">
            <w:pPr>
              <w:keepLines w:val="0"/>
              <w:ind w:left="134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участника закупки, с которым принято решение заключить договор: </w:t>
            </w:r>
          </w:p>
        </w:tc>
      </w:tr>
      <w:tr w:rsidR="00FC2FF8" w:rsidRPr="006659DA" w:rsidTr="00B50314">
        <w:trPr>
          <w:trHeight w:val="264"/>
          <w:jc w:val="center"/>
        </w:trPr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2FF8" w:rsidRPr="006659DA" w:rsidRDefault="00FC2FF8" w:rsidP="00FC2FF8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2FF8" w:rsidRPr="00320F4C" w:rsidRDefault="00FC2FF8" w:rsidP="00FC2FF8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2FF8" w:rsidRPr="006659DA" w:rsidTr="00D870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2FF8" w:rsidRPr="006659DA" w:rsidRDefault="00FC2FF8" w:rsidP="00FC2FF8">
            <w:pPr>
              <w:keepLines w:val="0"/>
              <w:ind w:left="134"/>
              <w:rPr>
                <w:rFonts w:ascii="Times New Roman" w:hAnsi="Times New Roman"/>
                <w:sz w:val="28"/>
                <w:szCs w:val="28"/>
              </w:rPr>
            </w:pPr>
            <w:r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организатора: </w:t>
            </w:r>
          </w:p>
        </w:tc>
      </w:tr>
      <w:tr w:rsidR="00FC2FF8" w:rsidRPr="006659DA" w:rsidTr="00B50314">
        <w:trPr>
          <w:jc w:val="center"/>
        </w:trPr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2FF8" w:rsidRPr="006659DA" w:rsidRDefault="00FC2FF8" w:rsidP="00FC2FF8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2FF8" w:rsidRPr="006659DA" w:rsidRDefault="00FC2FF8" w:rsidP="00FC2F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8204AC" w:rsidRPr="006659DA" w:rsidRDefault="00E43453" w:rsidP="00EA3A6A">
      <w:pPr>
        <w:pStyle w:val="afa"/>
        <w:ind w:firstLine="284"/>
        <w:rPr>
          <w:rFonts w:ascii="Times New Roman" w:hAnsi="Times New Roman"/>
          <w:sz w:val="28"/>
          <w:szCs w:val="28"/>
          <w:lang w:eastAsia="ar-SA"/>
        </w:rPr>
      </w:pPr>
      <w:r w:rsidRPr="006659DA">
        <w:rPr>
          <w:rFonts w:ascii="Times New Roman" w:hAnsi="Times New Roman"/>
          <w:sz w:val="28"/>
          <w:szCs w:val="28"/>
          <w:lang w:eastAsia="ar-SA"/>
        </w:rPr>
        <w:t>Преддоговорные</w:t>
      </w:r>
      <w:r w:rsidR="00883731" w:rsidRPr="006659DA">
        <w:rPr>
          <w:rFonts w:ascii="Times New Roman" w:hAnsi="Times New Roman"/>
          <w:sz w:val="28"/>
          <w:szCs w:val="28"/>
          <w:lang w:eastAsia="ar-SA"/>
        </w:rPr>
        <w:t xml:space="preserve"> переговоры проводятся в </w:t>
      </w:r>
      <w:r w:rsidRPr="006659DA">
        <w:rPr>
          <w:rFonts w:ascii="Times New Roman" w:hAnsi="Times New Roman"/>
          <w:sz w:val="28"/>
          <w:szCs w:val="28"/>
          <w:lang w:eastAsia="ar-SA"/>
        </w:rPr>
        <w:t>соответствии</w:t>
      </w:r>
      <w:r w:rsidR="00883731" w:rsidRPr="006659DA">
        <w:rPr>
          <w:rFonts w:ascii="Times New Roman" w:hAnsi="Times New Roman"/>
          <w:sz w:val="28"/>
          <w:szCs w:val="28"/>
          <w:lang w:eastAsia="ar-SA"/>
        </w:rPr>
        <w:t xml:space="preserve"> с </w:t>
      </w:r>
      <w:proofErr w:type="gramStart"/>
      <w:r w:rsidR="00883731" w:rsidRPr="006659DA">
        <w:rPr>
          <w:rFonts w:ascii="Times New Roman" w:hAnsi="Times New Roman"/>
          <w:sz w:val="28"/>
          <w:szCs w:val="28"/>
          <w:lang w:eastAsia="ar-SA"/>
        </w:rPr>
        <w:t>подпунктом</w:t>
      </w:r>
      <w:proofErr w:type="gramEnd"/>
      <w:r w:rsidR="00883731" w:rsidRPr="006659DA">
        <w:rPr>
          <w:rFonts w:ascii="Times New Roman" w:hAnsi="Times New Roman"/>
          <w:sz w:val="28"/>
          <w:szCs w:val="28"/>
          <w:lang w:eastAsia="ar-SA"/>
        </w:rPr>
        <w:t xml:space="preserve"> а) части 2 статьи 9.3 </w:t>
      </w:r>
      <w:r w:rsidR="001F4962" w:rsidRPr="006659DA">
        <w:rPr>
          <w:rFonts w:ascii="Times New Roman" w:hAnsi="Times New Roman"/>
          <w:sz w:val="28"/>
          <w:szCs w:val="28"/>
          <w:lang w:eastAsia="ar-SA"/>
        </w:rPr>
        <w:t xml:space="preserve">главы 9 </w:t>
      </w:r>
      <w:r w:rsidR="00883731" w:rsidRPr="006659DA">
        <w:rPr>
          <w:rFonts w:ascii="Times New Roman" w:hAnsi="Times New Roman"/>
          <w:sz w:val="28"/>
          <w:szCs w:val="28"/>
          <w:lang w:eastAsia="ar-SA"/>
        </w:rPr>
        <w:t>ЕОСЗ в редакции, указанной в извещении о проведении закупки (закупочной документации),</w:t>
      </w:r>
      <w:r w:rsidR="00E54EF1" w:rsidRPr="006659DA">
        <w:rPr>
          <w:rFonts w:ascii="Times New Roman" w:hAnsi="Times New Roman"/>
          <w:sz w:val="28"/>
          <w:szCs w:val="28"/>
          <w:lang w:eastAsia="ar-SA"/>
        </w:rPr>
        <w:t xml:space="preserve"> и с пунктом </w:t>
      </w:r>
      <w:r w:rsidR="001576EA">
        <w:rPr>
          <w:rFonts w:ascii="Times New Roman" w:hAnsi="Times New Roman"/>
          <w:sz w:val="28"/>
          <w:szCs w:val="28"/>
          <w:lang w:eastAsia="ar-SA"/>
        </w:rPr>
        <w:t>8.2</w:t>
      </w:r>
      <w:r w:rsidR="003D6931" w:rsidRPr="006659DA">
        <w:rPr>
          <w:rFonts w:ascii="Times New Roman" w:hAnsi="Times New Roman"/>
          <w:sz w:val="28"/>
          <w:szCs w:val="28"/>
          <w:lang w:eastAsia="ar-SA"/>
        </w:rPr>
        <w:t xml:space="preserve"> раздела </w:t>
      </w:r>
      <w:r w:rsidR="001576EA">
        <w:rPr>
          <w:rFonts w:ascii="Times New Roman" w:hAnsi="Times New Roman"/>
          <w:sz w:val="28"/>
          <w:szCs w:val="28"/>
          <w:lang w:eastAsia="ar-SA"/>
        </w:rPr>
        <w:t>8</w:t>
      </w:r>
      <w:r w:rsidR="00274452" w:rsidRPr="006659DA">
        <w:rPr>
          <w:rFonts w:ascii="Times New Roman" w:hAnsi="Times New Roman"/>
          <w:sz w:val="28"/>
          <w:szCs w:val="28"/>
          <w:lang w:eastAsia="ar-SA"/>
        </w:rPr>
        <w:t xml:space="preserve"> части 2 тома 1 </w:t>
      </w:r>
      <w:r w:rsidR="00190D91" w:rsidRPr="006659DA">
        <w:rPr>
          <w:rFonts w:ascii="Times New Roman" w:hAnsi="Times New Roman"/>
          <w:sz w:val="28"/>
          <w:szCs w:val="28"/>
          <w:lang w:eastAsia="ar-SA"/>
        </w:rPr>
        <w:t>извещения о проведения закупки (закупочной документации)</w:t>
      </w:r>
      <w:r w:rsidR="00274452" w:rsidRPr="006659DA">
        <w:rPr>
          <w:rFonts w:ascii="Times New Roman" w:hAnsi="Times New Roman"/>
          <w:sz w:val="28"/>
          <w:szCs w:val="28"/>
          <w:lang w:eastAsia="ar-SA"/>
        </w:rPr>
        <w:t>.</w:t>
      </w:r>
    </w:p>
    <w:p w:rsidR="00810AFD" w:rsidRPr="006659DA" w:rsidRDefault="00274452" w:rsidP="00EA3A6A">
      <w:pPr>
        <w:pStyle w:val="afa"/>
        <w:ind w:firstLine="284"/>
        <w:rPr>
          <w:rFonts w:ascii="Times New Roman" w:hAnsi="Times New Roman"/>
          <w:sz w:val="28"/>
          <w:szCs w:val="28"/>
          <w:lang w:eastAsia="ar-SA"/>
        </w:rPr>
      </w:pPr>
      <w:r w:rsidRPr="006659DA">
        <w:rPr>
          <w:rFonts w:ascii="Times New Roman" w:hAnsi="Times New Roman"/>
          <w:sz w:val="28"/>
          <w:szCs w:val="28"/>
          <w:lang w:eastAsia="ar-SA"/>
        </w:rPr>
        <w:t xml:space="preserve">По результатам преддоговорных переговоров достигнуты следующие договоренности: </w:t>
      </w:r>
    </w:p>
    <w:p w:rsidR="00092BC9" w:rsidRPr="00AA4D4C" w:rsidRDefault="00274452" w:rsidP="00092BC9">
      <w:pPr>
        <w:keepLines w:val="0"/>
        <w:ind w:firstLine="284"/>
        <w:rPr>
          <w:rFonts w:ascii="Times New Roman" w:hAnsi="Times New Roman"/>
          <w:sz w:val="28"/>
          <w:szCs w:val="28"/>
        </w:rPr>
      </w:pPr>
      <w:r w:rsidRPr="006659DA">
        <w:rPr>
          <w:rFonts w:ascii="Times New Roman" w:hAnsi="Times New Roman"/>
          <w:sz w:val="28"/>
          <w:szCs w:val="28"/>
          <w:lang w:eastAsia="ar-SA"/>
        </w:rPr>
        <w:t xml:space="preserve">Цена договора: </w:t>
      </w:r>
      <w:r w:rsidR="00092BC9" w:rsidRPr="00AA4D4C">
        <w:rPr>
          <w:rFonts w:ascii="Times New Roman" w:hAnsi="Times New Roman"/>
          <w:sz w:val="28"/>
          <w:szCs w:val="28"/>
        </w:rPr>
        <w:t>290 000 (двести девяносто тысяч) рублей 00 копеек, НДС не предусмотрен.</w:t>
      </w:r>
    </w:p>
    <w:p w:rsidR="00416EE6" w:rsidRPr="006659DA" w:rsidRDefault="00274452" w:rsidP="006C7E2A">
      <w:pPr>
        <w:keepLines w:val="0"/>
        <w:ind w:firstLine="284"/>
        <w:rPr>
          <w:rFonts w:ascii="Times New Roman" w:hAnsi="Times New Roman"/>
          <w:sz w:val="28"/>
          <w:szCs w:val="28"/>
          <w:lang w:eastAsia="ar-SA"/>
        </w:rPr>
      </w:pPr>
      <w:r w:rsidRPr="006659DA">
        <w:rPr>
          <w:rFonts w:ascii="Times New Roman" w:hAnsi="Times New Roman"/>
          <w:sz w:val="28"/>
          <w:szCs w:val="28"/>
          <w:lang w:eastAsia="ar-SA"/>
        </w:rPr>
        <w:t>Остальные условия договора остаются без изменений.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3"/>
        <w:gridCol w:w="4368"/>
        <w:gridCol w:w="1860"/>
      </w:tblGrid>
      <w:tr w:rsidR="00021F71" w:rsidRPr="006659DA" w:rsidTr="006C7E2A">
        <w:trPr>
          <w:trHeight w:val="372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1F71" w:rsidRPr="006659DA" w:rsidRDefault="00021F71" w:rsidP="00FC2FF8">
            <w:pPr>
              <w:keepLines w:val="0"/>
              <w:ind w:left="1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bookmarkStart w:id="0" w:name="_GoBack" w:colFirst="0" w:colLast="2"/>
            <w:r w:rsidRPr="006659DA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6659DA" w:rsidRDefault="00021F71" w:rsidP="00FC2FF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659DA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6659DA" w:rsidRDefault="00021F71" w:rsidP="00FC2FF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659DA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  <w:r w:rsidR="00E73319" w:rsidRPr="006659DA">
              <w:rPr>
                <w:rFonts w:ascii="Times New Roman" w:hAnsi="Times New Roman"/>
                <w:b/>
                <w:bCs/>
                <w:sz w:val="28"/>
                <w:szCs w:val="28"/>
              </w:rPr>
              <w:t>, М.П.</w:t>
            </w:r>
          </w:p>
        </w:tc>
      </w:tr>
      <w:bookmarkEnd w:id="0"/>
      <w:tr w:rsidR="00791604" w:rsidRPr="006659DA" w:rsidTr="003476E9">
        <w:trPr>
          <w:trHeight w:val="31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6659DA" w:rsidRDefault="00274452" w:rsidP="00FC2FF8">
            <w:pPr>
              <w:keepLines w:val="0"/>
              <w:ind w:left="13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Заказчика:</w:t>
            </w:r>
          </w:p>
        </w:tc>
      </w:tr>
      <w:tr w:rsidR="00791604" w:rsidRPr="006659DA" w:rsidTr="00FC2FF8">
        <w:trPr>
          <w:trHeight w:val="439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6659DA" w:rsidRDefault="00FC2FF8" w:rsidP="00FC2FF8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6659DA" w:rsidRDefault="00791604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6659DA" w:rsidRDefault="00791604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21F71" w:rsidRPr="006659DA" w:rsidTr="006C7E2A">
        <w:trPr>
          <w:jc w:val="center"/>
        </w:trPr>
        <w:tc>
          <w:tcPr>
            <w:tcW w:w="41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6659DA" w:rsidRDefault="00274452" w:rsidP="00FC2FF8">
            <w:pPr>
              <w:keepLines w:val="0"/>
              <w:ind w:left="13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договор: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F71" w:rsidRPr="006659DA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C2FF8" w:rsidRPr="006659DA" w:rsidTr="00FC2FF8">
        <w:trPr>
          <w:trHeight w:val="172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2FF8" w:rsidRPr="006659DA" w:rsidRDefault="00FC2FF8" w:rsidP="00FC2FF8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2FF8" w:rsidRPr="006659DA" w:rsidRDefault="00FC2FF8" w:rsidP="00FC2F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2FF8" w:rsidRPr="006659DA" w:rsidRDefault="00FC2FF8" w:rsidP="00FC2FF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2FF8" w:rsidRPr="006659DA" w:rsidTr="006C7E2A">
        <w:trPr>
          <w:trHeight w:val="288"/>
          <w:jc w:val="center"/>
        </w:trPr>
        <w:tc>
          <w:tcPr>
            <w:tcW w:w="41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FF8" w:rsidRPr="006659DA" w:rsidRDefault="00FC2FF8" w:rsidP="00FC2FF8">
            <w:pPr>
              <w:keepLines w:val="0"/>
              <w:ind w:left="134"/>
              <w:rPr>
                <w:rFonts w:ascii="Times New Roman" w:hAnsi="Times New Roman"/>
                <w:sz w:val="28"/>
                <w:szCs w:val="28"/>
              </w:rPr>
            </w:pPr>
            <w:r w:rsidRPr="006659DA">
              <w:rPr>
                <w:rFonts w:ascii="Times New Roman" w:hAnsi="Times New Roman"/>
                <w:b/>
                <w:bCs/>
                <w:sz w:val="28"/>
                <w:szCs w:val="28"/>
              </w:rPr>
              <w:t>Представитель организатора: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2FF8" w:rsidRPr="006659DA" w:rsidRDefault="00FC2FF8" w:rsidP="00FC2FF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2FF8" w:rsidRPr="006659DA" w:rsidTr="00FC2FF8">
        <w:trPr>
          <w:trHeight w:val="209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2FF8" w:rsidRPr="006659DA" w:rsidRDefault="00FC2FF8" w:rsidP="00FC2FF8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2FF8" w:rsidRPr="006659DA" w:rsidRDefault="00FC2FF8" w:rsidP="00FC2F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2FF8" w:rsidRPr="006659DA" w:rsidRDefault="00FC2FF8" w:rsidP="00FC2FF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522A1" w:rsidRPr="006659DA" w:rsidRDefault="00D522A1" w:rsidP="001E173D">
      <w:pPr>
        <w:keepLines w:val="0"/>
        <w:widowControl w:val="0"/>
        <w:tabs>
          <w:tab w:val="left" w:pos="1530"/>
        </w:tabs>
        <w:spacing w:after="160"/>
        <w:outlineLvl w:val="0"/>
        <w:rPr>
          <w:sz w:val="28"/>
          <w:szCs w:val="28"/>
        </w:rPr>
      </w:pPr>
    </w:p>
    <w:sectPr w:rsidR="00D522A1" w:rsidRPr="006659DA" w:rsidSect="00EA3A6A">
      <w:footerReference w:type="default" r:id="rId10"/>
      <w:pgSz w:w="11906" w:h="16838"/>
      <w:pgMar w:top="568" w:right="566" w:bottom="568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99D" w:rsidRDefault="005A199D">
      <w:r>
        <w:separator/>
      </w:r>
    </w:p>
  </w:endnote>
  <w:endnote w:type="continuationSeparator" w:id="0">
    <w:p w:rsidR="005A199D" w:rsidRDefault="005A1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D4C" w:rsidRPr="00AA4D4C" w:rsidRDefault="00AA4D4C" w:rsidP="00AA4D4C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AA4D4C">
      <w:rPr>
        <w:rFonts w:ascii="Times New Roman" w:hAnsi="Times New Roman"/>
        <w:bCs/>
        <w:sz w:val="18"/>
        <w:szCs w:val="18"/>
      </w:rPr>
      <w:t>П</w:t>
    </w:r>
    <w:r w:rsidRPr="00AA4D4C">
      <w:rPr>
        <w:rFonts w:ascii="Times New Roman" w:hAnsi="Times New Roman"/>
        <w:bCs/>
        <w:caps/>
        <w:sz w:val="18"/>
        <w:szCs w:val="18"/>
      </w:rPr>
      <w:t>ротокол</w:t>
    </w:r>
    <w:r w:rsidRPr="00AA4D4C">
      <w:rPr>
        <w:rFonts w:ascii="Times New Roman" w:hAnsi="Times New Roman"/>
        <w:bCs/>
        <w:sz w:val="18"/>
        <w:szCs w:val="18"/>
      </w:rPr>
      <w:t xml:space="preserve"> № 1643</w:t>
    </w:r>
  </w:p>
  <w:p w:rsidR="00AA4D4C" w:rsidRDefault="00AA4D4C" w:rsidP="00AA4D4C">
    <w:pPr>
      <w:jc w:val="center"/>
      <w:rPr>
        <w:rFonts w:ascii="Times New Roman" w:hAnsi="Times New Roman"/>
        <w:sz w:val="18"/>
        <w:szCs w:val="18"/>
      </w:rPr>
    </w:pPr>
    <w:r w:rsidRPr="00AA4D4C">
      <w:rPr>
        <w:rFonts w:ascii="Times New Roman" w:hAnsi="Times New Roman"/>
        <w:bCs/>
        <w:sz w:val="18"/>
        <w:szCs w:val="18"/>
      </w:rPr>
      <w:t xml:space="preserve">преддоговорных переговоров (изменений условий договора) по итогам запроса котировок, участниками которого могут быть только субъекты малого и среднего предпринимательства, на право заключения договора поставку </w:t>
    </w:r>
    <w:proofErr w:type="spellStart"/>
    <w:r w:rsidRPr="00AA4D4C">
      <w:rPr>
        <w:rFonts w:ascii="Times New Roman" w:hAnsi="Times New Roman"/>
        <w:sz w:val="18"/>
        <w:szCs w:val="18"/>
      </w:rPr>
      <w:t>измельчителя</w:t>
    </w:r>
    <w:proofErr w:type="spellEnd"/>
    <w:r w:rsidRPr="00AA4D4C">
      <w:rPr>
        <w:rFonts w:ascii="Times New Roman" w:hAnsi="Times New Roman"/>
        <w:sz w:val="18"/>
        <w:szCs w:val="18"/>
      </w:rPr>
      <w:t xml:space="preserve"> древесины</w:t>
    </w:r>
  </w:p>
  <w:p w:rsidR="00AA4D4C" w:rsidRPr="00AA4D4C" w:rsidRDefault="00AA4D4C" w:rsidP="00AA4D4C">
    <w:pPr>
      <w:jc w:val="center"/>
      <w:rPr>
        <w:rFonts w:ascii="Times New Roman" w:hAnsi="Times New Roman"/>
        <w:bCs/>
        <w:sz w:val="18"/>
        <w:szCs w:val="18"/>
      </w:rPr>
    </w:pPr>
    <w:r w:rsidRPr="00AA4D4C">
      <w:rPr>
        <w:rFonts w:ascii="Times New Roman" w:hAnsi="Times New Roman"/>
        <w:sz w:val="18"/>
        <w:szCs w:val="18"/>
      </w:rPr>
      <w:t xml:space="preserve"> для нужд </w:t>
    </w:r>
    <w:r w:rsidRPr="00AA4D4C">
      <w:rPr>
        <w:rFonts w:ascii="Times New Roman" w:hAnsi="Times New Roman"/>
        <w:bCs/>
        <w:sz w:val="18"/>
        <w:szCs w:val="18"/>
      </w:rPr>
      <w:t>Озерского филиала АО «</w:t>
    </w:r>
    <w:proofErr w:type="spellStart"/>
    <w:r w:rsidRPr="00AA4D4C">
      <w:rPr>
        <w:rFonts w:ascii="Times New Roman" w:hAnsi="Times New Roman"/>
        <w:bCs/>
        <w:sz w:val="18"/>
        <w:szCs w:val="18"/>
      </w:rPr>
      <w:t>Атомспецтранс</w:t>
    </w:r>
    <w:proofErr w:type="spellEnd"/>
    <w:r w:rsidRPr="00AA4D4C">
      <w:rPr>
        <w:rFonts w:ascii="Times New Roman" w:hAnsi="Times New Roman"/>
        <w:bCs/>
        <w:sz w:val="18"/>
        <w:szCs w:val="18"/>
      </w:rPr>
      <w:t>»</w:t>
    </w:r>
  </w:p>
  <w:p w:rsidR="007E39FE" w:rsidRPr="00672063" w:rsidRDefault="007E39FE" w:rsidP="0067206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99D" w:rsidRDefault="005A199D">
      <w:r>
        <w:separator/>
      </w:r>
    </w:p>
  </w:footnote>
  <w:footnote w:type="continuationSeparator" w:id="0">
    <w:p w:rsidR="005A199D" w:rsidRDefault="005A1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128B4"/>
    <w:rsid w:val="000207AA"/>
    <w:rsid w:val="00021F71"/>
    <w:rsid w:val="00025AC9"/>
    <w:rsid w:val="000303CE"/>
    <w:rsid w:val="00043742"/>
    <w:rsid w:val="00047BDB"/>
    <w:rsid w:val="000531D6"/>
    <w:rsid w:val="000704E2"/>
    <w:rsid w:val="0007798E"/>
    <w:rsid w:val="00077D85"/>
    <w:rsid w:val="00092BC9"/>
    <w:rsid w:val="000B65C6"/>
    <w:rsid w:val="000D70F8"/>
    <w:rsid w:val="000E0D42"/>
    <w:rsid w:val="000E4FDE"/>
    <w:rsid w:val="000F4302"/>
    <w:rsid w:val="001103F2"/>
    <w:rsid w:val="00132DF4"/>
    <w:rsid w:val="00141C8B"/>
    <w:rsid w:val="001576EA"/>
    <w:rsid w:val="0016116C"/>
    <w:rsid w:val="0017365B"/>
    <w:rsid w:val="00190D91"/>
    <w:rsid w:val="00192BF2"/>
    <w:rsid w:val="001C4E96"/>
    <w:rsid w:val="001E173D"/>
    <w:rsid w:val="001F4962"/>
    <w:rsid w:val="001F733D"/>
    <w:rsid w:val="00215B65"/>
    <w:rsid w:val="00221294"/>
    <w:rsid w:val="00246CE8"/>
    <w:rsid w:val="00247FE1"/>
    <w:rsid w:val="002517E6"/>
    <w:rsid w:val="00255A9E"/>
    <w:rsid w:val="0026020C"/>
    <w:rsid w:val="00265EF0"/>
    <w:rsid w:val="00274452"/>
    <w:rsid w:val="00291EB9"/>
    <w:rsid w:val="00297EA2"/>
    <w:rsid w:val="002A27CE"/>
    <w:rsid w:val="002B2CA9"/>
    <w:rsid w:val="002C5F35"/>
    <w:rsid w:val="002D6A98"/>
    <w:rsid w:val="00305B94"/>
    <w:rsid w:val="00316E63"/>
    <w:rsid w:val="00316FD2"/>
    <w:rsid w:val="00320F4C"/>
    <w:rsid w:val="003266AE"/>
    <w:rsid w:val="003476E9"/>
    <w:rsid w:val="003512AA"/>
    <w:rsid w:val="003739A1"/>
    <w:rsid w:val="00376E78"/>
    <w:rsid w:val="003B3C38"/>
    <w:rsid w:val="003C7B6B"/>
    <w:rsid w:val="003D6931"/>
    <w:rsid w:val="003E0071"/>
    <w:rsid w:val="003E2AA2"/>
    <w:rsid w:val="00416EE6"/>
    <w:rsid w:val="00436E67"/>
    <w:rsid w:val="004416D7"/>
    <w:rsid w:val="004769A3"/>
    <w:rsid w:val="00494523"/>
    <w:rsid w:val="004A2E02"/>
    <w:rsid w:val="004C03D1"/>
    <w:rsid w:val="004E3EC8"/>
    <w:rsid w:val="004F3203"/>
    <w:rsid w:val="004F7752"/>
    <w:rsid w:val="00514661"/>
    <w:rsid w:val="00522031"/>
    <w:rsid w:val="00541B8A"/>
    <w:rsid w:val="00551619"/>
    <w:rsid w:val="00562F20"/>
    <w:rsid w:val="00563276"/>
    <w:rsid w:val="00575D2E"/>
    <w:rsid w:val="00595318"/>
    <w:rsid w:val="005A199D"/>
    <w:rsid w:val="005B10F7"/>
    <w:rsid w:val="005B3B95"/>
    <w:rsid w:val="005C39B3"/>
    <w:rsid w:val="005C6638"/>
    <w:rsid w:val="005C7CA2"/>
    <w:rsid w:val="005D378E"/>
    <w:rsid w:val="005D5022"/>
    <w:rsid w:val="005E0AE6"/>
    <w:rsid w:val="005E15CC"/>
    <w:rsid w:val="005E5E66"/>
    <w:rsid w:val="005F5405"/>
    <w:rsid w:val="006038DF"/>
    <w:rsid w:val="00621F83"/>
    <w:rsid w:val="006248B1"/>
    <w:rsid w:val="00624DDF"/>
    <w:rsid w:val="00635735"/>
    <w:rsid w:val="006405E2"/>
    <w:rsid w:val="006659DA"/>
    <w:rsid w:val="006702D6"/>
    <w:rsid w:val="00672063"/>
    <w:rsid w:val="006764E0"/>
    <w:rsid w:val="006A0B62"/>
    <w:rsid w:val="006A2C80"/>
    <w:rsid w:val="006C1291"/>
    <w:rsid w:val="006C3DAE"/>
    <w:rsid w:val="006C7E2A"/>
    <w:rsid w:val="006D4D8F"/>
    <w:rsid w:val="006E25D4"/>
    <w:rsid w:val="006F5E20"/>
    <w:rsid w:val="0072154F"/>
    <w:rsid w:val="00722CB5"/>
    <w:rsid w:val="00731DE2"/>
    <w:rsid w:val="007561B0"/>
    <w:rsid w:val="00757614"/>
    <w:rsid w:val="007609E8"/>
    <w:rsid w:val="00764B8F"/>
    <w:rsid w:val="007817A1"/>
    <w:rsid w:val="00791604"/>
    <w:rsid w:val="0079627E"/>
    <w:rsid w:val="007B3D36"/>
    <w:rsid w:val="007D4B21"/>
    <w:rsid w:val="007E0572"/>
    <w:rsid w:val="007E39FE"/>
    <w:rsid w:val="007E527D"/>
    <w:rsid w:val="00801ECD"/>
    <w:rsid w:val="00810AFD"/>
    <w:rsid w:val="008204AC"/>
    <w:rsid w:val="0082132E"/>
    <w:rsid w:val="0083375F"/>
    <w:rsid w:val="008561BC"/>
    <w:rsid w:val="00871739"/>
    <w:rsid w:val="00871BD0"/>
    <w:rsid w:val="00876560"/>
    <w:rsid w:val="00883731"/>
    <w:rsid w:val="00894187"/>
    <w:rsid w:val="008958B7"/>
    <w:rsid w:val="008A705C"/>
    <w:rsid w:val="008C7B9D"/>
    <w:rsid w:val="008D5CC3"/>
    <w:rsid w:val="008D6D67"/>
    <w:rsid w:val="008E44A5"/>
    <w:rsid w:val="00903C55"/>
    <w:rsid w:val="009056D0"/>
    <w:rsid w:val="0091072F"/>
    <w:rsid w:val="00912F30"/>
    <w:rsid w:val="00933A37"/>
    <w:rsid w:val="00934BF0"/>
    <w:rsid w:val="00935DAB"/>
    <w:rsid w:val="00936F99"/>
    <w:rsid w:val="00954729"/>
    <w:rsid w:val="009553A6"/>
    <w:rsid w:val="009600D0"/>
    <w:rsid w:val="0096056D"/>
    <w:rsid w:val="00977C68"/>
    <w:rsid w:val="00985795"/>
    <w:rsid w:val="00992971"/>
    <w:rsid w:val="009A6E59"/>
    <w:rsid w:val="009A7E61"/>
    <w:rsid w:val="009C0CC5"/>
    <w:rsid w:val="009C74BB"/>
    <w:rsid w:val="009E064F"/>
    <w:rsid w:val="009E214D"/>
    <w:rsid w:val="009E3619"/>
    <w:rsid w:val="009F4AA0"/>
    <w:rsid w:val="00A012E7"/>
    <w:rsid w:val="00A270B5"/>
    <w:rsid w:val="00A35966"/>
    <w:rsid w:val="00A4255A"/>
    <w:rsid w:val="00A46006"/>
    <w:rsid w:val="00A56577"/>
    <w:rsid w:val="00A576C9"/>
    <w:rsid w:val="00A62474"/>
    <w:rsid w:val="00A8331A"/>
    <w:rsid w:val="00A85788"/>
    <w:rsid w:val="00AA4D4C"/>
    <w:rsid w:val="00AA6576"/>
    <w:rsid w:val="00AC617F"/>
    <w:rsid w:val="00AF370C"/>
    <w:rsid w:val="00AF4D4F"/>
    <w:rsid w:val="00AF7712"/>
    <w:rsid w:val="00B25896"/>
    <w:rsid w:val="00B346CD"/>
    <w:rsid w:val="00B411BF"/>
    <w:rsid w:val="00B50314"/>
    <w:rsid w:val="00BA1671"/>
    <w:rsid w:val="00BA2D6B"/>
    <w:rsid w:val="00BB4D3B"/>
    <w:rsid w:val="00BD0060"/>
    <w:rsid w:val="00BE5AA6"/>
    <w:rsid w:val="00C12001"/>
    <w:rsid w:val="00C247C3"/>
    <w:rsid w:val="00C5260C"/>
    <w:rsid w:val="00C52BF2"/>
    <w:rsid w:val="00C53FE5"/>
    <w:rsid w:val="00C619CD"/>
    <w:rsid w:val="00C64E63"/>
    <w:rsid w:val="00C72A16"/>
    <w:rsid w:val="00C7324A"/>
    <w:rsid w:val="00C81BA7"/>
    <w:rsid w:val="00CB5261"/>
    <w:rsid w:val="00CD32CD"/>
    <w:rsid w:val="00CD5607"/>
    <w:rsid w:val="00CE2987"/>
    <w:rsid w:val="00CF152F"/>
    <w:rsid w:val="00CF677C"/>
    <w:rsid w:val="00D00C05"/>
    <w:rsid w:val="00D1206C"/>
    <w:rsid w:val="00D12223"/>
    <w:rsid w:val="00D1479C"/>
    <w:rsid w:val="00D14ED0"/>
    <w:rsid w:val="00D16031"/>
    <w:rsid w:val="00D2088A"/>
    <w:rsid w:val="00D21E17"/>
    <w:rsid w:val="00D22399"/>
    <w:rsid w:val="00D305CE"/>
    <w:rsid w:val="00D37E25"/>
    <w:rsid w:val="00D46D50"/>
    <w:rsid w:val="00D522A1"/>
    <w:rsid w:val="00D522B8"/>
    <w:rsid w:val="00D53E6B"/>
    <w:rsid w:val="00D66A6A"/>
    <w:rsid w:val="00D72F68"/>
    <w:rsid w:val="00D75233"/>
    <w:rsid w:val="00D853DB"/>
    <w:rsid w:val="00D95A42"/>
    <w:rsid w:val="00DA3A09"/>
    <w:rsid w:val="00DB542E"/>
    <w:rsid w:val="00DC7042"/>
    <w:rsid w:val="00DD25ED"/>
    <w:rsid w:val="00E047AB"/>
    <w:rsid w:val="00E25936"/>
    <w:rsid w:val="00E31D91"/>
    <w:rsid w:val="00E32922"/>
    <w:rsid w:val="00E43453"/>
    <w:rsid w:val="00E53F9D"/>
    <w:rsid w:val="00E54EF1"/>
    <w:rsid w:val="00E64F74"/>
    <w:rsid w:val="00E7236D"/>
    <w:rsid w:val="00E73319"/>
    <w:rsid w:val="00E82D45"/>
    <w:rsid w:val="00EA3A6A"/>
    <w:rsid w:val="00EB67A3"/>
    <w:rsid w:val="00EC2AD7"/>
    <w:rsid w:val="00ED5A77"/>
    <w:rsid w:val="00EE28EA"/>
    <w:rsid w:val="00F10203"/>
    <w:rsid w:val="00F13F22"/>
    <w:rsid w:val="00F23840"/>
    <w:rsid w:val="00F316D9"/>
    <w:rsid w:val="00F35359"/>
    <w:rsid w:val="00F46642"/>
    <w:rsid w:val="00F551AE"/>
    <w:rsid w:val="00F56D26"/>
    <w:rsid w:val="00F61F7B"/>
    <w:rsid w:val="00F74E4A"/>
    <w:rsid w:val="00F8768B"/>
    <w:rsid w:val="00F87725"/>
    <w:rsid w:val="00F87BF3"/>
    <w:rsid w:val="00F87D13"/>
    <w:rsid w:val="00FA7795"/>
    <w:rsid w:val="00FB12CC"/>
    <w:rsid w:val="00FC0CFB"/>
    <w:rsid w:val="00FC2FF8"/>
    <w:rsid w:val="00FD3420"/>
    <w:rsid w:val="00FE24BF"/>
    <w:rsid w:val="00FE2EBB"/>
    <w:rsid w:val="00FF50FC"/>
    <w:rsid w:val="00FF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27E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styleId="afa">
    <w:name w:val="No Spacing"/>
    <w:link w:val="afb"/>
    <w:uiPriority w:val="1"/>
    <w:qFormat/>
    <w:rsid w:val="00DA3A09"/>
    <w:pPr>
      <w:keepLines/>
      <w:jc w:val="both"/>
    </w:pPr>
    <w:rPr>
      <w:rFonts w:ascii="Arial" w:eastAsia="Times New Roman" w:hAnsi="Arial"/>
      <w:sz w:val="24"/>
      <w:szCs w:val="24"/>
    </w:rPr>
  </w:style>
  <w:style w:type="paragraph" w:customStyle="1" w:styleId="Style74">
    <w:name w:val="Style74"/>
    <w:basedOn w:val="a"/>
    <w:uiPriority w:val="99"/>
    <w:rsid w:val="003476E9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rsid w:val="003476E9"/>
    <w:rPr>
      <w:rFonts w:ascii="Times New Roman" w:hAnsi="Times New Roman" w:cs="Times New Roman" w:hint="default"/>
      <w:sz w:val="24"/>
      <w:szCs w:val="24"/>
    </w:rPr>
  </w:style>
  <w:style w:type="character" w:customStyle="1" w:styleId="afb">
    <w:name w:val="Без интервала Знак"/>
    <w:link w:val="afa"/>
    <w:uiPriority w:val="1"/>
    <w:rsid w:val="006038DF"/>
    <w:rPr>
      <w:rFonts w:ascii="Arial" w:eastAsia="Times New Roman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44.fabrikant.ru/22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C4CCE-9812-4C5D-99DD-18026E237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1</TotalTime>
  <Pages>2</Pages>
  <Words>424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Елена Александровна Хливная</cp:lastModifiedBy>
  <cp:revision>3</cp:revision>
  <cp:lastPrinted>2025-09-25T10:51:00Z</cp:lastPrinted>
  <dcterms:created xsi:type="dcterms:W3CDTF">2025-10-14T10:19:00Z</dcterms:created>
  <dcterms:modified xsi:type="dcterms:W3CDTF">2025-10-15T04:18:00Z</dcterms:modified>
</cp:coreProperties>
</file>