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E13" w:rsidRPr="00D20E13" w:rsidRDefault="00D522A1" w:rsidP="00D20E1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82D45">
        <w:rPr>
          <w:rFonts w:ascii="Times New Roman" w:hAnsi="Times New Roman"/>
          <w:b/>
          <w:bCs/>
          <w:sz w:val="28"/>
          <w:szCs w:val="28"/>
        </w:rPr>
        <w:t xml:space="preserve">№ </w:t>
      </w:r>
      <w:r w:rsidR="001528AC">
        <w:rPr>
          <w:rFonts w:ascii="Times New Roman" w:hAnsi="Times New Roman"/>
          <w:b/>
          <w:bCs/>
          <w:sz w:val="28"/>
          <w:szCs w:val="28"/>
        </w:rPr>
        <w:t>16</w:t>
      </w:r>
      <w:r w:rsidR="00993DC4">
        <w:rPr>
          <w:rFonts w:ascii="Times New Roman" w:hAnsi="Times New Roman"/>
          <w:b/>
          <w:bCs/>
          <w:sz w:val="28"/>
          <w:szCs w:val="28"/>
        </w:rPr>
        <w:t>48</w:t>
      </w:r>
    </w:p>
    <w:p w:rsidR="00D20E13" w:rsidRPr="001528AC" w:rsidRDefault="00CA6308" w:rsidP="00B5223A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A6308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(итоговый протокол), участниками которого могут быть только субъекты малого и среднего предпринимательства, на право заключения договора на </w:t>
      </w:r>
      <w:r w:rsidR="001528AC" w:rsidRPr="001528AC">
        <w:rPr>
          <w:rFonts w:ascii="Times New Roman" w:hAnsi="Times New Roman"/>
          <w:b/>
          <w:sz w:val="28"/>
          <w:szCs w:val="28"/>
        </w:rPr>
        <w:t>поставку</w:t>
      </w:r>
      <w:r w:rsidR="001528AC" w:rsidRPr="001528AC">
        <w:rPr>
          <w:rFonts w:ascii="Times New Roman" w:hAnsi="Times New Roman"/>
          <w:b/>
          <w:sz w:val="28"/>
          <w:szCs w:val="28"/>
          <w:lang w:val="x-none"/>
        </w:rPr>
        <w:t xml:space="preserve"> </w:t>
      </w:r>
      <w:r w:rsidR="00D82794" w:rsidRPr="00D82794">
        <w:rPr>
          <w:rFonts w:ascii="Times New Roman" w:hAnsi="Times New Roman"/>
          <w:b/>
          <w:sz w:val="28"/>
          <w:szCs w:val="28"/>
        </w:rPr>
        <w:t xml:space="preserve">средств связи радиоэлектронных </w:t>
      </w:r>
      <w:r w:rsidR="001528AC" w:rsidRPr="001528AC">
        <w:rPr>
          <w:rFonts w:ascii="Times New Roman" w:hAnsi="Times New Roman"/>
          <w:b/>
          <w:sz w:val="28"/>
          <w:szCs w:val="28"/>
        </w:rPr>
        <w:t xml:space="preserve">для нужд Озерского филиала </w:t>
      </w:r>
      <w:r w:rsidR="00D82794">
        <w:rPr>
          <w:rFonts w:ascii="Times New Roman" w:hAnsi="Times New Roman"/>
          <w:b/>
          <w:sz w:val="28"/>
          <w:szCs w:val="28"/>
        </w:rPr>
        <w:t xml:space="preserve">          </w:t>
      </w:r>
      <w:r w:rsidR="00177E93">
        <w:rPr>
          <w:rFonts w:ascii="Times New Roman" w:hAnsi="Times New Roman"/>
          <w:b/>
          <w:sz w:val="28"/>
          <w:szCs w:val="28"/>
        </w:rPr>
        <w:t xml:space="preserve">                          </w:t>
      </w:r>
      <w:r w:rsidR="001528AC" w:rsidRPr="001528AC">
        <w:rPr>
          <w:rFonts w:ascii="Times New Roman" w:hAnsi="Times New Roman"/>
          <w:b/>
          <w:sz w:val="28"/>
          <w:szCs w:val="28"/>
        </w:rPr>
        <w:t>АО «</w:t>
      </w:r>
      <w:proofErr w:type="spellStart"/>
      <w:r w:rsidR="001528AC" w:rsidRPr="001528AC">
        <w:rPr>
          <w:rFonts w:ascii="Times New Roman" w:hAnsi="Times New Roman"/>
          <w:b/>
          <w:sz w:val="28"/>
          <w:szCs w:val="28"/>
        </w:rPr>
        <w:t>Атомспецтранс</w:t>
      </w:r>
      <w:proofErr w:type="spellEnd"/>
      <w:r w:rsidR="001528AC" w:rsidRPr="001528AC">
        <w:rPr>
          <w:rFonts w:ascii="Times New Roman" w:hAnsi="Times New Roman"/>
          <w:b/>
          <w:sz w:val="28"/>
          <w:szCs w:val="28"/>
        </w:rPr>
        <w:t>»</w:t>
      </w:r>
    </w:p>
    <w:p w:rsidR="00D522A1" w:rsidRDefault="00D522A1" w:rsidP="00D20E1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0"/>
        <w:gridCol w:w="7265"/>
      </w:tblGrid>
      <w:tr w:rsidR="00D522A1" w:rsidRPr="00047BDB" w:rsidTr="00403C7E">
        <w:tc>
          <w:tcPr>
            <w:tcW w:w="2770" w:type="dxa"/>
            <w:hideMark/>
          </w:tcPr>
          <w:p w:rsidR="00D522A1" w:rsidRDefault="00D522A1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Озерск</w:t>
            </w:r>
          </w:p>
        </w:tc>
        <w:tc>
          <w:tcPr>
            <w:tcW w:w="7265" w:type="dxa"/>
            <w:hideMark/>
          </w:tcPr>
          <w:p w:rsidR="00D522A1" w:rsidRDefault="00522031" w:rsidP="00993DC4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E82D4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дата подписания протокола </w:t>
            </w:r>
            <w:r w:rsidRPr="007C2B9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«</w:t>
            </w:r>
            <w:r w:rsidR="00993DC4" w:rsidRPr="007C2B9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05</w:t>
            </w:r>
            <w:r w:rsidR="00D522A1" w:rsidRPr="007C2B9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993DC4" w:rsidRPr="007C2B9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ноября</w:t>
            </w:r>
            <w:r w:rsidR="00E82D45" w:rsidRPr="007C2B9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</w:t>
            </w:r>
            <w:r w:rsidR="00FB39D8" w:rsidRPr="007C2B9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5</w:t>
            </w:r>
            <w:r w:rsidR="00D522A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D522A1" w:rsidRDefault="00D522A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D522A1" w:rsidRDefault="00D522A1" w:rsidP="0044112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522A1" w:rsidRDefault="00D522A1" w:rsidP="00993DC4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</w:t>
      </w:r>
      <w:r w:rsidR="008D5CC3">
        <w:rPr>
          <w:rFonts w:ascii="Times New Roman" w:hAnsi="Times New Roman"/>
          <w:sz w:val="28"/>
          <w:szCs w:val="28"/>
        </w:rPr>
        <w:t>нерное общество «</w:t>
      </w:r>
      <w:proofErr w:type="spellStart"/>
      <w:r w:rsidR="008D5CC3">
        <w:rPr>
          <w:rFonts w:ascii="Times New Roman" w:hAnsi="Times New Roman"/>
          <w:sz w:val="28"/>
          <w:szCs w:val="28"/>
        </w:rPr>
        <w:t>Атомспецтранс</w:t>
      </w:r>
      <w:proofErr w:type="spellEnd"/>
      <w:r w:rsidR="008D5CC3">
        <w:rPr>
          <w:rFonts w:ascii="Times New Roman" w:hAnsi="Times New Roman"/>
          <w:sz w:val="28"/>
          <w:szCs w:val="28"/>
        </w:rPr>
        <w:t>»</w:t>
      </w:r>
      <w:r w:rsidR="0079627E">
        <w:rPr>
          <w:rFonts w:ascii="Times New Roman" w:hAnsi="Times New Roman"/>
          <w:sz w:val="28"/>
          <w:szCs w:val="28"/>
        </w:rPr>
        <w:t xml:space="preserve"> Озерский филиал.</w:t>
      </w:r>
    </w:p>
    <w:p w:rsidR="00D522A1" w:rsidRDefault="0079627E" w:rsidP="00993DC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Pr="0079627E">
        <w:rPr>
          <w:rFonts w:ascii="Times New Roman" w:hAnsi="Times New Roman"/>
          <w:sz w:val="28"/>
          <w:szCs w:val="28"/>
        </w:rPr>
        <w:t>Акционерное</w:t>
      </w:r>
      <w:r w:rsidR="008D5CC3">
        <w:rPr>
          <w:rFonts w:ascii="Times New Roman" w:hAnsi="Times New Roman"/>
          <w:sz w:val="28"/>
          <w:szCs w:val="28"/>
        </w:rPr>
        <w:t xml:space="preserve"> общество «</w:t>
      </w:r>
      <w:proofErr w:type="spellStart"/>
      <w:r>
        <w:rPr>
          <w:rFonts w:ascii="Times New Roman" w:hAnsi="Times New Roman"/>
          <w:sz w:val="28"/>
          <w:szCs w:val="28"/>
        </w:rPr>
        <w:t>Атомспецтранс</w:t>
      </w:r>
      <w:proofErr w:type="spellEnd"/>
      <w:r w:rsidR="008D5CC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 w:rsidR="0016116C">
        <w:rPr>
          <w:rFonts w:ascii="Times New Roman" w:hAnsi="Times New Roman"/>
          <w:sz w:val="28"/>
          <w:szCs w:val="28"/>
        </w:rPr>
        <w:t>Озерс</w:t>
      </w:r>
      <w:r>
        <w:rPr>
          <w:rFonts w:ascii="Times New Roman" w:hAnsi="Times New Roman"/>
          <w:sz w:val="28"/>
          <w:szCs w:val="28"/>
        </w:rPr>
        <w:t>к</w:t>
      </w:r>
      <w:r w:rsidRPr="0079627E">
        <w:rPr>
          <w:rFonts w:ascii="Times New Roman" w:hAnsi="Times New Roman"/>
          <w:sz w:val="28"/>
          <w:szCs w:val="28"/>
        </w:rPr>
        <w:t>ий филиал.</w:t>
      </w:r>
    </w:p>
    <w:p w:rsidR="006702D6" w:rsidRPr="006702D6" w:rsidRDefault="00D522A1" w:rsidP="00993DC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C92E22">
        <w:rPr>
          <w:rFonts w:ascii="Times New Roman" w:hAnsi="Times New Roman"/>
          <w:sz w:val="28"/>
          <w:szCs w:val="28"/>
        </w:rPr>
        <w:t>о</w:t>
      </w:r>
      <w:r w:rsidR="0019678E">
        <w:rPr>
          <w:rFonts w:ascii="Times New Roman" w:hAnsi="Times New Roman"/>
          <w:sz w:val="28"/>
          <w:szCs w:val="28"/>
        </w:rPr>
        <w:t xml:space="preserve">ткрытый </w:t>
      </w:r>
      <w:r w:rsidR="006702D6" w:rsidRPr="006702D6">
        <w:rPr>
          <w:rFonts w:ascii="Times New Roman" w:hAnsi="Times New Roman"/>
          <w:sz w:val="28"/>
          <w:szCs w:val="28"/>
        </w:rPr>
        <w:t>запрос котировок в электронной форме, участниками которого могут быть только субъекты малого и среднего предпринимательства.</w:t>
      </w:r>
    </w:p>
    <w:p w:rsidR="00D20E13" w:rsidRPr="001528AC" w:rsidRDefault="006702D6" w:rsidP="00993DC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6702D6">
        <w:rPr>
          <w:rFonts w:ascii="Times New Roman" w:hAnsi="Times New Roman"/>
          <w:sz w:val="28"/>
          <w:szCs w:val="28"/>
        </w:rPr>
        <w:t xml:space="preserve">Предмет закупки: </w:t>
      </w:r>
      <w:r w:rsidR="00D20E13" w:rsidRPr="00D20E13">
        <w:rPr>
          <w:rFonts w:ascii="Times New Roman" w:hAnsi="Times New Roman"/>
          <w:sz w:val="28"/>
          <w:szCs w:val="28"/>
        </w:rPr>
        <w:t xml:space="preserve">право заключения договора на </w:t>
      </w:r>
      <w:r w:rsidR="001528AC" w:rsidRPr="001528AC">
        <w:rPr>
          <w:rFonts w:ascii="Times New Roman" w:hAnsi="Times New Roman"/>
          <w:sz w:val="28"/>
          <w:szCs w:val="28"/>
        </w:rPr>
        <w:t>поставку</w:t>
      </w:r>
      <w:r w:rsidR="001528AC" w:rsidRPr="001528AC">
        <w:rPr>
          <w:rFonts w:ascii="Times New Roman" w:hAnsi="Times New Roman"/>
          <w:sz w:val="28"/>
          <w:szCs w:val="28"/>
          <w:lang w:val="x-none"/>
        </w:rPr>
        <w:t xml:space="preserve"> </w:t>
      </w:r>
      <w:r w:rsidR="00D82794" w:rsidRPr="00D82794">
        <w:rPr>
          <w:rFonts w:ascii="Times New Roman" w:hAnsi="Times New Roman"/>
          <w:sz w:val="28"/>
          <w:szCs w:val="28"/>
        </w:rPr>
        <w:t xml:space="preserve">средств связи радиоэлектронных </w:t>
      </w:r>
      <w:r w:rsidR="001528AC" w:rsidRPr="001528AC">
        <w:rPr>
          <w:rFonts w:ascii="Times New Roman" w:hAnsi="Times New Roman"/>
          <w:sz w:val="28"/>
          <w:szCs w:val="28"/>
        </w:rPr>
        <w:t>для нужд Озерского филиала АО «</w:t>
      </w:r>
      <w:proofErr w:type="spellStart"/>
      <w:r w:rsidR="001528AC" w:rsidRPr="001528AC">
        <w:rPr>
          <w:rFonts w:ascii="Times New Roman" w:hAnsi="Times New Roman"/>
          <w:sz w:val="28"/>
          <w:szCs w:val="28"/>
        </w:rPr>
        <w:t>Атомспецтранс</w:t>
      </w:r>
      <w:proofErr w:type="spellEnd"/>
      <w:r w:rsidR="001528AC" w:rsidRPr="001528AC">
        <w:rPr>
          <w:rFonts w:ascii="Times New Roman" w:hAnsi="Times New Roman"/>
          <w:sz w:val="28"/>
          <w:szCs w:val="28"/>
        </w:rPr>
        <w:t>»</w:t>
      </w:r>
      <w:r w:rsidR="00D20E13" w:rsidRPr="001528AC">
        <w:rPr>
          <w:rFonts w:ascii="Times New Roman" w:hAnsi="Times New Roman"/>
          <w:sz w:val="28"/>
          <w:szCs w:val="28"/>
        </w:rPr>
        <w:t>.</w:t>
      </w:r>
    </w:p>
    <w:p w:rsidR="00D522A1" w:rsidRPr="00B346CD" w:rsidRDefault="00D522A1" w:rsidP="00993DC4">
      <w:pPr>
        <w:tabs>
          <w:tab w:val="left" w:pos="252"/>
        </w:tabs>
        <w:rPr>
          <w:rFonts w:ascii="Times New Roman" w:eastAsia="Calibri" w:hAnsi="Times New Roman"/>
          <w:sz w:val="28"/>
          <w:szCs w:val="28"/>
        </w:rPr>
      </w:pPr>
      <w:r w:rsidRPr="00B346CD">
        <w:rPr>
          <w:rFonts w:ascii="Times New Roman" w:eastAsia="Calibri" w:hAnsi="Times New Roman"/>
          <w:sz w:val="28"/>
          <w:szCs w:val="28"/>
        </w:rPr>
        <w:t xml:space="preserve">Состав и объем </w:t>
      </w:r>
      <w:r w:rsidR="00E07CC4">
        <w:rPr>
          <w:rFonts w:ascii="Times New Roman" w:eastAsia="Calibri" w:hAnsi="Times New Roman"/>
          <w:sz w:val="28"/>
          <w:szCs w:val="28"/>
        </w:rPr>
        <w:t>услуг</w:t>
      </w:r>
      <w:r w:rsidRPr="00B346CD">
        <w:rPr>
          <w:rFonts w:ascii="Times New Roman" w:eastAsia="Calibri" w:hAnsi="Times New Roman"/>
          <w:sz w:val="28"/>
          <w:szCs w:val="28"/>
        </w:rPr>
        <w:t>: все необходимые сведения приведены в Томе 2 извещени</w:t>
      </w:r>
      <w:r w:rsidR="00130290">
        <w:rPr>
          <w:rFonts w:ascii="Times New Roman" w:eastAsia="Calibri" w:hAnsi="Times New Roman"/>
          <w:sz w:val="28"/>
          <w:szCs w:val="28"/>
        </w:rPr>
        <w:t>я</w:t>
      </w:r>
      <w:r w:rsidRPr="00B346CD">
        <w:rPr>
          <w:rFonts w:ascii="Times New Roman" w:eastAsia="Calibri" w:hAnsi="Times New Roman"/>
          <w:sz w:val="28"/>
          <w:szCs w:val="28"/>
        </w:rPr>
        <w:t xml:space="preserve"> о проведении запроса котировок (закупочной документации)</w:t>
      </w:r>
      <w:r w:rsidR="00977C68">
        <w:rPr>
          <w:rFonts w:ascii="Times New Roman" w:eastAsia="Calibri" w:hAnsi="Times New Roman"/>
          <w:sz w:val="28"/>
          <w:szCs w:val="28"/>
        </w:rPr>
        <w:t>.</w:t>
      </w:r>
      <w:r w:rsidRPr="00B346CD">
        <w:rPr>
          <w:rFonts w:ascii="Times New Roman" w:eastAsia="Calibri" w:hAnsi="Times New Roman"/>
          <w:sz w:val="28"/>
          <w:szCs w:val="28"/>
        </w:rPr>
        <w:t xml:space="preserve"> </w:t>
      </w:r>
    </w:p>
    <w:p w:rsidR="00B41CDF" w:rsidRDefault="0079627E" w:rsidP="00993DC4">
      <w:pPr>
        <w:keepLines w:val="0"/>
        <w:rPr>
          <w:rFonts w:ascii="Times New Roman" w:eastAsia="Calibri" w:hAnsi="Times New Roman"/>
          <w:sz w:val="28"/>
          <w:szCs w:val="28"/>
        </w:rPr>
      </w:pPr>
      <w:r w:rsidRPr="00B346CD">
        <w:rPr>
          <w:rFonts w:ascii="Times New Roman" w:eastAsia="Calibri" w:hAnsi="Times New Roman"/>
          <w:sz w:val="28"/>
          <w:szCs w:val="28"/>
        </w:rPr>
        <w:t xml:space="preserve">Срок </w:t>
      </w:r>
      <w:r w:rsidR="004935A5">
        <w:rPr>
          <w:rFonts w:ascii="Times New Roman" w:eastAsia="Calibri" w:hAnsi="Times New Roman"/>
          <w:sz w:val="28"/>
          <w:szCs w:val="28"/>
        </w:rPr>
        <w:t>поставки товара</w:t>
      </w:r>
      <w:r w:rsidRPr="00B346CD">
        <w:rPr>
          <w:rFonts w:ascii="Times New Roman" w:eastAsia="Calibri" w:hAnsi="Times New Roman"/>
          <w:sz w:val="28"/>
          <w:szCs w:val="28"/>
        </w:rPr>
        <w:t xml:space="preserve">: </w:t>
      </w:r>
      <w:r w:rsidR="00D82794" w:rsidRPr="00D82794">
        <w:rPr>
          <w:rFonts w:ascii="Times New Roman" w:hAnsi="Times New Roman"/>
          <w:sz w:val="28"/>
          <w:szCs w:val="28"/>
        </w:rPr>
        <w:t xml:space="preserve">в течение </w:t>
      </w:r>
      <w:r w:rsidR="00993DC4">
        <w:rPr>
          <w:rFonts w:ascii="Times New Roman" w:hAnsi="Times New Roman"/>
          <w:sz w:val="28"/>
          <w:szCs w:val="28"/>
        </w:rPr>
        <w:t>70 (семидесяти</w:t>
      </w:r>
      <w:r w:rsidR="00D82794" w:rsidRPr="00D82794">
        <w:rPr>
          <w:rFonts w:ascii="Times New Roman" w:hAnsi="Times New Roman"/>
          <w:sz w:val="28"/>
          <w:szCs w:val="28"/>
        </w:rPr>
        <w:t>) календарных дней с даты подписания договора Сторонами.</w:t>
      </w:r>
    </w:p>
    <w:p w:rsidR="00D82794" w:rsidRDefault="00CA6308" w:rsidP="00993DC4">
      <w:pPr>
        <w:keepLines w:val="0"/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</w:t>
      </w:r>
      <w:r w:rsidR="00D82794" w:rsidRPr="00D82794">
        <w:rPr>
          <w:rFonts w:ascii="Times New Roman" w:hAnsi="Times New Roman"/>
          <w:sz w:val="28"/>
        </w:rPr>
        <w:t xml:space="preserve"> </w:t>
      </w:r>
      <w:r w:rsidR="00993DC4" w:rsidRPr="00993DC4">
        <w:rPr>
          <w:rFonts w:ascii="Times New Roman" w:hAnsi="Times New Roman"/>
          <w:sz w:val="28"/>
        </w:rPr>
        <w:t>462 311 (четыреста шестьдесят две тысячи триста одиннадцать</w:t>
      </w:r>
      <w:r w:rsidR="00993DC4">
        <w:rPr>
          <w:rFonts w:ascii="Times New Roman" w:hAnsi="Times New Roman"/>
          <w:sz w:val="28"/>
        </w:rPr>
        <w:t>) рублей 28 копеек, вк</w:t>
      </w:r>
      <w:r w:rsidR="00D82794" w:rsidRPr="00D82794">
        <w:rPr>
          <w:rFonts w:ascii="Times New Roman" w:hAnsi="Times New Roman"/>
          <w:sz w:val="28"/>
        </w:rPr>
        <w:t>лючая НДС.</w:t>
      </w:r>
    </w:p>
    <w:p w:rsidR="00D82794" w:rsidRDefault="00D82794" w:rsidP="00D82794">
      <w:pPr>
        <w:keepLines w:val="0"/>
        <w:jc w:val="left"/>
      </w:pPr>
    </w:p>
    <w:p w:rsidR="00CA6308" w:rsidRDefault="00CA6308" w:rsidP="00993DC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p w:rsidR="00993DC4" w:rsidRDefault="00993DC4" w:rsidP="00D82794">
      <w:pPr>
        <w:keepLines w:val="0"/>
        <w:ind w:firstLine="567"/>
        <w:jc w:val="left"/>
        <w:rPr>
          <w:rFonts w:ascii="Times New Roman" w:eastAsiaTheme="minorHAnsi" w:hAnsi="Times New Roman"/>
          <w:sz w:val="28"/>
          <w:szCs w:val="28"/>
        </w:rPr>
      </w:pPr>
    </w:p>
    <w:tbl>
      <w:tblPr>
        <w:tblW w:w="100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402"/>
        <w:gridCol w:w="895"/>
        <w:gridCol w:w="1476"/>
        <w:gridCol w:w="1847"/>
        <w:gridCol w:w="1847"/>
      </w:tblGrid>
      <w:tr w:rsidR="00993DC4" w:rsidRPr="00993DC4" w:rsidTr="00F469A9">
        <w:trPr>
          <w:trHeight w:val="1225"/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993DC4" w:rsidRPr="00993DC4" w:rsidRDefault="00993DC4" w:rsidP="00C96F0B">
            <w:pPr>
              <w:widowControl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993DC4">
              <w:rPr>
                <w:rFonts w:ascii="Times New Roman" w:hAnsi="Times New Roman"/>
                <w:b/>
                <w:sz w:val="22"/>
                <w:szCs w:val="22"/>
              </w:rPr>
              <w:t>№ п/п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93DC4" w:rsidRPr="00993DC4" w:rsidRDefault="00993DC4" w:rsidP="00C96F0B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993DC4">
              <w:rPr>
                <w:rFonts w:ascii="Times New Roman" w:hAnsi="Times New Roman"/>
                <w:b/>
                <w:sz w:val="22"/>
                <w:szCs w:val="22"/>
              </w:rPr>
              <w:t>Наименование продукции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3DC4" w:rsidRPr="00993DC4" w:rsidRDefault="00993DC4" w:rsidP="00C96F0B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993DC4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3DC4" w:rsidRPr="00993DC4" w:rsidRDefault="00993DC4" w:rsidP="00C96F0B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993DC4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3DC4" w:rsidRPr="00993DC4" w:rsidRDefault="00993DC4" w:rsidP="00C96F0B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993DC4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Начальная (максимальная) цена ед., руб., с НДС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3DC4" w:rsidRPr="00993DC4" w:rsidRDefault="00993DC4" w:rsidP="00C96F0B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993DC4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Начальная (максимальная) цена договора, руб., с НДС</w:t>
            </w:r>
          </w:p>
        </w:tc>
      </w:tr>
      <w:tr w:rsidR="00993DC4" w:rsidRPr="00993DC4" w:rsidTr="00F469A9">
        <w:trPr>
          <w:trHeight w:val="349"/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993DC4" w:rsidRPr="00993DC4" w:rsidRDefault="00993DC4" w:rsidP="00993DC4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993DC4" w:rsidRPr="00993DC4" w:rsidRDefault="00993DC4" w:rsidP="00C96F0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3DC4">
              <w:rPr>
                <w:rFonts w:ascii="Times New Roman" w:hAnsi="Times New Roman"/>
                <w:sz w:val="22"/>
                <w:szCs w:val="22"/>
              </w:rPr>
              <w:t>Радиостанция, носимая РНД-511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3DC4" w:rsidRPr="00993DC4" w:rsidRDefault="00993DC4" w:rsidP="00C96F0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3DC4">
              <w:rPr>
                <w:rFonts w:ascii="Times New Roman" w:hAnsi="Times New Roman"/>
                <w:sz w:val="22"/>
                <w:szCs w:val="22"/>
              </w:rPr>
              <w:t>штука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3DC4" w:rsidRPr="00993DC4" w:rsidRDefault="00993DC4" w:rsidP="00C96F0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3DC4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3DC4" w:rsidRPr="00993DC4" w:rsidRDefault="00993DC4" w:rsidP="00C96F0B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993DC4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154 103,76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3DC4" w:rsidRPr="00993DC4" w:rsidRDefault="00993DC4" w:rsidP="00C96F0B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993DC4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462 311,28</w:t>
            </w:r>
          </w:p>
        </w:tc>
      </w:tr>
      <w:tr w:rsidR="00993DC4" w:rsidRPr="00993DC4" w:rsidTr="00F469A9">
        <w:trPr>
          <w:trHeight w:val="58"/>
          <w:jc w:val="center"/>
        </w:trPr>
        <w:tc>
          <w:tcPr>
            <w:tcW w:w="8182" w:type="dxa"/>
            <w:gridSpan w:val="5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993DC4" w:rsidRPr="00993DC4" w:rsidRDefault="00993DC4" w:rsidP="00C96F0B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93DC4">
              <w:rPr>
                <w:rFonts w:ascii="Times New Roman" w:hAnsi="Times New Roman"/>
                <w:sz w:val="22"/>
                <w:szCs w:val="22"/>
              </w:rPr>
              <w:t>Итого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3DC4" w:rsidRPr="00993DC4" w:rsidRDefault="00993DC4" w:rsidP="00C96F0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3DC4">
              <w:rPr>
                <w:rFonts w:ascii="Times New Roman" w:hAnsi="Times New Roman"/>
                <w:sz w:val="22"/>
                <w:szCs w:val="22"/>
              </w:rPr>
              <w:t>462 311,28</w:t>
            </w:r>
          </w:p>
        </w:tc>
      </w:tr>
    </w:tbl>
    <w:p w:rsidR="00993DC4" w:rsidRDefault="00993DC4" w:rsidP="00D82794">
      <w:pPr>
        <w:keepLines w:val="0"/>
        <w:ind w:firstLine="567"/>
        <w:jc w:val="left"/>
        <w:rPr>
          <w:rFonts w:ascii="Times New Roman" w:eastAsiaTheme="minorHAnsi" w:hAnsi="Times New Roman"/>
          <w:sz w:val="28"/>
          <w:szCs w:val="28"/>
        </w:rPr>
      </w:pPr>
    </w:p>
    <w:p w:rsidR="006B2E2F" w:rsidRPr="006B2E2F" w:rsidRDefault="00CA6308" w:rsidP="00FF0460">
      <w:pPr>
        <w:pStyle w:val="afa"/>
        <w:rPr>
          <w:bCs/>
          <w:sz w:val="28"/>
          <w:szCs w:val="28"/>
        </w:rPr>
      </w:pPr>
      <w:r w:rsidRPr="00CA6308">
        <w:rPr>
          <w:rFonts w:ascii="Times New Roman" w:hAnsi="Times New Roman"/>
          <w:sz w:val="28"/>
          <w:szCs w:val="28"/>
        </w:rPr>
        <w:t>Извещение о проведении закупки (закупочна</w:t>
      </w:r>
      <w:r w:rsidR="00DD77D1">
        <w:rPr>
          <w:rFonts w:ascii="Times New Roman" w:hAnsi="Times New Roman"/>
          <w:sz w:val="28"/>
          <w:szCs w:val="28"/>
        </w:rPr>
        <w:t xml:space="preserve">я документация) опубликовано </w:t>
      </w:r>
      <w:r w:rsidR="006B0FE8">
        <w:rPr>
          <w:rFonts w:ascii="Times New Roman" w:hAnsi="Times New Roman"/>
          <w:sz w:val="28"/>
          <w:szCs w:val="28"/>
        </w:rPr>
        <w:t xml:space="preserve">               </w:t>
      </w:r>
      <w:proofErr w:type="gramStart"/>
      <w:r w:rsidR="006B0FE8">
        <w:rPr>
          <w:rFonts w:ascii="Times New Roman" w:hAnsi="Times New Roman"/>
          <w:sz w:val="28"/>
          <w:szCs w:val="28"/>
        </w:rPr>
        <w:t xml:space="preserve">   </w:t>
      </w:r>
      <w:r w:rsidR="00993DC4" w:rsidRPr="00993DC4">
        <w:rPr>
          <w:rFonts w:ascii="Times New Roman" w:hAnsi="Times New Roman"/>
          <w:sz w:val="28"/>
          <w:szCs w:val="28"/>
        </w:rPr>
        <w:t>«</w:t>
      </w:r>
      <w:proofErr w:type="gramEnd"/>
      <w:r w:rsidR="00993DC4" w:rsidRPr="00993DC4">
        <w:rPr>
          <w:rFonts w:ascii="Times New Roman" w:hAnsi="Times New Roman"/>
          <w:sz w:val="28"/>
          <w:szCs w:val="28"/>
        </w:rPr>
        <w:t>27» октября 2025 г. на официальном государственном сайте http://zakupki.gov.ru закупка № 32515340332, на официальном сайте по закупкам атомной отрасли http://zakupki.rosatom.ru закупка № 140447, на электронно</w:t>
      </w:r>
      <w:r w:rsidR="004C34DD">
        <w:rPr>
          <w:rFonts w:ascii="Times New Roman" w:hAnsi="Times New Roman"/>
          <w:sz w:val="28"/>
          <w:szCs w:val="28"/>
        </w:rPr>
        <w:t xml:space="preserve">й торговой площадке               </w:t>
      </w:r>
      <w:r w:rsidR="004C34DD" w:rsidRPr="004C34DD">
        <w:rPr>
          <w:rFonts w:ascii="Times New Roman" w:hAnsi="Times New Roman"/>
          <w:sz w:val="28"/>
          <w:szCs w:val="28"/>
        </w:rPr>
        <w:t>ЭТС (НЭП)</w:t>
      </w:r>
      <w:r w:rsidR="00993DC4" w:rsidRPr="00993DC4">
        <w:rPr>
          <w:rFonts w:ascii="Times New Roman" w:hAnsi="Times New Roman"/>
          <w:sz w:val="28"/>
          <w:szCs w:val="28"/>
        </w:rPr>
        <w:t xml:space="preserve"> https://44.fabrikant.ru/223/ закупка № </w:t>
      </w:r>
      <w:r w:rsidR="0031748E" w:rsidRPr="00993DC4">
        <w:rPr>
          <w:rFonts w:ascii="Times New Roman" w:hAnsi="Times New Roman"/>
          <w:sz w:val="28"/>
          <w:szCs w:val="28"/>
        </w:rPr>
        <w:t>32515340332</w:t>
      </w:r>
      <w:bookmarkStart w:id="0" w:name="_GoBack"/>
      <w:bookmarkEnd w:id="0"/>
      <w:r w:rsidR="00993DC4" w:rsidRPr="00993DC4">
        <w:rPr>
          <w:rFonts w:ascii="Times New Roman" w:hAnsi="Times New Roman"/>
          <w:sz w:val="28"/>
          <w:szCs w:val="28"/>
        </w:rPr>
        <w:t>.</w:t>
      </w:r>
    </w:p>
    <w:p w:rsidR="006B0FE8" w:rsidRDefault="006B0FE8" w:rsidP="00A97621">
      <w:pPr>
        <w:pStyle w:val="afa"/>
        <w:rPr>
          <w:rFonts w:ascii="Times New Roman" w:hAnsi="Times New Roman"/>
          <w:sz w:val="28"/>
          <w:szCs w:val="28"/>
        </w:rPr>
      </w:pPr>
    </w:p>
    <w:p w:rsidR="00FF0460" w:rsidRDefault="00CA6308" w:rsidP="00A97621">
      <w:pPr>
        <w:pStyle w:val="afa"/>
        <w:rPr>
          <w:rFonts w:ascii="Times New Roman" w:hAnsi="Times New Roman"/>
          <w:sz w:val="28"/>
          <w:szCs w:val="28"/>
        </w:rPr>
      </w:pPr>
      <w:r w:rsidRPr="006B2E2F">
        <w:rPr>
          <w:rFonts w:ascii="Times New Roman" w:hAnsi="Times New Roman"/>
          <w:sz w:val="28"/>
          <w:szCs w:val="28"/>
        </w:rPr>
        <w:t>Заседание закупочной комиссии проводится</w:t>
      </w:r>
      <w:r w:rsidRPr="00CA6308">
        <w:rPr>
          <w:rFonts w:ascii="Times New Roman" w:hAnsi="Times New Roman"/>
          <w:sz w:val="28"/>
          <w:szCs w:val="28"/>
        </w:rPr>
        <w:t xml:space="preserve"> в очной форм</w:t>
      </w:r>
      <w:r w:rsidR="0058375C">
        <w:rPr>
          <w:rFonts w:ascii="Times New Roman" w:hAnsi="Times New Roman"/>
          <w:sz w:val="28"/>
          <w:szCs w:val="28"/>
        </w:rPr>
        <w:t>е в 12:00 (время московское) «</w:t>
      </w:r>
      <w:r w:rsidR="00993DC4">
        <w:rPr>
          <w:rFonts w:ascii="Times New Roman" w:hAnsi="Times New Roman"/>
          <w:sz w:val="28"/>
          <w:szCs w:val="28"/>
        </w:rPr>
        <w:t>01</w:t>
      </w:r>
      <w:r w:rsidRPr="00CA6308">
        <w:rPr>
          <w:rFonts w:ascii="Times New Roman" w:hAnsi="Times New Roman"/>
          <w:sz w:val="28"/>
          <w:szCs w:val="28"/>
        </w:rPr>
        <w:t xml:space="preserve">» </w:t>
      </w:r>
      <w:r w:rsidR="00993DC4">
        <w:rPr>
          <w:rFonts w:ascii="Times New Roman" w:hAnsi="Times New Roman"/>
          <w:sz w:val="28"/>
          <w:szCs w:val="28"/>
        </w:rPr>
        <w:t>ноября</w:t>
      </w:r>
      <w:r w:rsidR="00347F77">
        <w:rPr>
          <w:rFonts w:ascii="Times New Roman" w:hAnsi="Times New Roman"/>
          <w:sz w:val="28"/>
          <w:szCs w:val="28"/>
        </w:rPr>
        <w:t xml:space="preserve"> </w:t>
      </w:r>
      <w:r w:rsidRPr="00CA6308">
        <w:rPr>
          <w:rFonts w:ascii="Times New Roman" w:hAnsi="Times New Roman"/>
          <w:sz w:val="28"/>
          <w:szCs w:val="28"/>
        </w:rPr>
        <w:t>202</w:t>
      </w:r>
      <w:r w:rsidR="003B4A84">
        <w:rPr>
          <w:rFonts w:ascii="Times New Roman" w:hAnsi="Times New Roman"/>
          <w:sz w:val="28"/>
          <w:szCs w:val="28"/>
        </w:rPr>
        <w:t>5</w:t>
      </w:r>
      <w:r w:rsidRPr="00CA6308">
        <w:rPr>
          <w:rFonts w:ascii="Times New Roman" w:hAnsi="Times New Roman"/>
          <w:sz w:val="28"/>
          <w:szCs w:val="28"/>
        </w:rPr>
        <w:t xml:space="preserve"> года, по адресу: </w:t>
      </w:r>
      <w:r w:rsidR="009C0A26" w:rsidRPr="009C0A26">
        <w:rPr>
          <w:rFonts w:ascii="Times New Roman" w:hAnsi="Times New Roman"/>
          <w:sz w:val="28"/>
          <w:szCs w:val="28"/>
        </w:rPr>
        <w:t xml:space="preserve">456780, Челябинская </w:t>
      </w:r>
      <w:proofErr w:type="gramStart"/>
      <w:r w:rsidR="009C0A26" w:rsidRPr="009C0A26">
        <w:rPr>
          <w:rFonts w:ascii="Times New Roman" w:hAnsi="Times New Roman"/>
          <w:sz w:val="28"/>
          <w:szCs w:val="28"/>
        </w:rPr>
        <w:t xml:space="preserve">область, </w:t>
      </w:r>
      <w:r w:rsidR="00347F77">
        <w:rPr>
          <w:rFonts w:ascii="Times New Roman" w:hAnsi="Times New Roman"/>
          <w:sz w:val="28"/>
          <w:szCs w:val="28"/>
        </w:rPr>
        <w:t xml:space="preserve">  </w:t>
      </w:r>
      <w:proofErr w:type="gramEnd"/>
      <w:r w:rsidR="00347F77">
        <w:rPr>
          <w:rFonts w:ascii="Times New Roman" w:hAnsi="Times New Roman"/>
          <w:sz w:val="28"/>
          <w:szCs w:val="28"/>
        </w:rPr>
        <w:t xml:space="preserve">                    </w:t>
      </w:r>
      <w:r w:rsidR="009C0A26" w:rsidRPr="009C0A26">
        <w:rPr>
          <w:rFonts w:ascii="Times New Roman" w:hAnsi="Times New Roman"/>
          <w:sz w:val="28"/>
          <w:szCs w:val="28"/>
        </w:rPr>
        <w:t>г. Озерск, ул. Озерское шоссе, д. 4.</w:t>
      </w:r>
    </w:p>
    <w:p w:rsidR="006B0FE8" w:rsidRDefault="006B0FE8" w:rsidP="00A97621">
      <w:pPr>
        <w:pStyle w:val="afa"/>
        <w:rPr>
          <w:rFonts w:ascii="Times New Roman" w:hAnsi="Times New Roman"/>
          <w:sz w:val="28"/>
          <w:szCs w:val="28"/>
        </w:rPr>
      </w:pPr>
    </w:p>
    <w:p w:rsidR="006B0FE8" w:rsidRDefault="006B0FE8" w:rsidP="00A97621">
      <w:pPr>
        <w:pStyle w:val="afa"/>
        <w:rPr>
          <w:rFonts w:ascii="Times New Roman" w:hAnsi="Times New Roman"/>
          <w:sz w:val="28"/>
          <w:szCs w:val="28"/>
        </w:rPr>
      </w:pPr>
    </w:p>
    <w:p w:rsidR="006B0FE8" w:rsidRDefault="006B0FE8" w:rsidP="00A97621">
      <w:pPr>
        <w:pStyle w:val="afa"/>
        <w:rPr>
          <w:rFonts w:ascii="Times New Roman" w:hAnsi="Times New Roman"/>
          <w:sz w:val="28"/>
          <w:szCs w:val="28"/>
        </w:rPr>
      </w:pPr>
    </w:p>
    <w:p w:rsidR="006B0FE8" w:rsidRDefault="006B0FE8" w:rsidP="00A97621">
      <w:pPr>
        <w:pStyle w:val="afa"/>
        <w:rPr>
          <w:rFonts w:ascii="Times New Roman" w:hAnsi="Times New Roman"/>
          <w:sz w:val="28"/>
          <w:szCs w:val="28"/>
        </w:rPr>
      </w:pPr>
    </w:p>
    <w:p w:rsidR="00D522A1" w:rsidRDefault="00D522A1">
      <w:pPr>
        <w:spacing w:before="120"/>
        <w:outlineLvl w:val="0"/>
        <w:rPr>
          <w:rFonts w:ascii="Times New Roman" w:hAnsi="Times New Roman"/>
          <w:b/>
          <w:bCs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lastRenderedPageBreak/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6"/>
        <w:gridCol w:w="2883"/>
      </w:tblGrid>
      <w:tr w:rsidR="00225FB3" w:rsidRPr="00D20E13" w:rsidTr="00225F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FB3" w:rsidRPr="00D20E13" w:rsidRDefault="00225FB3" w:rsidP="00B5223A">
            <w:pPr>
              <w:keepLines w:val="0"/>
              <w:ind w:left="134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D20E13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FB3" w:rsidRPr="00D20E13" w:rsidRDefault="00225FB3" w:rsidP="00F47F71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D20E13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225FB3" w:rsidRPr="00D20E13" w:rsidTr="00F47F7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FB3" w:rsidRPr="00D20E13" w:rsidRDefault="00225FB3" w:rsidP="00B5223A">
            <w:pPr>
              <w:keepLines w:val="0"/>
              <w:ind w:left="134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>П</w:t>
            </w:r>
            <w:r w:rsidRPr="00557676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>редседател</w:t>
            </w:r>
            <w:r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>ь</w:t>
            </w:r>
            <w:r w:rsidRPr="00557676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 закупочной комиссии</w:t>
            </w:r>
          </w:p>
        </w:tc>
      </w:tr>
      <w:tr w:rsidR="00225FB3" w:rsidRPr="00D20E13" w:rsidTr="00F47F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FB3" w:rsidRPr="00CE696D" w:rsidRDefault="00B5223A" w:rsidP="00B5223A">
            <w:pPr>
              <w:keepLines w:val="0"/>
              <w:ind w:left="134"/>
              <w:jc w:val="left"/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FB3" w:rsidRPr="00CE696D" w:rsidRDefault="00225FB3" w:rsidP="00F47F71">
            <w:pPr>
              <w:keepLines w:val="0"/>
              <w:ind w:left="134"/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</w:p>
        </w:tc>
      </w:tr>
      <w:tr w:rsidR="00225FB3" w:rsidRPr="00D20E13" w:rsidTr="00F47F7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FB3" w:rsidRPr="00D20E13" w:rsidRDefault="00225FB3" w:rsidP="00B5223A">
            <w:pPr>
              <w:keepLines w:val="0"/>
              <w:tabs>
                <w:tab w:val="left" w:pos="276"/>
              </w:tabs>
              <w:ind w:left="134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D20E13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B5223A" w:rsidRPr="00D20E13" w:rsidTr="00E93A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223A" w:rsidRDefault="00B5223A" w:rsidP="00B5223A">
            <w:pPr>
              <w:ind w:left="134"/>
            </w:pPr>
            <w:r w:rsidRPr="004D598F"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223A" w:rsidRPr="00D20E13" w:rsidRDefault="00B5223A" w:rsidP="00B5223A">
            <w:pPr>
              <w:keepLines w:val="0"/>
              <w:tabs>
                <w:tab w:val="left" w:pos="276"/>
              </w:tabs>
              <w:ind w:left="134" w:right="62" w:firstLine="8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B5223A" w:rsidRPr="00D20E13" w:rsidTr="00E93A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223A" w:rsidRDefault="00B5223A" w:rsidP="00B5223A">
            <w:pPr>
              <w:ind w:left="134"/>
            </w:pPr>
            <w:r w:rsidRPr="004D598F"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223A" w:rsidRPr="00BD3AF4" w:rsidRDefault="00B5223A" w:rsidP="00B5223A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B5223A" w:rsidRPr="00D20E13" w:rsidTr="00E93A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223A" w:rsidRDefault="00B5223A" w:rsidP="00B5223A">
            <w:pPr>
              <w:ind w:left="134"/>
            </w:pPr>
            <w:r w:rsidRPr="004D598F"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223A" w:rsidRDefault="00B5223A" w:rsidP="00B5223A">
            <w:pPr>
              <w:keepLines w:val="0"/>
              <w:tabs>
                <w:tab w:val="left" w:pos="276"/>
              </w:tabs>
              <w:ind w:left="134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25FB3" w:rsidRPr="00D20E13" w:rsidTr="00F47F7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FB3" w:rsidRPr="00D20E13" w:rsidRDefault="00225FB3" w:rsidP="00B5223A">
            <w:pPr>
              <w:keepLines w:val="0"/>
              <w:tabs>
                <w:tab w:val="left" w:pos="276"/>
              </w:tabs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20E13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225FB3" w:rsidRPr="00D20E13" w:rsidTr="00F47F71">
        <w:trPr>
          <w:trHeight w:val="6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FB3" w:rsidRPr="0058375C" w:rsidRDefault="00B5223A" w:rsidP="00B5223A">
            <w:pPr>
              <w:keepLines w:val="0"/>
              <w:tabs>
                <w:tab w:val="left" w:pos="276"/>
              </w:tabs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FB3" w:rsidRPr="00D20E13" w:rsidRDefault="00225FB3" w:rsidP="00F47F71">
            <w:pPr>
              <w:keepLines w:val="0"/>
              <w:tabs>
                <w:tab w:val="left" w:pos="276"/>
              </w:tabs>
              <w:ind w:left="134" w:firstLine="8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</w:tbl>
    <w:p w:rsidR="00F469A9" w:rsidRDefault="00F469A9" w:rsidP="0019678E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</w:p>
    <w:p w:rsidR="0019678E" w:rsidRDefault="0019678E" w:rsidP="0019678E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 w:rsidRPr="00EF463B"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FF0460">
        <w:rPr>
          <w:rFonts w:ascii="Times New Roman" w:hAnsi="Times New Roman"/>
          <w:color w:val="000000"/>
          <w:sz w:val="28"/>
          <w:lang w:eastAsia="ar-SA"/>
        </w:rPr>
        <w:t>5</w:t>
      </w:r>
      <w:r w:rsidRPr="00EF463B">
        <w:rPr>
          <w:rFonts w:ascii="Times New Roman" w:hAnsi="Times New Roman"/>
          <w:color w:val="000000"/>
          <w:sz w:val="28"/>
          <w:lang w:eastAsia="ar-SA"/>
        </w:rPr>
        <w:t xml:space="preserve"> из 7 членов закупочной комиссии.</w:t>
      </w:r>
    </w:p>
    <w:p w:rsidR="0019678E" w:rsidRPr="00EF463B" w:rsidRDefault="0019678E" w:rsidP="0019678E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D522A1" w:rsidRDefault="00D522A1" w:rsidP="004416D7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CA6308" w:rsidRPr="00651566" w:rsidRDefault="00CA6308" w:rsidP="00CA6308">
      <w:pPr>
        <w:pStyle w:val="af6"/>
        <w:widowControl w:val="0"/>
        <w:numPr>
          <w:ilvl w:val="0"/>
          <w:numId w:val="11"/>
        </w:numPr>
        <w:ind w:left="0" w:firstLine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CA6308">
        <w:rPr>
          <w:rFonts w:ascii="Times New Roman" w:hAnsi="Times New Roman"/>
          <w:sz w:val="28"/>
          <w:szCs w:val="28"/>
          <w:lang w:eastAsia="ar-SA"/>
        </w:rPr>
        <w:t xml:space="preserve">Срок окончания </w:t>
      </w:r>
      <w:r w:rsidRPr="00651566">
        <w:rPr>
          <w:rFonts w:ascii="Times New Roman" w:hAnsi="Times New Roman"/>
          <w:sz w:val="28"/>
          <w:szCs w:val="28"/>
          <w:lang w:eastAsia="ar-SA"/>
        </w:rPr>
        <w:t xml:space="preserve">подачи заявок на участие в закупке 07:00 (время </w:t>
      </w:r>
      <w:proofErr w:type="gramStart"/>
      <w:r w:rsidRPr="00651566">
        <w:rPr>
          <w:rFonts w:ascii="Times New Roman" w:hAnsi="Times New Roman"/>
          <w:sz w:val="28"/>
          <w:szCs w:val="28"/>
          <w:lang w:eastAsia="ar-SA"/>
        </w:rPr>
        <w:t xml:space="preserve">московское) </w:t>
      </w:r>
      <w:r w:rsidR="00722927" w:rsidRPr="00651566">
        <w:rPr>
          <w:rFonts w:ascii="Times New Roman" w:hAnsi="Times New Roman"/>
          <w:sz w:val="28"/>
          <w:szCs w:val="28"/>
          <w:lang w:eastAsia="ar-SA"/>
        </w:rPr>
        <w:t xml:space="preserve"> «</w:t>
      </w:r>
      <w:proofErr w:type="gramEnd"/>
      <w:r w:rsidR="00FF0460" w:rsidRPr="00651566">
        <w:rPr>
          <w:rFonts w:ascii="Times New Roman" w:hAnsi="Times New Roman"/>
          <w:sz w:val="28"/>
          <w:szCs w:val="28"/>
          <w:lang w:eastAsia="ar-SA"/>
        </w:rPr>
        <w:t>01</w:t>
      </w:r>
      <w:r w:rsidRPr="00651566">
        <w:rPr>
          <w:rFonts w:ascii="Times New Roman" w:hAnsi="Times New Roman"/>
          <w:sz w:val="28"/>
          <w:szCs w:val="28"/>
          <w:lang w:eastAsia="ar-SA"/>
        </w:rPr>
        <w:t xml:space="preserve">» </w:t>
      </w:r>
      <w:r w:rsidR="00FF0460" w:rsidRPr="00651566">
        <w:rPr>
          <w:rFonts w:ascii="Times New Roman" w:hAnsi="Times New Roman"/>
          <w:sz w:val="28"/>
          <w:szCs w:val="28"/>
          <w:lang w:eastAsia="ar-SA"/>
        </w:rPr>
        <w:t xml:space="preserve">ноября </w:t>
      </w:r>
      <w:r w:rsidRPr="00651566">
        <w:rPr>
          <w:rFonts w:ascii="Times New Roman" w:hAnsi="Times New Roman"/>
          <w:sz w:val="28"/>
          <w:szCs w:val="28"/>
          <w:lang w:eastAsia="ar-SA"/>
        </w:rPr>
        <w:t>202</w:t>
      </w:r>
      <w:r w:rsidR="004A59A7" w:rsidRPr="00651566">
        <w:rPr>
          <w:rFonts w:ascii="Times New Roman" w:hAnsi="Times New Roman"/>
          <w:sz w:val="28"/>
          <w:szCs w:val="28"/>
          <w:lang w:eastAsia="ar-SA"/>
        </w:rPr>
        <w:t>5</w:t>
      </w:r>
      <w:r w:rsidRPr="00651566">
        <w:rPr>
          <w:rFonts w:ascii="Times New Roman" w:hAnsi="Times New Roman"/>
          <w:sz w:val="28"/>
          <w:szCs w:val="28"/>
          <w:lang w:eastAsia="ar-SA"/>
        </w:rPr>
        <w:t xml:space="preserve"> года.</w:t>
      </w:r>
    </w:p>
    <w:p w:rsidR="00CA6308" w:rsidRPr="00651566" w:rsidRDefault="00CA6308" w:rsidP="00CA6308">
      <w:pPr>
        <w:pStyle w:val="af6"/>
        <w:widowControl w:val="0"/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CA6308" w:rsidRPr="00651566" w:rsidRDefault="00722927" w:rsidP="00CA6308">
      <w:pPr>
        <w:widowControl w:val="0"/>
        <w:rPr>
          <w:rFonts w:ascii="Times New Roman" w:hAnsi="Times New Roman"/>
          <w:sz w:val="28"/>
          <w:szCs w:val="28"/>
          <w:lang w:eastAsia="ar-SA"/>
        </w:rPr>
      </w:pPr>
      <w:r w:rsidRPr="00651566">
        <w:rPr>
          <w:rFonts w:ascii="Times New Roman" w:hAnsi="Times New Roman"/>
          <w:sz w:val="28"/>
          <w:szCs w:val="28"/>
          <w:lang w:eastAsia="ar-SA"/>
        </w:rPr>
        <w:t>Количество поданных на ЭТП</w:t>
      </w:r>
      <w:r w:rsidRPr="00651566">
        <w:rPr>
          <w:rFonts w:ascii="Times New Roman" w:hAnsi="Times New Roman"/>
          <w:sz w:val="28"/>
          <w:szCs w:val="28"/>
        </w:rPr>
        <w:t xml:space="preserve"> </w:t>
      </w:r>
      <w:r w:rsidR="004C34DD" w:rsidRPr="004C34DD">
        <w:rPr>
          <w:rFonts w:ascii="Times New Roman" w:hAnsi="Times New Roman"/>
          <w:sz w:val="28"/>
          <w:szCs w:val="28"/>
        </w:rPr>
        <w:t>ЭТС (НЭП)</w:t>
      </w:r>
      <w:r w:rsidR="004C34DD" w:rsidRPr="00993DC4">
        <w:rPr>
          <w:rFonts w:ascii="Times New Roman" w:hAnsi="Times New Roman"/>
          <w:sz w:val="28"/>
          <w:szCs w:val="28"/>
        </w:rPr>
        <w:t xml:space="preserve"> </w:t>
      </w:r>
      <w:r w:rsidR="00A97621" w:rsidRPr="00651566">
        <w:rPr>
          <w:rFonts w:ascii="Times New Roman" w:hAnsi="Times New Roman"/>
          <w:sz w:val="28"/>
          <w:szCs w:val="28"/>
        </w:rPr>
        <w:t xml:space="preserve">https://44.fabrikant.ru/223/ </w:t>
      </w:r>
      <w:r w:rsidRPr="00651566">
        <w:rPr>
          <w:rFonts w:ascii="Times New Roman" w:hAnsi="Times New Roman"/>
          <w:sz w:val="28"/>
          <w:szCs w:val="28"/>
          <w:lang w:eastAsia="ar-SA"/>
        </w:rPr>
        <w:t xml:space="preserve">заявок на участие в закупке: </w:t>
      </w:r>
      <w:r w:rsidR="007C2B96" w:rsidRPr="00651566">
        <w:rPr>
          <w:rFonts w:ascii="Times New Roman" w:hAnsi="Times New Roman"/>
          <w:sz w:val="28"/>
          <w:szCs w:val="28"/>
          <w:lang w:eastAsia="ar-SA"/>
        </w:rPr>
        <w:t>2</w:t>
      </w:r>
      <w:r w:rsidR="00CA6308" w:rsidRPr="00651566">
        <w:rPr>
          <w:rFonts w:ascii="Times New Roman" w:hAnsi="Times New Roman"/>
          <w:sz w:val="28"/>
          <w:szCs w:val="28"/>
          <w:lang w:eastAsia="ar-SA"/>
        </w:rPr>
        <w:t xml:space="preserve"> (</w:t>
      </w:r>
      <w:r w:rsidR="007C2B96" w:rsidRPr="00651566">
        <w:rPr>
          <w:rFonts w:ascii="Times New Roman" w:hAnsi="Times New Roman"/>
          <w:sz w:val="28"/>
          <w:szCs w:val="28"/>
          <w:lang w:eastAsia="ar-SA"/>
        </w:rPr>
        <w:t>две</w:t>
      </w:r>
      <w:r w:rsidR="00CA6308" w:rsidRPr="00651566">
        <w:rPr>
          <w:rFonts w:ascii="Times New Roman" w:hAnsi="Times New Roman"/>
          <w:sz w:val="28"/>
          <w:szCs w:val="28"/>
          <w:lang w:eastAsia="ar-SA"/>
        </w:rPr>
        <w:t>).</w:t>
      </w:r>
    </w:p>
    <w:p w:rsidR="00CA6308" w:rsidRPr="00651566" w:rsidRDefault="00CA6308" w:rsidP="00CA6308">
      <w:pPr>
        <w:pStyle w:val="af6"/>
        <w:widowControl w:val="0"/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6B562C" w:rsidRPr="00651566" w:rsidRDefault="006B562C" w:rsidP="0074320C">
      <w:pPr>
        <w:outlineLvl w:val="0"/>
        <w:rPr>
          <w:rFonts w:ascii="Times New Roman" w:hAnsi="Times New Roman"/>
          <w:b/>
          <w:color w:val="000000"/>
          <w:sz w:val="28"/>
          <w:szCs w:val="28"/>
          <w:lang w:eastAsia="ar-SA"/>
        </w:rPr>
      </w:pPr>
      <w:r w:rsidRPr="00651566">
        <w:rPr>
          <w:rFonts w:ascii="Times New Roman" w:hAnsi="Times New Roman"/>
          <w:b/>
          <w:color w:val="000000"/>
          <w:sz w:val="28"/>
          <w:szCs w:val="28"/>
          <w:lang w:eastAsia="ar-SA"/>
        </w:rPr>
        <w:t>Согласно результатам открытия доступа к заявкам на участие в закупке:</w:t>
      </w:r>
    </w:p>
    <w:p w:rsidR="00CA6308" w:rsidRPr="00651566" w:rsidRDefault="0074320C" w:rsidP="0074320C">
      <w:pPr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65156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     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686"/>
        <w:gridCol w:w="2410"/>
        <w:gridCol w:w="2465"/>
        <w:gridCol w:w="2558"/>
      </w:tblGrid>
      <w:tr w:rsidR="00CA6308" w:rsidRPr="00651566" w:rsidTr="00B5223A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43A" w:rsidRPr="00651566" w:rsidRDefault="00CA6308" w:rsidP="001B243A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 w:rsidRPr="00651566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="001B243A" w:rsidRPr="00651566">
              <w:rPr>
                <w:rFonts w:ascii="Times New Roman" w:hAnsi="Times New Roman"/>
                <w:b/>
              </w:rPr>
              <w:t xml:space="preserve"> </w:t>
            </w:r>
          </w:p>
          <w:p w:rsidR="00CA6308" w:rsidRPr="004C34DD" w:rsidRDefault="004C34DD" w:rsidP="004C34D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C34DD">
              <w:rPr>
                <w:rFonts w:ascii="Times New Roman" w:hAnsi="Times New Roman"/>
                <w:b/>
                <w:szCs w:val="28"/>
              </w:rPr>
              <w:t>ЭТС (НЭП)</w:t>
            </w:r>
          </w:p>
        </w:tc>
        <w:tc>
          <w:tcPr>
            <w:tcW w:w="1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308" w:rsidRPr="00651566" w:rsidRDefault="00CA6308" w:rsidP="00CA63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51566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2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308" w:rsidRPr="00651566" w:rsidRDefault="00CA6308" w:rsidP="00CA63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51566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308" w:rsidRPr="00651566" w:rsidRDefault="00CA6308" w:rsidP="00CA63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51566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6F6CD5" w:rsidTr="00B5223A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CD5" w:rsidRPr="00651566" w:rsidRDefault="00651566" w:rsidP="00B5223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51566">
              <w:rPr>
                <w:rFonts w:ascii="Times New Roman" w:eastAsiaTheme="minorHAnsi" w:hAnsi="Times New Roman"/>
              </w:rPr>
              <w:t>32515340332-1-1</w:t>
            </w:r>
          </w:p>
        </w:tc>
        <w:tc>
          <w:tcPr>
            <w:tcW w:w="1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CD5" w:rsidRPr="00B5223A" w:rsidRDefault="00B5223A" w:rsidP="00177E9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5223A">
              <w:rPr>
                <w:rFonts w:ascii="Times New Roman" w:eastAsia="Calibri" w:hAnsi="Times New Roman"/>
                <w:bCs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12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1566" w:rsidRPr="00651566" w:rsidRDefault="006F6CD5" w:rsidP="00651566">
            <w:pPr>
              <w:jc w:val="center"/>
              <w:rPr>
                <w:rFonts w:ascii="Times New Roman" w:hAnsi="Times New Roman"/>
              </w:rPr>
            </w:pPr>
            <w:r w:rsidRPr="00651566">
              <w:rPr>
                <w:rFonts w:ascii="Times New Roman" w:hAnsi="Times New Roman"/>
              </w:rPr>
              <w:t>«</w:t>
            </w:r>
            <w:r w:rsidR="00651566" w:rsidRPr="00651566">
              <w:rPr>
                <w:rFonts w:ascii="Times New Roman" w:hAnsi="Times New Roman"/>
              </w:rPr>
              <w:t>28</w:t>
            </w:r>
            <w:r w:rsidRPr="00651566">
              <w:rPr>
                <w:rFonts w:ascii="Times New Roman" w:hAnsi="Times New Roman"/>
              </w:rPr>
              <w:t xml:space="preserve">» </w:t>
            </w:r>
            <w:r w:rsidR="00651566" w:rsidRPr="00651566">
              <w:rPr>
                <w:rFonts w:ascii="Times New Roman" w:hAnsi="Times New Roman"/>
              </w:rPr>
              <w:t>октября</w:t>
            </w:r>
          </w:p>
          <w:p w:rsidR="00F61F6C" w:rsidRDefault="006F6CD5" w:rsidP="00651566">
            <w:pPr>
              <w:jc w:val="center"/>
              <w:rPr>
                <w:rFonts w:ascii="Times New Roman" w:hAnsi="Times New Roman"/>
              </w:rPr>
            </w:pPr>
            <w:r w:rsidRPr="00651566">
              <w:rPr>
                <w:rFonts w:ascii="Times New Roman" w:hAnsi="Times New Roman"/>
              </w:rPr>
              <w:t xml:space="preserve"> 2025 года </w:t>
            </w:r>
          </w:p>
          <w:p w:rsidR="006F6CD5" w:rsidRPr="00651566" w:rsidRDefault="00651566" w:rsidP="00651566">
            <w:pPr>
              <w:jc w:val="center"/>
              <w:rPr>
                <w:rFonts w:ascii="Times New Roman" w:hAnsi="Times New Roman"/>
              </w:rPr>
            </w:pPr>
            <w:r w:rsidRPr="00651566">
              <w:rPr>
                <w:rFonts w:ascii="Times New Roman" w:hAnsi="Times New Roman"/>
              </w:rPr>
              <w:t>13:31:58</w:t>
            </w:r>
            <w:r w:rsidR="006F6CD5" w:rsidRPr="00651566">
              <w:rPr>
                <w:rFonts w:ascii="Times New Roman" w:hAnsi="Times New Roman"/>
              </w:rPr>
              <w:t xml:space="preserve">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CD5" w:rsidRPr="00651566" w:rsidRDefault="00651566" w:rsidP="00F61F6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51566">
              <w:rPr>
                <w:rFonts w:ascii="Times New Roman" w:eastAsiaTheme="minorHAnsi" w:hAnsi="Times New Roman"/>
              </w:rPr>
              <w:t>462 304 (четыреста шестьдесят две тысячи триста четыре</w:t>
            </w:r>
            <w:r w:rsidR="006F6CD5" w:rsidRPr="00651566">
              <w:rPr>
                <w:rFonts w:ascii="Times New Roman" w:eastAsiaTheme="minorHAnsi" w:hAnsi="Times New Roman"/>
              </w:rPr>
              <w:t>) рубл</w:t>
            </w:r>
            <w:r w:rsidR="00177E93" w:rsidRPr="00651566">
              <w:rPr>
                <w:rFonts w:ascii="Times New Roman" w:eastAsiaTheme="minorHAnsi" w:hAnsi="Times New Roman"/>
              </w:rPr>
              <w:t xml:space="preserve">я </w:t>
            </w:r>
            <w:r w:rsidRPr="00651566">
              <w:rPr>
                <w:rFonts w:ascii="Times New Roman" w:eastAsiaTheme="minorHAnsi" w:hAnsi="Times New Roman"/>
              </w:rPr>
              <w:t>8</w:t>
            </w:r>
            <w:r w:rsidR="006F6CD5" w:rsidRPr="00651566">
              <w:rPr>
                <w:rFonts w:ascii="Times New Roman" w:eastAsiaTheme="minorHAnsi" w:hAnsi="Times New Roman"/>
              </w:rPr>
              <w:t>0 копеек, с НДС</w:t>
            </w:r>
          </w:p>
        </w:tc>
      </w:tr>
      <w:tr w:rsidR="007C2B96" w:rsidTr="00B5223A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2B96" w:rsidRPr="00F61F6C" w:rsidRDefault="00651566" w:rsidP="00DF031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61F6C">
              <w:rPr>
                <w:rFonts w:ascii="Times New Roman" w:eastAsiaTheme="minorHAnsi" w:hAnsi="Times New Roman"/>
              </w:rPr>
              <w:t>32515340332-1-2</w:t>
            </w:r>
          </w:p>
        </w:tc>
        <w:tc>
          <w:tcPr>
            <w:tcW w:w="1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61F6C" w:rsidRPr="00B5223A" w:rsidRDefault="00B5223A" w:rsidP="006F6C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5223A">
              <w:rPr>
                <w:rFonts w:ascii="Times New Roman" w:eastAsia="Calibri" w:hAnsi="Times New Roman"/>
                <w:bCs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12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61F6C" w:rsidRPr="00F61F6C" w:rsidRDefault="00F61F6C" w:rsidP="00F61F6C">
            <w:pPr>
              <w:jc w:val="center"/>
              <w:rPr>
                <w:rFonts w:ascii="Times New Roman" w:hAnsi="Times New Roman"/>
              </w:rPr>
            </w:pPr>
            <w:r w:rsidRPr="00F61F6C">
              <w:rPr>
                <w:rFonts w:ascii="Times New Roman" w:hAnsi="Times New Roman"/>
              </w:rPr>
              <w:t>«31» октября</w:t>
            </w:r>
          </w:p>
          <w:p w:rsidR="00F61F6C" w:rsidRPr="00F61F6C" w:rsidRDefault="00F61F6C" w:rsidP="00F61F6C">
            <w:pPr>
              <w:jc w:val="center"/>
              <w:rPr>
                <w:rFonts w:ascii="Times New Roman" w:hAnsi="Times New Roman"/>
              </w:rPr>
            </w:pPr>
            <w:r w:rsidRPr="00F61F6C">
              <w:rPr>
                <w:rFonts w:ascii="Times New Roman" w:hAnsi="Times New Roman"/>
              </w:rPr>
              <w:t xml:space="preserve"> 2025 года </w:t>
            </w:r>
          </w:p>
          <w:p w:rsidR="007C2B96" w:rsidRPr="00F61F6C" w:rsidRDefault="00F61F6C" w:rsidP="00F61F6C">
            <w:pPr>
              <w:jc w:val="center"/>
              <w:rPr>
                <w:rFonts w:ascii="Times New Roman" w:hAnsi="Times New Roman"/>
              </w:rPr>
            </w:pPr>
            <w:r w:rsidRPr="00F61F6C">
              <w:rPr>
                <w:rFonts w:ascii="Times New Roman" w:hAnsi="Times New Roman"/>
              </w:rPr>
              <w:t>18:11:33 (время московское</w:t>
            </w:r>
            <w:r w:rsidR="00BC2874">
              <w:rPr>
                <w:rFonts w:ascii="Times New Roman" w:hAnsi="Times New Roman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2B96" w:rsidRPr="00F61F6C" w:rsidRDefault="00F61F6C" w:rsidP="00F61F6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51566">
              <w:rPr>
                <w:rFonts w:ascii="Times New Roman" w:eastAsiaTheme="minorHAnsi" w:hAnsi="Times New Roman"/>
              </w:rPr>
              <w:t>462 </w:t>
            </w:r>
            <w:r>
              <w:rPr>
                <w:rFonts w:ascii="Times New Roman" w:eastAsiaTheme="minorHAnsi" w:hAnsi="Times New Roman"/>
              </w:rPr>
              <w:t>240</w:t>
            </w:r>
            <w:r w:rsidRPr="00651566">
              <w:rPr>
                <w:rFonts w:ascii="Times New Roman" w:eastAsiaTheme="minorHAnsi" w:hAnsi="Times New Roman"/>
              </w:rPr>
              <w:t xml:space="preserve"> (четыреста шестьдесят две тысячи </w:t>
            </w:r>
            <w:r>
              <w:rPr>
                <w:rFonts w:ascii="Times New Roman" w:eastAsiaTheme="minorHAnsi" w:hAnsi="Times New Roman"/>
              </w:rPr>
              <w:t>двести сорок</w:t>
            </w:r>
            <w:r w:rsidRPr="00651566">
              <w:rPr>
                <w:rFonts w:ascii="Times New Roman" w:eastAsiaTheme="minorHAnsi" w:hAnsi="Times New Roman"/>
              </w:rPr>
              <w:t>) рубл</w:t>
            </w:r>
            <w:r>
              <w:rPr>
                <w:rFonts w:ascii="Times New Roman" w:eastAsiaTheme="minorHAnsi" w:hAnsi="Times New Roman"/>
              </w:rPr>
              <w:t>ей</w:t>
            </w:r>
            <w:r w:rsidRPr="00651566"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>00</w:t>
            </w:r>
            <w:r w:rsidRPr="00651566">
              <w:rPr>
                <w:rFonts w:ascii="Times New Roman" w:eastAsiaTheme="minorHAnsi" w:hAnsi="Times New Roman"/>
              </w:rPr>
              <w:t xml:space="preserve"> копеек, с НДС</w:t>
            </w:r>
          </w:p>
        </w:tc>
      </w:tr>
    </w:tbl>
    <w:p w:rsidR="005F20F7" w:rsidRDefault="005F20F7" w:rsidP="00177E93">
      <w:pPr>
        <w:pStyle w:val="af6"/>
        <w:keepNext/>
        <w:widowControl w:val="0"/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77E93" w:rsidRDefault="00177E93" w:rsidP="00177E93">
      <w:pPr>
        <w:pStyle w:val="af6"/>
        <w:keepNext/>
        <w:widowControl w:val="0"/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2. </w:t>
      </w:r>
      <w:r w:rsidRPr="00704351">
        <w:rPr>
          <w:rFonts w:ascii="Times New Roman" w:hAnsi="Times New Roman"/>
          <w:color w:val="000000"/>
          <w:sz w:val="28"/>
          <w:szCs w:val="28"/>
          <w:lang w:eastAsia="ar-SA"/>
        </w:rPr>
        <w:t>По результатам рассмотрения заявок на участие в закупке закупочной комиссией были приняты следующие решения:</w:t>
      </w:r>
    </w:p>
    <w:p w:rsidR="00177E93" w:rsidRPr="007237CB" w:rsidRDefault="00177E93" w:rsidP="006B0FE8">
      <w:pPr>
        <w:pStyle w:val="af6"/>
        <w:keepNext/>
        <w:widowControl w:val="0"/>
        <w:ind w:left="0"/>
        <w:jc w:val="both"/>
        <w:rPr>
          <w:rFonts w:ascii="Times New Roman" w:hAnsi="Times New Roman"/>
          <w:color w:val="000000"/>
          <w:sz w:val="20"/>
          <w:szCs w:val="28"/>
          <w:lang w:eastAsia="ar-SA"/>
        </w:rPr>
      </w:pPr>
    </w:p>
    <w:p w:rsidR="00177E93" w:rsidRDefault="00177E93" w:rsidP="00EA5AB4">
      <w:pPr>
        <w:pStyle w:val="af6"/>
        <w:keepNext/>
        <w:widowControl w:val="0"/>
        <w:ind w:left="0"/>
        <w:jc w:val="both"/>
        <w:rPr>
          <w:rFonts w:ascii="Times New Roman" w:hAnsi="Times New Roman"/>
          <w:sz w:val="28"/>
          <w:szCs w:val="28"/>
        </w:rPr>
      </w:pPr>
      <w:r w:rsidRPr="003F2249">
        <w:rPr>
          <w:rFonts w:ascii="Times New Roman" w:hAnsi="Times New Roman"/>
          <w:sz w:val="28"/>
          <w:szCs w:val="28"/>
        </w:rPr>
        <w:t>2.</w:t>
      </w:r>
      <w:r w:rsidRPr="005F20F7">
        <w:rPr>
          <w:rFonts w:ascii="Times New Roman" w:hAnsi="Times New Roman"/>
          <w:sz w:val="28"/>
          <w:szCs w:val="28"/>
        </w:rPr>
        <w:t xml:space="preserve">1. </w:t>
      </w:r>
      <w:r w:rsidR="00A10D34" w:rsidRPr="00BD3AF4">
        <w:rPr>
          <w:rFonts w:ascii="Times New Roman" w:hAnsi="Times New Roman"/>
          <w:sz w:val="28"/>
          <w:szCs w:val="28"/>
        </w:rPr>
        <w:t>Признать соответствующими требованиям извещения о проведении закупки (закупочной документац</w:t>
      </w:r>
      <w:r w:rsidR="00A10D34">
        <w:rPr>
          <w:rFonts w:ascii="Times New Roman" w:hAnsi="Times New Roman"/>
          <w:sz w:val="28"/>
          <w:szCs w:val="28"/>
        </w:rPr>
        <w:t>ии) заявки следующих участников, которым присвоены следующие идентификационные номера:</w:t>
      </w:r>
    </w:p>
    <w:p w:rsidR="00A10D34" w:rsidRPr="005F20F7" w:rsidRDefault="00A10D34" w:rsidP="00A10D34">
      <w:pPr>
        <w:pStyle w:val="af6"/>
        <w:keepNext/>
        <w:widowControl w:val="0"/>
        <w:ind w:left="0"/>
        <w:rPr>
          <w:rFonts w:ascii="Times New Roman" w:hAnsi="Times New Roman"/>
          <w:sz w:val="28"/>
          <w:szCs w:val="28"/>
        </w:rPr>
      </w:pPr>
    </w:p>
    <w:p w:rsidR="00177E93" w:rsidRPr="005F20F7" w:rsidRDefault="00177E93" w:rsidP="006B0FE8">
      <w:pPr>
        <w:pStyle w:val="af6"/>
        <w:keepNext/>
        <w:widowControl w:val="0"/>
        <w:ind w:left="0"/>
        <w:jc w:val="both"/>
        <w:rPr>
          <w:rFonts w:ascii="Times New Roman" w:eastAsiaTheme="minorHAnsi" w:hAnsi="Times New Roman"/>
          <w:sz w:val="28"/>
          <w:szCs w:val="28"/>
        </w:rPr>
      </w:pPr>
      <w:r w:rsidRPr="005F20F7">
        <w:rPr>
          <w:rFonts w:ascii="Times New Roman" w:eastAsiaTheme="minorHAnsi" w:hAnsi="Times New Roman"/>
          <w:sz w:val="28"/>
          <w:szCs w:val="28"/>
        </w:rPr>
        <w:t xml:space="preserve">2.1.1. </w:t>
      </w:r>
      <w:r w:rsidR="00A10D34" w:rsidRPr="00A10D34">
        <w:rPr>
          <w:rFonts w:ascii="Times New Roman" w:eastAsiaTheme="minorHAnsi" w:hAnsi="Times New Roman"/>
          <w:sz w:val="28"/>
          <w:szCs w:val="28"/>
        </w:rPr>
        <w:t>32515340332-1-1</w:t>
      </w:r>
      <w:r w:rsidR="00A10D34">
        <w:rPr>
          <w:rFonts w:ascii="Times New Roman" w:eastAsiaTheme="minorHAnsi" w:hAnsi="Times New Roman"/>
          <w:sz w:val="28"/>
          <w:szCs w:val="28"/>
        </w:rPr>
        <w:t>.</w:t>
      </w:r>
    </w:p>
    <w:p w:rsidR="00177E93" w:rsidRPr="005F20F7" w:rsidRDefault="00177E93" w:rsidP="006B0FE8">
      <w:pPr>
        <w:keepLines w:val="0"/>
        <w:rPr>
          <w:rFonts w:ascii="Times New Roman" w:eastAsia="Calibri" w:hAnsi="Times New Roman"/>
          <w:sz w:val="28"/>
          <w:szCs w:val="28"/>
        </w:rPr>
      </w:pPr>
      <w:r w:rsidRPr="005F20F7">
        <w:rPr>
          <w:rFonts w:ascii="Times New Roman" w:eastAsia="Calibri" w:hAnsi="Times New Roman"/>
          <w:sz w:val="28"/>
          <w:szCs w:val="28"/>
        </w:rPr>
        <w:t xml:space="preserve">«за» - </w:t>
      </w:r>
      <w:r w:rsidR="00A97621" w:rsidRPr="005F20F7">
        <w:rPr>
          <w:rFonts w:ascii="Times New Roman" w:eastAsia="Calibri" w:hAnsi="Times New Roman"/>
          <w:sz w:val="28"/>
          <w:szCs w:val="28"/>
        </w:rPr>
        <w:t xml:space="preserve">5 </w:t>
      </w:r>
      <w:r w:rsidR="00B5223A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="00B5223A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Pr="005F20F7">
        <w:rPr>
          <w:rFonts w:ascii="Times New Roman" w:eastAsia="Calibri" w:hAnsi="Times New Roman"/>
          <w:sz w:val="28"/>
          <w:szCs w:val="28"/>
        </w:rPr>
        <w:t>;</w:t>
      </w:r>
    </w:p>
    <w:p w:rsidR="00177E93" w:rsidRPr="005F20F7" w:rsidRDefault="00177E93" w:rsidP="006B0FE8">
      <w:pPr>
        <w:keepLines w:val="0"/>
        <w:rPr>
          <w:rFonts w:ascii="Times New Roman" w:eastAsia="Calibri" w:hAnsi="Times New Roman"/>
          <w:sz w:val="28"/>
          <w:szCs w:val="28"/>
        </w:rPr>
      </w:pPr>
      <w:r w:rsidRPr="005F20F7">
        <w:rPr>
          <w:rFonts w:ascii="Times New Roman" w:eastAsia="Calibri" w:hAnsi="Times New Roman"/>
          <w:sz w:val="28"/>
          <w:szCs w:val="28"/>
        </w:rPr>
        <w:t>«против» - 0 голоса/-</w:t>
      </w:r>
      <w:proofErr w:type="spellStart"/>
      <w:r w:rsidRPr="005F20F7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Pr="005F20F7">
        <w:rPr>
          <w:rFonts w:ascii="Times New Roman" w:eastAsia="Calibri" w:hAnsi="Times New Roman"/>
          <w:sz w:val="28"/>
          <w:szCs w:val="28"/>
        </w:rPr>
        <w:t>;</w:t>
      </w:r>
    </w:p>
    <w:p w:rsidR="00177E93" w:rsidRPr="005F20F7" w:rsidRDefault="00177E93" w:rsidP="006B0FE8">
      <w:pPr>
        <w:keepLines w:val="0"/>
        <w:rPr>
          <w:rFonts w:ascii="Times New Roman" w:eastAsia="Calibri" w:hAnsi="Times New Roman"/>
          <w:sz w:val="28"/>
          <w:szCs w:val="28"/>
        </w:rPr>
      </w:pPr>
      <w:r w:rsidRPr="005F20F7">
        <w:rPr>
          <w:rFonts w:ascii="Times New Roman" w:eastAsia="Calibri" w:hAnsi="Times New Roman"/>
          <w:sz w:val="28"/>
          <w:szCs w:val="28"/>
        </w:rPr>
        <w:lastRenderedPageBreak/>
        <w:t>«воздержался» - 0 голоса/-</w:t>
      </w:r>
      <w:proofErr w:type="spellStart"/>
      <w:r w:rsidRPr="005F20F7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Pr="005F20F7">
        <w:rPr>
          <w:rFonts w:ascii="Times New Roman" w:eastAsia="Calibri" w:hAnsi="Times New Roman"/>
          <w:sz w:val="28"/>
          <w:szCs w:val="28"/>
        </w:rPr>
        <w:t>.</w:t>
      </w:r>
    </w:p>
    <w:p w:rsidR="00447D0E" w:rsidRPr="005F20F7" w:rsidRDefault="00447D0E" w:rsidP="006B0FE8">
      <w:pPr>
        <w:keepLines w:val="0"/>
        <w:rPr>
          <w:rFonts w:ascii="Times New Roman" w:eastAsia="Calibri" w:hAnsi="Times New Roman"/>
          <w:sz w:val="28"/>
          <w:szCs w:val="28"/>
        </w:rPr>
      </w:pPr>
    </w:p>
    <w:p w:rsidR="00447D0E" w:rsidRPr="005F20F7" w:rsidRDefault="00447D0E" w:rsidP="006B0FE8">
      <w:pPr>
        <w:keepLines w:val="0"/>
        <w:rPr>
          <w:rFonts w:ascii="Times New Roman" w:eastAsia="Calibri" w:hAnsi="Times New Roman"/>
          <w:sz w:val="28"/>
          <w:szCs w:val="28"/>
        </w:rPr>
      </w:pPr>
      <w:r w:rsidRPr="005F20F7">
        <w:rPr>
          <w:rFonts w:ascii="Times New Roman" w:eastAsia="Calibri" w:hAnsi="Times New Roman"/>
          <w:sz w:val="28"/>
          <w:szCs w:val="28"/>
        </w:rPr>
        <w:t>2.1.2.</w:t>
      </w:r>
      <w:r w:rsidR="005F20F7" w:rsidRPr="005F20F7">
        <w:rPr>
          <w:rFonts w:ascii="Times New Roman" w:eastAsia="Calibri" w:hAnsi="Times New Roman"/>
          <w:sz w:val="28"/>
          <w:szCs w:val="28"/>
        </w:rPr>
        <w:t xml:space="preserve"> </w:t>
      </w:r>
      <w:r w:rsidR="00A10D34" w:rsidRPr="00A10D34">
        <w:rPr>
          <w:rFonts w:ascii="Times New Roman" w:eastAsia="Calibri" w:hAnsi="Times New Roman"/>
          <w:sz w:val="28"/>
          <w:szCs w:val="28"/>
        </w:rPr>
        <w:t>32515340332-1-2</w:t>
      </w:r>
      <w:r w:rsidR="00A10D34">
        <w:rPr>
          <w:rFonts w:ascii="Times New Roman" w:eastAsia="Calibri" w:hAnsi="Times New Roman"/>
          <w:sz w:val="28"/>
          <w:szCs w:val="28"/>
        </w:rPr>
        <w:t>.</w:t>
      </w:r>
    </w:p>
    <w:p w:rsidR="00B5223A" w:rsidRPr="005F20F7" w:rsidRDefault="00B5223A" w:rsidP="00B5223A">
      <w:pPr>
        <w:keepLines w:val="0"/>
        <w:rPr>
          <w:rFonts w:ascii="Times New Roman" w:eastAsia="Calibri" w:hAnsi="Times New Roman"/>
          <w:sz w:val="28"/>
          <w:szCs w:val="28"/>
        </w:rPr>
      </w:pPr>
      <w:r w:rsidRPr="005F20F7">
        <w:rPr>
          <w:rFonts w:ascii="Times New Roman" w:eastAsia="Calibri" w:hAnsi="Times New Roman"/>
          <w:sz w:val="28"/>
          <w:szCs w:val="28"/>
        </w:rPr>
        <w:t xml:space="preserve">«за» - 5 </w:t>
      </w:r>
      <w:r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Pr="005F20F7">
        <w:rPr>
          <w:rFonts w:ascii="Times New Roman" w:eastAsia="Calibri" w:hAnsi="Times New Roman"/>
          <w:sz w:val="28"/>
          <w:szCs w:val="28"/>
        </w:rPr>
        <w:t>;</w:t>
      </w:r>
    </w:p>
    <w:p w:rsidR="00B5223A" w:rsidRPr="005F20F7" w:rsidRDefault="00B5223A" w:rsidP="00B5223A">
      <w:pPr>
        <w:keepLines w:val="0"/>
        <w:rPr>
          <w:rFonts w:ascii="Times New Roman" w:eastAsia="Calibri" w:hAnsi="Times New Roman"/>
          <w:sz w:val="28"/>
          <w:szCs w:val="28"/>
        </w:rPr>
      </w:pPr>
      <w:r w:rsidRPr="005F20F7">
        <w:rPr>
          <w:rFonts w:ascii="Times New Roman" w:eastAsia="Calibri" w:hAnsi="Times New Roman"/>
          <w:sz w:val="28"/>
          <w:szCs w:val="28"/>
        </w:rPr>
        <w:t>«против» - 0 голоса/-</w:t>
      </w:r>
      <w:proofErr w:type="spellStart"/>
      <w:r w:rsidRPr="005F20F7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Pr="005F20F7">
        <w:rPr>
          <w:rFonts w:ascii="Times New Roman" w:eastAsia="Calibri" w:hAnsi="Times New Roman"/>
          <w:sz w:val="28"/>
          <w:szCs w:val="28"/>
        </w:rPr>
        <w:t>;</w:t>
      </w:r>
    </w:p>
    <w:p w:rsidR="008D5E84" w:rsidRDefault="00B5223A" w:rsidP="00B5223A">
      <w:pPr>
        <w:keepLines w:val="0"/>
        <w:rPr>
          <w:rFonts w:ascii="Times New Roman" w:eastAsia="Calibri" w:hAnsi="Times New Roman"/>
          <w:sz w:val="28"/>
          <w:szCs w:val="28"/>
        </w:rPr>
      </w:pPr>
      <w:r w:rsidRPr="005F20F7">
        <w:rPr>
          <w:rFonts w:ascii="Times New Roman" w:eastAsia="Calibri" w:hAnsi="Times New Roman"/>
          <w:sz w:val="28"/>
          <w:szCs w:val="28"/>
        </w:rPr>
        <w:t>«воздержался» - 0 голоса/-</w:t>
      </w:r>
      <w:proofErr w:type="spellStart"/>
      <w:r w:rsidRPr="005F20F7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="00A10D34">
        <w:rPr>
          <w:rFonts w:ascii="Times New Roman" w:eastAsia="Calibri" w:hAnsi="Times New Roman"/>
          <w:sz w:val="28"/>
          <w:szCs w:val="28"/>
        </w:rPr>
        <w:t>.</w:t>
      </w:r>
    </w:p>
    <w:p w:rsidR="00A10D34" w:rsidRDefault="00A10D34" w:rsidP="00B5223A">
      <w:pPr>
        <w:keepLines w:val="0"/>
        <w:rPr>
          <w:rFonts w:ascii="Times New Roman" w:eastAsia="Calibri" w:hAnsi="Times New Roman"/>
          <w:sz w:val="28"/>
          <w:szCs w:val="28"/>
        </w:rPr>
      </w:pPr>
    </w:p>
    <w:p w:rsidR="008D5E84" w:rsidRDefault="008D5E84" w:rsidP="006B0FE8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Количество отклоненных заявок участников: 0 (ноль).</w:t>
      </w:r>
    </w:p>
    <w:p w:rsidR="00447D0E" w:rsidRDefault="00447D0E" w:rsidP="006B0FE8">
      <w:pPr>
        <w:keepLines w:val="0"/>
        <w:rPr>
          <w:rFonts w:ascii="Times New Roman" w:eastAsia="Calibri" w:hAnsi="Times New Roman"/>
          <w:sz w:val="28"/>
          <w:szCs w:val="28"/>
        </w:rPr>
      </w:pPr>
    </w:p>
    <w:p w:rsidR="00441126" w:rsidRPr="00BD3AF4" w:rsidRDefault="00441126" w:rsidP="00441126">
      <w:pPr>
        <w:widowControl w:val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3. </w:t>
      </w:r>
      <w:r w:rsidRPr="00BD3AF4">
        <w:rPr>
          <w:rFonts w:ascii="Times New Roman" w:hAnsi="Times New Roman"/>
          <w:sz w:val="28"/>
          <w:szCs w:val="28"/>
          <w:lang w:eastAsia="ar-SA"/>
        </w:rPr>
        <w:t>Информация о ценовых предложениях участников:</w:t>
      </w:r>
    </w:p>
    <w:p w:rsidR="00441126" w:rsidRPr="00BD3AF4" w:rsidRDefault="00441126" w:rsidP="00441126">
      <w:pPr>
        <w:widowControl w:val="0"/>
        <w:rPr>
          <w:rFonts w:ascii="Times New Roman" w:hAnsi="Times New Roman"/>
          <w:sz w:val="20"/>
          <w:szCs w:val="28"/>
          <w:lang w:eastAsia="ar-SA"/>
        </w:rPr>
      </w:pPr>
    </w:p>
    <w:tbl>
      <w:tblPr>
        <w:tblW w:w="5050" w:type="pct"/>
        <w:jc w:val="center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2402"/>
        <w:gridCol w:w="2694"/>
        <w:gridCol w:w="2412"/>
        <w:gridCol w:w="2611"/>
      </w:tblGrid>
      <w:tr w:rsidR="00441126" w:rsidRPr="00BD3AF4" w:rsidTr="00A10D34">
        <w:trPr>
          <w:trHeight w:val="1095"/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126" w:rsidRDefault="00441126" w:rsidP="00C96F0B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 w:rsidRPr="00AC4566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Pr="00AC4566">
              <w:rPr>
                <w:rFonts w:ascii="Times New Roman" w:hAnsi="Times New Roman"/>
                <w:b/>
              </w:rPr>
              <w:t xml:space="preserve"> </w:t>
            </w:r>
          </w:p>
          <w:p w:rsidR="00441126" w:rsidRPr="00AC4566" w:rsidRDefault="00441126" w:rsidP="00C96F0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450AC">
              <w:rPr>
                <w:rFonts w:ascii="Times New Roman" w:hAnsi="Times New Roman"/>
                <w:b/>
                <w:szCs w:val="28"/>
              </w:rPr>
              <w:t>ЭТС (НЭП)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126" w:rsidRPr="00AC4566" w:rsidRDefault="00441126" w:rsidP="00C96F0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C4566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1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126" w:rsidRPr="00AC4566" w:rsidRDefault="00441126" w:rsidP="00C96F0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C4566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1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126" w:rsidRPr="00AC4566" w:rsidRDefault="00441126" w:rsidP="00C96F0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C4566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A10D34" w:rsidRPr="00BD3AF4" w:rsidTr="00A10D34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0D34" w:rsidRPr="00651566" w:rsidRDefault="00A10D34" w:rsidP="00A10D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51566">
              <w:rPr>
                <w:rFonts w:ascii="Times New Roman" w:eastAsiaTheme="minorHAnsi" w:hAnsi="Times New Roman"/>
              </w:rPr>
              <w:t>32515340332-1-1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0D34" w:rsidRPr="00B5223A" w:rsidRDefault="00A10D34" w:rsidP="00A10D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5223A">
              <w:rPr>
                <w:rFonts w:ascii="Times New Roman" w:eastAsia="Calibri" w:hAnsi="Times New Roman"/>
                <w:bCs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11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0D34" w:rsidRPr="00651566" w:rsidRDefault="00A10D34" w:rsidP="00A10D34">
            <w:pPr>
              <w:jc w:val="center"/>
              <w:rPr>
                <w:rFonts w:ascii="Times New Roman" w:hAnsi="Times New Roman"/>
              </w:rPr>
            </w:pPr>
            <w:r w:rsidRPr="00651566">
              <w:rPr>
                <w:rFonts w:ascii="Times New Roman" w:hAnsi="Times New Roman"/>
              </w:rPr>
              <w:t>«28» октября</w:t>
            </w:r>
          </w:p>
          <w:p w:rsidR="00A10D34" w:rsidRDefault="00A10D34" w:rsidP="00A10D34">
            <w:pPr>
              <w:jc w:val="center"/>
              <w:rPr>
                <w:rFonts w:ascii="Times New Roman" w:hAnsi="Times New Roman"/>
              </w:rPr>
            </w:pPr>
            <w:r w:rsidRPr="00651566">
              <w:rPr>
                <w:rFonts w:ascii="Times New Roman" w:hAnsi="Times New Roman"/>
              </w:rPr>
              <w:t xml:space="preserve"> 2025 года </w:t>
            </w:r>
          </w:p>
          <w:p w:rsidR="00A10D34" w:rsidRPr="00651566" w:rsidRDefault="00A10D34" w:rsidP="00A10D34">
            <w:pPr>
              <w:jc w:val="center"/>
              <w:rPr>
                <w:rFonts w:ascii="Times New Roman" w:hAnsi="Times New Roman"/>
              </w:rPr>
            </w:pPr>
            <w:r w:rsidRPr="00651566">
              <w:rPr>
                <w:rFonts w:ascii="Times New Roman" w:hAnsi="Times New Roman"/>
              </w:rPr>
              <w:t>13:31:58 (время московское)</w:t>
            </w:r>
          </w:p>
        </w:tc>
        <w:tc>
          <w:tcPr>
            <w:tcW w:w="1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0D34" w:rsidRPr="00651566" w:rsidRDefault="00A10D34" w:rsidP="00A10D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51566">
              <w:rPr>
                <w:rFonts w:ascii="Times New Roman" w:eastAsiaTheme="minorHAnsi" w:hAnsi="Times New Roman"/>
              </w:rPr>
              <w:t>462 304 (четыреста шестьдесят две тысячи триста четыре) рубля 80 копеек, с НДС</w:t>
            </w:r>
          </w:p>
        </w:tc>
      </w:tr>
      <w:tr w:rsidR="00A10D34" w:rsidRPr="00BD3AF4" w:rsidTr="00A10D34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0D34" w:rsidRPr="00F61F6C" w:rsidRDefault="00A10D34" w:rsidP="00A10D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61F6C">
              <w:rPr>
                <w:rFonts w:ascii="Times New Roman" w:eastAsiaTheme="minorHAnsi" w:hAnsi="Times New Roman"/>
              </w:rPr>
              <w:t>32515340332-1-2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0D34" w:rsidRPr="00B5223A" w:rsidRDefault="00A10D34" w:rsidP="00A10D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5223A">
              <w:rPr>
                <w:rFonts w:ascii="Times New Roman" w:eastAsia="Calibri" w:hAnsi="Times New Roman"/>
                <w:bCs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11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0D34" w:rsidRPr="00F61F6C" w:rsidRDefault="00A10D34" w:rsidP="00A10D34">
            <w:pPr>
              <w:jc w:val="center"/>
              <w:rPr>
                <w:rFonts w:ascii="Times New Roman" w:hAnsi="Times New Roman"/>
              </w:rPr>
            </w:pPr>
            <w:r w:rsidRPr="00F61F6C">
              <w:rPr>
                <w:rFonts w:ascii="Times New Roman" w:hAnsi="Times New Roman"/>
              </w:rPr>
              <w:t>«31» октября</w:t>
            </w:r>
          </w:p>
          <w:p w:rsidR="00A10D34" w:rsidRPr="00F61F6C" w:rsidRDefault="00A10D34" w:rsidP="00A10D34">
            <w:pPr>
              <w:jc w:val="center"/>
              <w:rPr>
                <w:rFonts w:ascii="Times New Roman" w:hAnsi="Times New Roman"/>
              </w:rPr>
            </w:pPr>
            <w:r w:rsidRPr="00F61F6C">
              <w:rPr>
                <w:rFonts w:ascii="Times New Roman" w:hAnsi="Times New Roman"/>
              </w:rPr>
              <w:t xml:space="preserve"> 2025 года </w:t>
            </w:r>
          </w:p>
          <w:p w:rsidR="00A10D34" w:rsidRPr="00F61F6C" w:rsidRDefault="00A10D34" w:rsidP="00A10D34">
            <w:pPr>
              <w:jc w:val="center"/>
              <w:rPr>
                <w:rFonts w:ascii="Times New Roman" w:hAnsi="Times New Roman"/>
              </w:rPr>
            </w:pPr>
            <w:r w:rsidRPr="00F61F6C">
              <w:rPr>
                <w:rFonts w:ascii="Times New Roman" w:hAnsi="Times New Roman"/>
              </w:rPr>
              <w:t>18:11:33 (время московское</w:t>
            </w:r>
            <w:r w:rsidR="00BC2874">
              <w:rPr>
                <w:rFonts w:ascii="Times New Roman" w:hAnsi="Times New Roman"/>
              </w:rPr>
              <w:t>)</w:t>
            </w:r>
          </w:p>
        </w:tc>
        <w:tc>
          <w:tcPr>
            <w:tcW w:w="1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0D34" w:rsidRPr="00F61F6C" w:rsidRDefault="00A10D34" w:rsidP="00A10D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51566">
              <w:rPr>
                <w:rFonts w:ascii="Times New Roman" w:eastAsiaTheme="minorHAnsi" w:hAnsi="Times New Roman"/>
              </w:rPr>
              <w:t>462 </w:t>
            </w:r>
            <w:r>
              <w:rPr>
                <w:rFonts w:ascii="Times New Roman" w:eastAsiaTheme="minorHAnsi" w:hAnsi="Times New Roman"/>
              </w:rPr>
              <w:t>240</w:t>
            </w:r>
            <w:r w:rsidRPr="00651566">
              <w:rPr>
                <w:rFonts w:ascii="Times New Roman" w:eastAsiaTheme="minorHAnsi" w:hAnsi="Times New Roman"/>
              </w:rPr>
              <w:t xml:space="preserve"> (четыреста шестьдесят две тысячи </w:t>
            </w:r>
            <w:r>
              <w:rPr>
                <w:rFonts w:ascii="Times New Roman" w:eastAsiaTheme="minorHAnsi" w:hAnsi="Times New Roman"/>
              </w:rPr>
              <w:t>двести сорок</w:t>
            </w:r>
            <w:r w:rsidRPr="00651566">
              <w:rPr>
                <w:rFonts w:ascii="Times New Roman" w:eastAsiaTheme="minorHAnsi" w:hAnsi="Times New Roman"/>
              </w:rPr>
              <w:t>) рубл</w:t>
            </w:r>
            <w:r>
              <w:rPr>
                <w:rFonts w:ascii="Times New Roman" w:eastAsiaTheme="minorHAnsi" w:hAnsi="Times New Roman"/>
              </w:rPr>
              <w:t>ей</w:t>
            </w:r>
            <w:r w:rsidRPr="00651566"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>00</w:t>
            </w:r>
            <w:r w:rsidRPr="00651566">
              <w:rPr>
                <w:rFonts w:ascii="Times New Roman" w:eastAsiaTheme="minorHAnsi" w:hAnsi="Times New Roman"/>
              </w:rPr>
              <w:t xml:space="preserve"> копеек, с НДС</w:t>
            </w:r>
          </w:p>
        </w:tc>
      </w:tr>
    </w:tbl>
    <w:p w:rsidR="00441126" w:rsidRDefault="00441126" w:rsidP="00441126">
      <w:pPr>
        <w:keepLines w:val="0"/>
        <w:rPr>
          <w:rFonts w:ascii="Times New Roman" w:eastAsia="Calibri" w:hAnsi="Times New Roman"/>
          <w:color w:val="000000"/>
          <w:sz w:val="28"/>
          <w:lang w:eastAsia="ar-SA"/>
        </w:rPr>
      </w:pPr>
    </w:p>
    <w:p w:rsidR="00441126" w:rsidRPr="00BD3AF4" w:rsidRDefault="00441126" w:rsidP="00441126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color w:val="000000"/>
          <w:sz w:val="28"/>
          <w:lang w:eastAsia="ar-SA"/>
        </w:rPr>
        <w:t xml:space="preserve">4. </w:t>
      </w:r>
      <w:r w:rsidRPr="00BD3AF4">
        <w:rPr>
          <w:rFonts w:ascii="Times New Roman" w:hAnsi="Times New Roman"/>
          <w:sz w:val="28"/>
          <w:szCs w:val="28"/>
        </w:rPr>
        <w:t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p w:rsidR="00441126" w:rsidRDefault="00441126" w:rsidP="00441126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 </w:t>
      </w:r>
    </w:p>
    <w:tbl>
      <w:tblPr>
        <w:tblW w:w="5000" w:type="pct"/>
        <w:jc w:val="center"/>
        <w:tblLayout w:type="fixed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1553"/>
        <w:gridCol w:w="2126"/>
        <w:gridCol w:w="2551"/>
        <w:gridCol w:w="3789"/>
      </w:tblGrid>
      <w:tr w:rsidR="00441126" w:rsidRPr="00996149" w:rsidTr="00A10D34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126" w:rsidRPr="00996149" w:rsidRDefault="00441126" w:rsidP="00C96F0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96149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  <w:p w:rsidR="00441126" w:rsidRPr="00996149" w:rsidRDefault="00441126" w:rsidP="00C96F0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96149">
              <w:rPr>
                <w:rFonts w:ascii="Times New Roman" w:eastAsiaTheme="minorHAnsi" w:hAnsi="Times New Roman"/>
                <w:b/>
                <w:bCs/>
              </w:rPr>
              <w:t>(порядковый номер)</w:t>
            </w:r>
          </w:p>
        </w:tc>
        <w:tc>
          <w:tcPr>
            <w:tcW w:w="1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1126" w:rsidRPr="00996149" w:rsidRDefault="00441126" w:rsidP="00C96F0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96149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</w:p>
          <w:p w:rsidR="00441126" w:rsidRPr="00996149" w:rsidRDefault="00441126" w:rsidP="00C96F0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96149">
              <w:rPr>
                <w:rFonts w:ascii="Times New Roman" w:hAnsi="Times New Roman"/>
                <w:b/>
              </w:rPr>
              <w:t>ЭТС (НЭП)</w:t>
            </w:r>
          </w:p>
        </w:tc>
        <w:tc>
          <w:tcPr>
            <w:tcW w:w="1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1126" w:rsidRPr="00996149" w:rsidRDefault="00441126" w:rsidP="00C96F0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96149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126" w:rsidRPr="00996149" w:rsidRDefault="00441126" w:rsidP="00C96F0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96149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 </w:t>
            </w:r>
          </w:p>
        </w:tc>
      </w:tr>
      <w:tr w:rsidR="00A10D34" w:rsidRPr="00996149" w:rsidTr="00A10D34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0D34" w:rsidRPr="00996149" w:rsidRDefault="00A10D34" w:rsidP="00A10D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96149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1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0D34" w:rsidRPr="00F61F6C" w:rsidRDefault="00A10D34" w:rsidP="00A10D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61F6C">
              <w:rPr>
                <w:rFonts w:ascii="Times New Roman" w:eastAsiaTheme="minorHAnsi" w:hAnsi="Times New Roman"/>
              </w:rPr>
              <w:t>32515340332-1-2</w:t>
            </w:r>
          </w:p>
        </w:tc>
        <w:tc>
          <w:tcPr>
            <w:tcW w:w="1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0D34" w:rsidRPr="00B5223A" w:rsidRDefault="00A10D34" w:rsidP="00A10D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5223A">
              <w:rPr>
                <w:rFonts w:ascii="Times New Roman" w:eastAsia="Calibri" w:hAnsi="Times New Roman"/>
                <w:bCs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1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0D34" w:rsidRPr="00F20F66" w:rsidRDefault="00A10D34" w:rsidP="00A10D34">
            <w:pPr>
              <w:keepLines w:val="0"/>
              <w:jc w:val="center"/>
              <w:rPr>
                <w:rFonts w:ascii="Times New Roman" w:eastAsiaTheme="minorHAnsi" w:hAnsi="Times New Roman"/>
                <w:highlight w:val="red"/>
              </w:rPr>
            </w:pPr>
            <w:r w:rsidRPr="00651566">
              <w:rPr>
                <w:rFonts w:ascii="Times New Roman" w:eastAsiaTheme="minorHAnsi" w:hAnsi="Times New Roman"/>
              </w:rPr>
              <w:t>462 </w:t>
            </w:r>
            <w:r>
              <w:rPr>
                <w:rFonts w:ascii="Times New Roman" w:eastAsiaTheme="minorHAnsi" w:hAnsi="Times New Roman"/>
              </w:rPr>
              <w:t>240</w:t>
            </w:r>
            <w:r w:rsidRPr="00651566">
              <w:rPr>
                <w:rFonts w:ascii="Times New Roman" w:eastAsiaTheme="minorHAnsi" w:hAnsi="Times New Roman"/>
              </w:rPr>
              <w:t xml:space="preserve"> (четыреста шестьдесят две тысячи </w:t>
            </w:r>
            <w:r>
              <w:rPr>
                <w:rFonts w:ascii="Times New Roman" w:eastAsiaTheme="minorHAnsi" w:hAnsi="Times New Roman"/>
              </w:rPr>
              <w:t>двести сорок</w:t>
            </w:r>
            <w:r w:rsidRPr="00651566">
              <w:rPr>
                <w:rFonts w:ascii="Times New Roman" w:eastAsiaTheme="minorHAnsi" w:hAnsi="Times New Roman"/>
              </w:rPr>
              <w:t>) рубл</w:t>
            </w:r>
            <w:r>
              <w:rPr>
                <w:rFonts w:ascii="Times New Roman" w:eastAsiaTheme="minorHAnsi" w:hAnsi="Times New Roman"/>
              </w:rPr>
              <w:t>ей</w:t>
            </w:r>
            <w:r w:rsidRPr="00651566"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>00</w:t>
            </w:r>
            <w:r w:rsidRPr="00651566">
              <w:rPr>
                <w:rFonts w:ascii="Times New Roman" w:eastAsiaTheme="minorHAnsi" w:hAnsi="Times New Roman"/>
              </w:rPr>
              <w:t xml:space="preserve"> копеек, с НДС</w:t>
            </w:r>
          </w:p>
        </w:tc>
      </w:tr>
      <w:tr w:rsidR="00A10D34" w:rsidRPr="00996149" w:rsidTr="00A10D34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0D34" w:rsidRPr="00996149" w:rsidRDefault="00A10D34" w:rsidP="00A10D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96149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1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0D34" w:rsidRPr="00651566" w:rsidRDefault="00A10D34" w:rsidP="00A10D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51566">
              <w:rPr>
                <w:rFonts w:ascii="Times New Roman" w:eastAsiaTheme="minorHAnsi" w:hAnsi="Times New Roman"/>
              </w:rPr>
              <w:t>32515340332-1-1</w:t>
            </w:r>
          </w:p>
        </w:tc>
        <w:tc>
          <w:tcPr>
            <w:tcW w:w="1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0D34" w:rsidRPr="00B5223A" w:rsidRDefault="00A10D34" w:rsidP="00A10D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5223A">
              <w:rPr>
                <w:rFonts w:ascii="Times New Roman" w:eastAsia="Calibri" w:hAnsi="Times New Roman"/>
                <w:bCs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1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0D34" w:rsidRPr="00F20F66" w:rsidRDefault="00A10D34" w:rsidP="00A10D34">
            <w:pPr>
              <w:keepLines w:val="0"/>
              <w:jc w:val="center"/>
              <w:rPr>
                <w:rFonts w:ascii="Times New Roman" w:eastAsiaTheme="minorHAnsi" w:hAnsi="Times New Roman"/>
                <w:highlight w:val="red"/>
              </w:rPr>
            </w:pPr>
            <w:r w:rsidRPr="00651566">
              <w:rPr>
                <w:rFonts w:ascii="Times New Roman" w:eastAsiaTheme="minorHAnsi" w:hAnsi="Times New Roman"/>
              </w:rPr>
              <w:t>462 304 (четыреста шестьдесят две тысячи триста четыре) рубля 80 копеек, с НДС</w:t>
            </w:r>
          </w:p>
        </w:tc>
      </w:tr>
    </w:tbl>
    <w:p w:rsidR="00F469A9" w:rsidRDefault="00F469A9" w:rsidP="00441126">
      <w:pPr>
        <w:pStyle w:val="afa"/>
        <w:rPr>
          <w:rFonts w:ascii="Times New Roman" w:eastAsia="Calibri" w:hAnsi="Times New Roman"/>
          <w:sz w:val="28"/>
          <w:szCs w:val="28"/>
        </w:rPr>
      </w:pPr>
    </w:p>
    <w:p w:rsidR="00441126" w:rsidRPr="005A2D7E" w:rsidRDefault="00441126" w:rsidP="00441126">
      <w:pPr>
        <w:pStyle w:val="afa"/>
        <w:rPr>
          <w:rFonts w:ascii="Times New Roman" w:eastAsia="Calibri" w:hAnsi="Times New Roman"/>
          <w:sz w:val="28"/>
          <w:szCs w:val="28"/>
        </w:rPr>
      </w:pPr>
      <w:r w:rsidRPr="005A2D7E">
        <w:rPr>
          <w:rFonts w:ascii="Times New Roman" w:eastAsia="Calibri" w:hAnsi="Times New Roman"/>
          <w:sz w:val="28"/>
          <w:szCs w:val="28"/>
        </w:rPr>
        <w:t>Результаты голосования членов закупочной комиссии:</w:t>
      </w:r>
    </w:p>
    <w:p w:rsidR="00B5223A" w:rsidRPr="005F20F7" w:rsidRDefault="00B5223A" w:rsidP="00B5223A">
      <w:pPr>
        <w:keepLines w:val="0"/>
        <w:rPr>
          <w:rFonts w:ascii="Times New Roman" w:eastAsia="Calibri" w:hAnsi="Times New Roman"/>
          <w:sz w:val="28"/>
          <w:szCs w:val="28"/>
        </w:rPr>
      </w:pPr>
      <w:r w:rsidRPr="005F20F7">
        <w:rPr>
          <w:rFonts w:ascii="Times New Roman" w:eastAsia="Calibri" w:hAnsi="Times New Roman"/>
          <w:sz w:val="28"/>
          <w:szCs w:val="28"/>
        </w:rPr>
        <w:t xml:space="preserve">«за» - 5 </w:t>
      </w:r>
      <w:r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Pr="005F20F7">
        <w:rPr>
          <w:rFonts w:ascii="Times New Roman" w:eastAsia="Calibri" w:hAnsi="Times New Roman"/>
          <w:sz w:val="28"/>
          <w:szCs w:val="28"/>
        </w:rPr>
        <w:t>;</w:t>
      </w:r>
    </w:p>
    <w:p w:rsidR="00B5223A" w:rsidRPr="005F20F7" w:rsidRDefault="00B5223A" w:rsidP="00B5223A">
      <w:pPr>
        <w:keepLines w:val="0"/>
        <w:rPr>
          <w:rFonts w:ascii="Times New Roman" w:eastAsia="Calibri" w:hAnsi="Times New Roman"/>
          <w:sz w:val="28"/>
          <w:szCs w:val="28"/>
        </w:rPr>
      </w:pPr>
      <w:r w:rsidRPr="005F20F7">
        <w:rPr>
          <w:rFonts w:ascii="Times New Roman" w:eastAsia="Calibri" w:hAnsi="Times New Roman"/>
          <w:sz w:val="28"/>
          <w:szCs w:val="28"/>
        </w:rPr>
        <w:t>«против» - 0 голоса/-</w:t>
      </w:r>
      <w:proofErr w:type="spellStart"/>
      <w:r w:rsidRPr="005F20F7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Pr="005F20F7">
        <w:rPr>
          <w:rFonts w:ascii="Times New Roman" w:eastAsia="Calibri" w:hAnsi="Times New Roman"/>
          <w:sz w:val="28"/>
          <w:szCs w:val="28"/>
        </w:rPr>
        <w:t>;</w:t>
      </w:r>
    </w:p>
    <w:p w:rsidR="007C2B96" w:rsidRDefault="00B5223A" w:rsidP="00B5223A">
      <w:pPr>
        <w:keepLines w:val="0"/>
        <w:rPr>
          <w:rFonts w:ascii="Times New Roman" w:eastAsia="Calibri" w:hAnsi="Times New Roman"/>
          <w:sz w:val="28"/>
          <w:szCs w:val="28"/>
        </w:rPr>
      </w:pPr>
      <w:r w:rsidRPr="005F20F7">
        <w:rPr>
          <w:rFonts w:ascii="Times New Roman" w:eastAsia="Calibri" w:hAnsi="Times New Roman"/>
          <w:sz w:val="28"/>
          <w:szCs w:val="28"/>
        </w:rPr>
        <w:t>«воздержался» - 0 голоса/-</w:t>
      </w:r>
      <w:proofErr w:type="spellStart"/>
      <w:r w:rsidRPr="005F20F7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="00A10D34">
        <w:rPr>
          <w:rFonts w:ascii="Times New Roman" w:eastAsia="Calibri" w:hAnsi="Times New Roman"/>
          <w:sz w:val="28"/>
          <w:szCs w:val="28"/>
        </w:rPr>
        <w:t>.</w:t>
      </w:r>
    </w:p>
    <w:p w:rsidR="00A10D34" w:rsidRDefault="00A10D34" w:rsidP="00B5223A">
      <w:pPr>
        <w:keepLines w:val="0"/>
        <w:rPr>
          <w:rFonts w:ascii="Times New Roman" w:eastAsia="Calibri" w:hAnsi="Times New Roman"/>
          <w:sz w:val="28"/>
          <w:szCs w:val="28"/>
        </w:rPr>
      </w:pPr>
    </w:p>
    <w:p w:rsidR="007C2B96" w:rsidRPr="00F469A9" w:rsidRDefault="00441126" w:rsidP="007C2B96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color w:val="000000"/>
          <w:sz w:val="28"/>
          <w:lang w:eastAsia="ar-SA"/>
        </w:rPr>
        <w:t>5</w:t>
      </w:r>
      <w:r w:rsidR="007C2B96">
        <w:rPr>
          <w:rFonts w:ascii="Times New Roman" w:eastAsiaTheme="minorHAnsi" w:hAnsi="Times New Roman"/>
          <w:color w:val="000000"/>
          <w:sz w:val="28"/>
          <w:lang w:eastAsia="ar-SA"/>
        </w:rPr>
        <w:t xml:space="preserve">. </w:t>
      </w:r>
      <w:r w:rsidR="007C2B96" w:rsidRPr="008B0296">
        <w:rPr>
          <w:rFonts w:ascii="Times New Roman" w:eastAsiaTheme="minorHAnsi" w:hAnsi="Times New Roman"/>
          <w:color w:val="000000"/>
          <w:sz w:val="28"/>
          <w:lang w:eastAsia="ar-SA"/>
        </w:rPr>
        <w:t xml:space="preserve">По результатам ранжирования заявок на участие в закупке закупочной комиссией </w:t>
      </w:r>
      <w:r w:rsidR="007C2B96" w:rsidRPr="008B0296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 xml:space="preserve">принято решение </w:t>
      </w:r>
      <w:r w:rsidR="007C2B96" w:rsidRPr="00F469A9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 xml:space="preserve">признать победителем закупки </w:t>
      </w:r>
      <w:r w:rsidR="00A10D34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>участника закупки</w:t>
      </w:r>
      <w:r w:rsidR="00A10D3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</w:t>
      </w:r>
      <w:r w:rsidR="00A10D34">
        <w:rPr>
          <w:rFonts w:ascii="Times New Roman" w:hAnsi="Times New Roman"/>
          <w:color w:val="000000"/>
          <w:sz w:val="28"/>
          <w:lang w:eastAsia="ar-SA"/>
        </w:rPr>
        <w:t xml:space="preserve">подавшего </w:t>
      </w:r>
      <w:r w:rsidR="00A10D34" w:rsidRPr="00A40A73">
        <w:rPr>
          <w:rFonts w:ascii="Times New Roman" w:hAnsi="Times New Roman"/>
          <w:sz w:val="28"/>
          <w:szCs w:val="28"/>
        </w:rPr>
        <w:lastRenderedPageBreak/>
        <w:t xml:space="preserve">заявку с </w:t>
      </w:r>
      <w:r w:rsidR="00A10D34" w:rsidRPr="00864158">
        <w:rPr>
          <w:rFonts w:ascii="Times New Roman" w:hAnsi="Times New Roman"/>
          <w:sz w:val="28"/>
          <w:szCs w:val="28"/>
        </w:rPr>
        <w:t>уникальным идентификационным номером</w:t>
      </w:r>
      <w:r w:rsidR="00A10D34">
        <w:rPr>
          <w:rFonts w:ascii="Times New Roman" w:hAnsi="Times New Roman"/>
          <w:sz w:val="28"/>
          <w:szCs w:val="28"/>
        </w:rPr>
        <w:t xml:space="preserve"> </w:t>
      </w:r>
      <w:r w:rsidR="00A10D34" w:rsidRPr="00A10D34">
        <w:rPr>
          <w:rFonts w:ascii="Times New Roman" w:hAnsi="Times New Roman"/>
          <w:sz w:val="28"/>
          <w:szCs w:val="28"/>
        </w:rPr>
        <w:t>32515340332-1-2</w:t>
      </w:r>
      <w:r w:rsidR="00A10D34">
        <w:rPr>
          <w:rFonts w:ascii="Times New Roman" w:hAnsi="Times New Roman"/>
          <w:sz w:val="28"/>
          <w:szCs w:val="28"/>
        </w:rPr>
        <w:t xml:space="preserve">, </w:t>
      </w:r>
      <w:r w:rsidR="007C2B96" w:rsidRPr="00F469A9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 xml:space="preserve">с наименьшим ценовым предложением: </w:t>
      </w:r>
      <w:r w:rsidR="00F469A9" w:rsidRPr="00F469A9">
        <w:rPr>
          <w:rFonts w:ascii="Times New Roman" w:hAnsi="Times New Roman"/>
          <w:sz w:val="28"/>
          <w:szCs w:val="28"/>
        </w:rPr>
        <w:t>462 240 (четыреста шестьдесят две тысячи двести сорок) рублей 00 копеек</w:t>
      </w:r>
      <w:r w:rsidR="007C2B96" w:rsidRPr="00F469A9">
        <w:rPr>
          <w:rFonts w:ascii="Times New Roman" w:hAnsi="Times New Roman"/>
          <w:sz w:val="28"/>
          <w:szCs w:val="28"/>
        </w:rPr>
        <w:t xml:space="preserve">, </w:t>
      </w:r>
      <w:r w:rsidR="00F469A9" w:rsidRPr="00F469A9">
        <w:rPr>
          <w:rFonts w:ascii="Times New Roman" w:hAnsi="Times New Roman"/>
          <w:sz w:val="28"/>
          <w:szCs w:val="28"/>
        </w:rPr>
        <w:t xml:space="preserve">с </w:t>
      </w:r>
      <w:r w:rsidR="007C2B96" w:rsidRPr="00F469A9">
        <w:rPr>
          <w:rFonts w:ascii="Times New Roman" w:hAnsi="Times New Roman"/>
          <w:sz w:val="28"/>
          <w:szCs w:val="28"/>
        </w:rPr>
        <w:t>НДС</w:t>
      </w:r>
      <w:r w:rsidR="00F469A9" w:rsidRPr="00F469A9">
        <w:rPr>
          <w:rFonts w:ascii="Times New Roman" w:hAnsi="Times New Roman"/>
          <w:sz w:val="28"/>
          <w:szCs w:val="28"/>
        </w:rPr>
        <w:t>.</w:t>
      </w:r>
    </w:p>
    <w:p w:rsidR="007C2B96" w:rsidRPr="00F469A9" w:rsidRDefault="007C2B96" w:rsidP="007C2B96">
      <w:pPr>
        <w:pStyle w:val="afa"/>
        <w:rPr>
          <w:rFonts w:ascii="Times New Roman" w:eastAsia="Calibri" w:hAnsi="Times New Roman"/>
          <w:sz w:val="28"/>
          <w:szCs w:val="28"/>
        </w:rPr>
      </w:pPr>
      <w:r w:rsidRPr="00F469A9">
        <w:rPr>
          <w:rFonts w:ascii="Times New Roman" w:eastAsia="Calibri" w:hAnsi="Times New Roman"/>
          <w:sz w:val="28"/>
          <w:szCs w:val="28"/>
        </w:rPr>
        <w:t>Результаты голосования членов закупочной комиссии:</w:t>
      </w:r>
    </w:p>
    <w:p w:rsidR="00B5223A" w:rsidRPr="005F20F7" w:rsidRDefault="00B5223A" w:rsidP="00B5223A">
      <w:pPr>
        <w:keepLines w:val="0"/>
        <w:rPr>
          <w:rFonts w:ascii="Times New Roman" w:eastAsia="Calibri" w:hAnsi="Times New Roman"/>
          <w:sz w:val="28"/>
          <w:szCs w:val="28"/>
        </w:rPr>
      </w:pPr>
      <w:r w:rsidRPr="005F20F7">
        <w:rPr>
          <w:rFonts w:ascii="Times New Roman" w:eastAsia="Calibri" w:hAnsi="Times New Roman"/>
          <w:sz w:val="28"/>
          <w:szCs w:val="28"/>
        </w:rPr>
        <w:t xml:space="preserve">«за» - 5 </w:t>
      </w:r>
      <w:r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Pr="005F20F7">
        <w:rPr>
          <w:rFonts w:ascii="Times New Roman" w:eastAsia="Calibri" w:hAnsi="Times New Roman"/>
          <w:sz w:val="28"/>
          <w:szCs w:val="28"/>
        </w:rPr>
        <w:t>;</w:t>
      </w:r>
    </w:p>
    <w:p w:rsidR="00B5223A" w:rsidRPr="005F20F7" w:rsidRDefault="00B5223A" w:rsidP="00B5223A">
      <w:pPr>
        <w:keepLines w:val="0"/>
        <w:rPr>
          <w:rFonts w:ascii="Times New Roman" w:eastAsia="Calibri" w:hAnsi="Times New Roman"/>
          <w:sz w:val="28"/>
          <w:szCs w:val="28"/>
        </w:rPr>
      </w:pPr>
      <w:r w:rsidRPr="005F20F7">
        <w:rPr>
          <w:rFonts w:ascii="Times New Roman" w:eastAsia="Calibri" w:hAnsi="Times New Roman"/>
          <w:sz w:val="28"/>
          <w:szCs w:val="28"/>
        </w:rPr>
        <w:t>«против» - 0 голоса/-</w:t>
      </w:r>
      <w:proofErr w:type="spellStart"/>
      <w:r w:rsidRPr="005F20F7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Pr="005F20F7">
        <w:rPr>
          <w:rFonts w:ascii="Times New Roman" w:eastAsia="Calibri" w:hAnsi="Times New Roman"/>
          <w:sz w:val="28"/>
          <w:szCs w:val="28"/>
        </w:rPr>
        <w:t>;</w:t>
      </w:r>
    </w:p>
    <w:p w:rsidR="00B5223A" w:rsidRDefault="00B5223A" w:rsidP="00B5223A">
      <w:pPr>
        <w:keepLines w:val="0"/>
        <w:rPr>
          <w:rFonts w:ascii="Times New Roman" w:eastAsia="Calibri" w:hAnsi="Times New Roman"/>
          <w:sz w:val="28"/>
          <w:szCs w:val="28"/>
        </w:rPr>
      </w:pPr>
      <w:r w:rsidRPr="005F20F7">
        <w:rPr>
          <w:rFonts w:ascii="Times New Roman" w:eastAsia="Calibri" w:hAnsi="Times New Roman"/>
          <w:sz w:val="28"/>
          <w:szCs w:val="28"/>
        </w:rPr>
        <w:t>«воздержался» - 0 голоса/-</w:t>
      </w:r>
      <w:proofErr w:type="spellStart"/>
      <w:r w:rsidRPr="005F20F7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.</w:t>
      </w:r>
    </w:p>
    <w:p w:rsidR="00B5223A" w:rsidRPr="00B5223A" w:rsidRDefault="00B5223A" w:rsidP="00B5223A">
      <w:pPr>
        <w:keepLines w:val="0"/>
        <w:rPr>
          <w:rFonts w:ascii="Times New Roman" w:eastAsia="Calibri" w:hAnsi="Times New Roman"/>
          <w:sz w:val="28"/>
          <w:szCs w:val="28"/>
        </w:rPr>
      </w:pPr>
    </w:p>
    <w:p w:rsidR="007C2B96" w:rsidRPr="00DA2DF7" w:rsidRDefault="00441126" w:rsidP="007C2B96">
      <w:pPr>
        <w:keepLines w:val="0"/>
        <w:rPr>
          <w:rFonts w:ascii="Times New Roman" w:eastAsiaTheme="minorHAnsi" w:hAnsi="Times New Roman"/>
        </w:rPr>
      </w:pPr>
      <w:r w:rsidRPr="00F469A9">
        <w:rPr>
          <w:rFonts w:ascii="Times New Roman" w:eastAsia="Calibri" w:hAnsi="Times New Roman"/>
          <w:sz w:val="28"/>
          <w:szCs w:val="28"/>
        </w:rPr>
        <w:t>6</w:t>
      </w:r>
      <w:r w:rsidR="007C2B96" w:rsidRPr="00F469A9">
        <w:rPr>
          <w:rFonts w:ascii="Times New Roman" w:eastAsia="Calibri" w:hAnsi="Times New Roman"/>
          <w:sz w:val="28"/>
          <w:szCs w:val="28"/>
        </w:rPr>
        <w:t xml:space="preserve">. На основании пункта 8 Раздела 3 Приложения № 1 к Приказу </w:t>
      </w:r>
      <w:proofErr w:type="spellStart"/>
      <w:r w:rsidR="007C2B96" w:rsidRPr="00F469A9">
        <w:rPr>
          <w:rFonts w:ascii="Times New Roman" w:eastAsia="Calibri" w:hAnsi="Times New Roman"/>
          <w:sz w:val="28"/>
          <w:szCs w:val="28"/>
        </w:rPr>
        <w:t>Госкорпорации</w:t>
      </w:r>
      <w:proofErr w:type="spellEnd"/>
      <w:r w:rsidR="007C2B96" w:rsidRPr="00F469A9">
        <w:rPr>
          <w:rFonts w:ascii="Times New Roman" w:eastAsia="Calibri" w:hAnsi="Times New Roman"/>
          <w:sz w:val="28"/>
          <w:szCs w:val="28"/>
        </w:rPr>
        <w:t xml:space="preserve"> «</w:t>
      </w:r>
      <w:proofErr w:type="spellStart"/>
      <w:r w:rsidR="007C2B96" w:rsidRPr="00F469A9">
        <w:rPr>
          <w:rFonts w:ascii="Times New Roman" w:eastAsia="Calibri" w:hAnsi="Times New Roman"/>
          <w:sz w:val="28"/>
          <w:szCs w:val="28"/>
        </w:rPr>
        <w:t>Росатом</w:t>
      </w:r>
      <w:proofErr w:type="spellEnd"/>
      <w:r w:rsidR="007C2B96" w:rsidRPr="00F469A9">
        <w:rPr>
          <w:rFonts w:ascii="Times New Roman" w:eastAsia="Calibri" w:hAnsi="Times New Roman"/>
          <w:sz w:val="28"/>
          <w:szCs w:val="28"/>
        </w:rPr>
        <w:t xml:space="preserve">» от 27.06.2019 № 1/624-П и </w:t>
      </w:r>
      <w:proofErr w:type="gramStart"/>
      <w:r w:rsidR="007C2B96" w:rsidRPr="00F469A9">
        <w:rPr>
          <w:rFonts w:ascii="Times New Roman" w:eastAsia="Calibri" w:hAnsi="Times New Roman"/>
          <w:sz w:val="28"/>
          <w:szCs w:val="28"/>
        </w:rPr>
        <w:t>пункта</w:t>
      </w:r>
      <w:proofErr w:type="gramEnd"/>
      <w:r w:rsidR="007C2B96" w:rsidRPr="00F469A9">
        <w:rPr>
          <w:rFonts w:ascii="Times New Roman" w:eastAsia="Calibri" w:hAnsi="Times New Roman"/>
          <w:sz w:val="28"/>
          <w:szCs w:val="28"/>
        </w:rPr>
        <w:t xml:space="preserve"> а) части 2 статьи 9.3. Единого отраслевого стандарта </w:t>
      </w:r>
      <w:proofErr w:type="spellStart"/>
      <w:r w:rsidR="007C2B96" w:rsidRPr="00F469A9">
        <w:rPr>
          <w:rFonts w:ascii="Times New Roman" w:eastAsia="Calibri" w:hAnsi="Times New Roman"/>
          <w:sz w:val="28"/>
          <w:szCs w:val="28"/>
        </w:rPr>
        <w:t>Госкорпорации</w:t>
      </w:r>
      <w:proofErr w:type="spellEnd"/>
      <w:r w:rsidR="007C2B96" w:rsidRPr="00F469A9">
        <w:rPr>
          <w:rFonts w:ascii="Times New Roman" w:eastAsia="Calibri" w:hAnsi="Times New Roman"/>
          <w:sz w:val="28"/>
          <w:szCs w:val="28"/>
        </w:rPr>
        <w:t xml:space="preserve"> «</w:t>
      </w:r>
      <w:proofErr w:type="spellStart"/>
      <w:r w:rsidR="007C2B96" w:rsidRPr="00F469A9">
        <w:rPr>
          <w:rFonts w:ascii="Times New Roman" w:eastAsia="Calibri" w:hAnsi="Times New Roman"/>
          <w:sz w:val="28"/>
          <w:szCs w:val="28"/>
        </w:rPr>
        <w:t>Росатом</w:t>
      </w:r>
      <w:proofErr w:type="spellEnd"/>
      <w:r w:rsidR="007C2B96" w:rsidRPr="00F469A9">
        <w:rPr>
          <w:rFonts w:ascii="Times New Roman" w:eastAsia="Calibri" w:hAnsi="Times New Roman"/>
          <w:sz w:val="28"/>
          <w:szCs w:val="28"/>
        </w:rPr>
        <w:t>» Заказчику – Озерскому филиалу АО «</w:t>
      </w:r>
      <w:proofErr w:type="spellStart"/>
      <w:r w:rsidR="007C2B96" w:rsidRPr="00F469A9">
        <w:rPr>
          <w:rFonts w:ascii="Times New Roman" w:eastAsia="Calibri" w:hAnsi="Times New Roman"/>
          <w:sz w:val="28"/>
          <w:szCs w:val="28"/>
        </w:rPr>
        <w:t>Атомспецтранс</w:t>
      </w:r>
      <w:proofErr w:type="spellEnd"/>
      <w:r w:rsidR="007C2B96" w:rsidRPr="00F469A9">
        <w:rPr>
          <w:rFonts w:ascii="Times New Roman" w:eastAsia="Calibri" w:hAnsi="Times New Roman"/>
          <w:sz w:val="28"/>
          <w:szCs w:val="28"/>
        </w:rPr>
        <w:t>» необходимо провести с участником</w:t>
      </w:r>
      <w:r w:rsidR="00BC2874">
        <w:rPr>
          <w:rFonts w:ascii="Times New Roman" w:eastAsia="Calibri" w:hAnsi="Times New Roman"/>
          <w:sz w:val="28"/>
          <w:szCs w:val="28"/>
        </w:rPr>
        <w:t>,</w:t>
      </w:r>
      <w:r w:rsidR="007C2B96" w:rsidRPr="00F469A9">
        <w:rPr>
          <w:rFonts w:ascii="Times New Roman" w:eastAsia="Calibri" w:hAnsi="Times New Roman"/>
          <w:sz w:val="28"/>
          <w:szCs w:val="28"/>
        </w:rPr>
        <w:t xml:space="preserve"> </w:t>
      </w:r>
      <w:r w:rsidR="00A10D34">
        <w:rPr>
          <w:rFonts w:ascii="Times New Roman" w:hAnsi="Times New Roman"/>
          <w:color w:val="000000"/>
          <w:sz w:val="28"/>
          <w:lang w:eastAsia="ar-SA"/>
        </w:rPr>
        <w:t xml:space="preserve">подавшим </w:t>
      </w:r>
      <w:r w:rsidR="00A10D34" w:rsidRPr="00A40A73">
        <w:rPr>
          <w:rFonts w:ascii="Times New Roman" w:hAnsi="Times New Roman"/>
          <w:sz w:val="28"/>
          <w:szCs w:val="28"/>
        </w:rPr>
        <w:t xml:space="preserve">заявку с </w:t>
      </w:r>
      <w:r w:rsidR="00A10D34" w:rsidRPr="00864158">
        <w:rPr>
          <w:rFonts w:ascii="Times New Roman" w:hAnsi="Times New Roman"/>
          <w:sz w:val="28"/>
          <w:szCs w:val="28"/>
        </w:rPr>
        <w:t>уникальным идентификационным номером</w:t>
      </w:r>
      <w:r w:rsidR="00A10D34" w:rsidRPr="00F469A9">
        <w:rPr>
          <w:rFonts w:ascii="Times New Roman" w:eastAsia="Calibri" w:hAnsi="Times New Roman"/>
          <w:sz w:val="28"/>
          <w:szCs w:val="28"/>
        </w:rPr>
        <w:t xml:space="preserve"> </w:t>
      </w:r>
      <w:r w:rsidR="00BC2874" w:rsidRPr="00BC2874">
        <w:rPr>
          <w:rFonts w:ascii="Times New Roman" w:eastAsia="Calibri" w:hAnsi="Times New Roman"/>
          <w:sz w:val="28"/>
          <w:szCs w:val="28"/>
        </w:rPr>
        <w:t>32515340332-1-2</w:t>
      </w:r>
      <w:r w:rsidR="00BC2874">
        <w:rPr>
          <w:rFonts w:ascii="Times New Roman" w:eastAsia="Calibri" w:hAnsi="Times New Roman"/>
          <w:sz w:val="28"/>
          <w:szCs w:val="28"/>
        </w:rPr>
        <w:t xml:space="preserve">, </w:t>
      </w:r>
      <w:r w:rsidR="007C2B96" w:rsidRPr="00F469A9">
        <w:rPr>
          <w:rFonts w:ascii="Times New Roman" w:eastAsia="Calibri" w:hAnsi="Times New Roman"/>
          <w:sz w:val="28"/>
          <w:szCs w:val="28"/>
        </w:rPr>
        <w:t>преддоговорные переговоры по снижению цены договора без изменения</w:t>
      </w:r>
      <w:r w:rsidR="007C2B96" w:rsidRPr="00DA2DF7">
        <w:rPr>
          <w:rFonts w:ascii="Times New Roman" w:eastAsia="Calibri" w:hAnsi="Times New Roman"/>
          <w:sz w:val="28"/>
          <w:szCs w:val="28"/>
        </w:rPr>
        <w:t xml:space="preserve"> остальных условий договора.</w:t>
      </w:r>
    </w:p>
    <w:p w:rsidR="007C2B96" w:rsidRPr="00DA69C3" w:rsidRDefault="007C2B96" w:rsidP="007C2B96">
      <w:pPr>
        <w:keepLines w:val="0"/>
        <w:rPr>
          <w:rFonts w:ascii="Times New Roman" w:eastAsiaTheme="minorHAnsi" w:hAnsi="Times New Roman"/>
          <w:sz w:val="20"/>
          <w:szCs w:val="28"/>
          <w:lang w:eastAsia="ar-SA"/>
        </w:rPr>
      </w:pPr>
    </w:p>
    <w:p w:rsidR="007C2B96" w:rsidRDefault="00441126" w:rsidP="007C2B96">
      <w:pPr>
        <w:pStyle w:val="afa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7</w:t>
      </w:r>
      <w:r w:rsidR="007C2B96" w:rsidRPr="00DA69C3">
        <w:rPr>
          <w:rFonts w:ascii="Times New Roman" w:eastAsia="Calibri" w:hAnsi="Times New Roman"/>
          <w:sz w:val="28"/>
          <w:szCs w:val="28"/>
        </w:rPr>
        <w:t>. Протокол рассмотрения заявок и подведения итогов будет размещен на сайте Единой информационной системы в сфере закупок (ЕИС) по адресу в сети «Интернет» http://zakupki</w:t>
      </w:r>
      <w:r w:rsidR="007C2B96" w:rsidRPr="00DA69C3">
        <w:rPr>
          <w:rFonts w:ascii="Times New Roman" w:eastAsia="Calibri" w:hAnsi="Times New Roman"/>
          <w:sz w:val="28"/>
        </w:rPr>
        <w:t xml:space="preserve">.gov.ru и на сайте </w:t>
      </w:r>
      <w:r w:rsidR="007C2B96" w:rsidRPr="00DA69C3">
        <w:rPr>
          <w:rFonts w:ascii="Times New Roman" w:hAnsi="Times New Roman"/>
          <w:sz w:val="28"/>
          <w:szCs w:val="28"/>
        </w:rPr>
        <w:t xml:space="preserve">ЭТП </w:t>
      </w:r>
      <w:r w:rsidR="007C2B96" w:rsidRPr="0018455F">
        <w:rPr>
          <w:rFonts w:ascii="Times New Roman" w:hAnsi="Times New Roman"/>
          <w:sz w:val="28"/>
          <w:szCs w:val="28"/>
        </w:rPr>
        <w:t>ЭТС (НЭП)</w:t>
      </w:r>
      <w:r w:rsidR="007C2B96" w:rsidRPr="00074BAD"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="007C2B96" w:rsidRPr="00074BAD">
          <w:rPr>
            <w:rStyle w:val="a3"/>
            <w:rFonts w:ascii="Times New Roman" w:hAnsi="Times New Roman"/>
            <w:bCs/>
            <w:color w:val="auto"/>
            <w:sz w:val="28"/>
            <w:szCs w:val="28"/>
          </w:rPr>
          <w:t>https://44.fabrikant.ru/223</w:t>
        </w:r>
      </w:hyperlink>
      <w:r w:rsidR="007C2B96">
        <w:rPr>
          <w:rFonts w:ascii="Times New Roman" w:hAnsi="Times New Roman"/>
          <w:sz w:val="28"/>
          <w:szCs w:val="28"/>
        </w:rPr>
        <w:t>.</w:t>
      </w:r>
    </w:p>
    <w:p w:rsidR="007C2B96" w:rsidRDefault="007C2B96" w:rsidP="006B0FE8">
      <w:pPr>
        <w:pStyle w:val="af6"/>
        <w:ind w:left="0"/>
        <w:jc w:val="both"/>
        <w:rPr>
          <w:rFonts w:ascii="Times New Roman" w:eastAsia="Times New Roman" w:hAnsi="Times New Roman"/>
          <w:b/>
          <w:color w:val="000000"/>
          <w:sz w:val="28"/>
          <w:szCs w:val="24"/>
          <w:lang w:eastAsia="ar-SA"/>
        </w:rPr>
      </w:pPr>
    </w:p>
    <w:p w:rsidR="0074320C" w:rsidRDefault="0074320C" w:rsidP="006B0FE8">
      <w:pPr>
        <w:pStyle w:val="af6"/>
        <w:ind w:left="0"/>
        <w:jc w:val="both"/>
        <w:rPr>
          <w:rFonts w:ascii="Times New Roman" w:eastAsia="Times New Roman" w:hAnsi="Times New Roman"/>
          <w:b/>
          <w:color w:val="000000"/>
          <w:sz w:val="28"/>
          <w:szCs w:val="24"/>
          <w:lang w:eastAsia="ar-SA"/>
        </w:rPr>
      </w:pPr>
      <w:r>
        <w:rPr>
          <w:rFonts w:ascii="Times New Roman" w:eastAsia="Times New Roman" w:hAnsi="Times New Roman"/>
          <w:b/>
          <w:color w:val="000000"/>
          <w:sz w:val="28"/>
          <w:szCs w:val="24"/>
          <w:lang w:eastAsia="ar-SA"/>
        </w:rPr>
        <w:t xml:space="preserve">Закупочная комиссия: </w:t>
      </w:r>
    </w:p>
    <w:p w:rsidR="0074320C" w:rsidRPr="000B7408" w:rsidRDefault="0074320C" w:rsidP="006B0FE8">
      <w:pPr>
        <w:pStyle w:val="af6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color w:val="000000"/>
          <w:sz w:val="28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»:</w:t>
      </w:r>
    </w:p>
    <w:p w:rsidR="0074320C" w:rsidRDefault="0074320C" w:rsidP="002C5137">
      <w:pPr>
        <w:keepLines w:val="0"/>
        <w:numPr>
          <w:ilvl w:val="0"/>
          <w:numId w:val="7"/>
        </w:numPr>
        <w:tabs>
          <w:tab w:val="left" w:pos="993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подтверждает, что не имеет связей, носящих характер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аффилированности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вопрос о которых вынесен на заседание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комиссии;</w:t>
      </w:r>
    </w:p>
    <w:p w:rsidR="0074320C" w:rsidRDefault="0074320C" w:rsidP="002C5137">
      <w:pPr>
        <w:keepLines w:val="0"/>
        <w:numPr>
          <w:ilvl w:val="0"/>
          <w:numId w:val="7"/>
        </w:numPr>
        <w:tabs>
          <w:tab w:val="left" w:pos="993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74320C" w:rsidRDefault="0074320C" w:rsidP="002C5137">
      <w:pPr>
        <w:keepLines w:val="0"/>
        <w:numPr>
          <w:ilvl w:val="0"/>
          <w:numId w:val="7"/>
        </w:numPr>
        <w:tabs>
          <w:tab w:val="left" w:pos="993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;</w:t>
      </w:r>
    </w:p>
    <w:p w:rsidR="0074320C" w:rsidRDefault="0074320C" w:rsidP="002C5137">
      <w:pPr>
        <w:keepLines w:val="0"/>
        <w:numPr>
          <w:ilvl w:val="0"/>
          <w:numId w:val="7"/>
        </w:numPr>
        <w:tabs>
          <w:tab w:val="left" w:pos="993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74320C" w:rsidRDefault="0074320C" w:rsidP="002C5137">
      <w:pPr>
        <w:keepLines w:val="0"/>
        <w:numPr>
          <w:ilvl w:val="0"/>
          <w:numId w:val="8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запросу котировок;</w:t>
      </w:r>
    </w:p>
    <w:p w:rsidR="0074320C" w:rsidRDefault="0074320C" w:rsidP="002C5137">
      <w:pPr>
        <w:keepLines w:val="0"/>
        <w:numPr>
          <w:ilvl w:val="0"/>
          <w:numId w:val="8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;</w:t>
      </w:r>
    </w:p>
    <w:p w:rsidR="0074320C" w:rsidRPr="00177E93" w:rsidRDefault="0074320C" w:rsidP="002C5137">
      <w:pPr>
        <w:keepLines w:val="0"/>
        <w:numPr>
          <w:ilvl w:val="0"/>
          <w:numId w:val="8"/>
        </w:numPr>
        <w:spacing w:after="200"/>
        <w:ind w:left="0" w:firstLine="0"/>
        <w:rPr>
          <w:rFonts w:ascii="Times New Roman" w:hAnsi="Times New Roman"/>
          <w:color w:val="000000"/>
          <w:sz w:val="28"/>
          <w:szCs w:val="2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tbl>
      <w:tblPr>
        <w:tblW w:w="4948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19"/>
        <w:gridCol w:w="4115"/>
        <w:gridCol w:w="1981"/>
      </w:tblGrid>
      <w:tr w:rsidR="00177E93" w:rsidRPr="00DE55A5" w:rsidTr="00B5223A">
        <w:trPr>
          <w:trHeight w:val="372"/>
          <w:jc w:val="center"/>
        </w:trPr>
        <w:tc>
          <w:tcPr>
            <w:tcW w:w="19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7E93" w:rsidRPr="00177E93" w:rsidRDefault="00177E93" w:rsidP="00E736D0">
            <w:pPr>
              <w:pStyle w:val="af6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77E93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7E93" w:rsidRPr="00DE55A5" w:rsidRDefault="00177E93" w:rsidP="00F47F7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E55A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7E93" w:rsidRPr="00DE55A5" w:rsidRDefault="00177E93" w:rsidP="00F47F7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177E93" w:rsidRPr="00DE55A5" w:rsidTr="00E736D0">
        <w:trPr>
          <w:trHeight w:val="372"/>
          <w:jc w:val="center"/>
        </w:trPr>
        <w:tc>
          <w:tcPr>
            <w:tcW w:w="400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7E93" w:rsidRPr="00CE696D" w:rsidRDefault="00177E93" w:rsidP="00B5223A">
            <w:pPr>
              <w:keepLines w:val="0"/>
              <w:ind w:left="134"/>
              <w:jc w:val="left"/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</w:t>
            </w:r>
            <w:r w:rsidRPr="00A54BFC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закупочной комиссии: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7E93" w:rsidRPr="00CE696D" w:rsidRDefault="00177E93" w:rsidP="00F47F71">
            <w:pPr>
              <w:keepLines w:val="0"/>
              <w:ind w:left="134"/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 xml:space="preserve">  </w:t>
            </w:r>
          </w:p>
        </w:tc>
      </w:tr>
      <w:tr w:rsidR="00177E93" w:rsidRPr="00DE55A5" w:rsidTr="00B5223A">
        <w:trPr>
          <w:trHeight w:val="372"/>
          <w:jc w:val="center"/>
        </w:trPr>
        <w:tc>
          <w:tcPr>
            <w:tcW w:w="19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7E93" w:rsidRPr="00BC2874" w:rsidRDefault="00B5223A" w:rsidP="00B5223A">
            <w:pPr>
              <w:keepLines w:val="0"/>
              <w:ind w:left="134"/>
              <w:jc w:val="left"/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  <w:r w:rsidRPr="00BC2874"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7E93" w:rsidRPr="00CE696D" w:rsidRDefault="00177E93" w:rsidP="00F47F71">
            <w:pPr>
              <w:keepLines w:val="0"/>
              <w:ind w:left="134"/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7E93" w:rsidRDefault="00177E93" w:rsidP="00F47F7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77E93" w:rsidRPr="00DE55A5" w:rsidTr="00E736D0">
        <w:trPr>
          <w:jc w:val="center"/>
        </w:trPr>
        <w:tc>
          <w:tcPr>
            <w:tcW w:w="400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7E93" w:rsidRPr="00BC2874" w:rsidRDefault="00177E93" w:rsidP="00B5223A">
            <w:pPr>
              <w:keepLines w:val="0"/>
              <w:ind w:left="134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C287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7E93" w:rsidRPr="00DE55A5" w:rsidRDefault="00177E93" w:rsidP="00F47F71">
            <w:pPr>
              <w:keepLines w:val="0"/>
              <w:ind w:left="134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B5223A" w:rsidRPr="00DE55A5" w:rsidTr="00B5223A">
        <w:trPr>
          <w:trHeight w:val="316"/>
          <w:jc w:val="center"/>
        </w:trPr>
        <w:tc>
          <w:tcPr>
            <w:tcW w:w="19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223A" w:rsidRPr="00BC2874" w:rsidRDefault="00B5223A" w:rsidP="00B5223A">
            <w:pPr>
              <w:ind w:left="134"/>
              <w:rPr>
                <w:sz w:val="28"/>
                <w:szCs w:val="28"/>
              </w:rPr>
            </w:pPr>
            <w:r w:rsidRPr="00BC2874"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223A" w:rsidRPr="00D20E13" w:rsidRDefault="00B5223A" w:rsidP="00B5223A">
            <w:pPr>
              <w:keepLines w:val="0"/>
              <w:tabs>
                <w:tab w:val="left" w:pos="276"/>
              </w:tabs>
              <w:ind w:left="134" w:right="62" w:firstLine="8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223A" w:rsidRPr="00DE55A5" w:rsidRDefault="00B5223A" w:rsidP="00B5223A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5223A" w:rsidRPr="00DE55A5" w:rsidTr="00B5223A">
        <w:trPr>
          <w:trHeight w:val="264"/>
          <w:jc w:val="center"/>
        </w:trPr>
        <w:tc>
          <w:tcPr>
            <w:tcW w:w="19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223A" w:rsidRPr="00BC2874" w:rsidRDefault="00B5223A" w:rsidP="00B5223A">
            <w:pPr>
              <w:ind w:left="134"/>
              <w:rPr>
                <w:sz w:val="28"/>
                <w:szCs w:val="28"/>
              </w:rPr>
            </w:pPr>
            <w:r w:rsidRPr="00BC2874"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223A" w:rsidRPr="00FA5D56" w:rsidRDefault="00B5223A" w:rsidP="00B5223A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223A" w:rsidRPr="00DE55A5" w:rsidRDefault="00B5223A" w:rsidP="00B5223A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5223A" w:rsidRPr="00DE55A5" w:rsidTr="00B5223A">
        <w:trPr>
          <w:jc w:val="center"/>
        </w:trPr>
        <w:tc>
          <w:tcPr>
            <w:tcW w:w="19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223A" w:rsidRPr="00BC2874" w:rsidRDefault="00B5223A" w:rsidP="00B5223A">
            <w:pPr>
              <w:ind w:left="134"/>
              <w:rPr>
                <w:sz w:val="28"/>
                <w:szCs w:val="28"/>
              </w:rPr>
            </w:pPr>
            <w:r w:rsidRPr="00BC2874"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223A" w:rsidRDefault="00B5223A" w:rsidP="00B5223A">
            <w:pPr>
              <w:keepLines w:val="0"/>
              <w:tabs>
                <w:tab w:val="left" w:pos="276"/>
              </w:tabs>
              <w:ind w:left="134" w:firstLine="8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223A" w:rsidRPr="00DE55A5" w:rsidRDefault="00B5223A" w:rsidP="00B5223A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7E93" w:rsidRPr="00DE55A5" w:rsidTr="00E736D0">
        <w:trPr>
          <w:trHeight w:val="413"/>
          <w:jc w:val="center"/>
        </w:trPr>
        <w:tc>
          <w:tcPr>
            <w:tcW w:w="400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7E93" w:rsidRPr="00BC2874" w:rsidRDefault="00177E93" w:rsidP="00B5223A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C2874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(с правом голоса):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7E93" w:rsidRPr="00DE55A5" w:rsidRDefault="00177E93" w:rsidP="00F47F71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7E93" w:rsidRPr="00DE55A5" w:rsidTr="00B5223A">
        <w:trPr>
          <w:trHeight w:val="293"/>
          <w:jc w:val="center"/>
        </w:trPr>
        <w:tc>
          <w:tcPr>
            <w:tcW w:w="19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7E93" w:rsidRPr="00BC2874" w:rsidRDefault="00B5223A" w:rsidP="00B5223A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C2874"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7E93" w:rsidRPr="00E0394D" w:rsidRDefault="00177E93" w:rsidP="00F47F71">
            <w:pPr>
              <w:tabs>
                <w:tab w:val="left" w:pos="1080"/>
              </w:tabs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7E93" w:rsidRPr="00DE55A5" w:rsidRDefault="00177E93" w:rsidP="00F47F71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77E93" w:rsidRDefault="00177E93" w:rsidP="00177E93">
      <w:pPr>
        <w:keepLines w:val="0"/>
        <w:spacing w:after="20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77E93" w:rsidRDefault="00177E93" w:rsidP="00177E93">
      <w:pPr>
        <w:keepLines w:val="0"/>
        <w:spacing w:after="20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4320C" w:rsidRPr="00A8094A" w:rsidRDefault="0074320C" w:rsidP="003223D9">
      <w:pPr>
        <w:keepLines w:val="0"/>
        <w:jc w:val="left"/>
        <w:rPr>
          <w:rFonts w:ascii="Times New Roman" w:eastAsia="Calibri" w:hAnsi="Times New Roman"/>
          <w:b/>
          <w:bCs/>
          <w:color w:val="000000"/>
          <w:sz w:val="28"/>
          <w:szCs w:val="20"/>
          <w:lang w:eastAsia="ar-SA"/>
        </w:rPr>
      </w:pPr>
    </w:p>
    <w:sectPr w:rsidR="0074320C" w:rsidRPr="00A8094A" w:rsidSect="00B40F77">
      <w:footerReference w:type="default" r:id="rId9"/>
      <w:pgSz w:w="11906" w:h="16838"/>
      <w:pgMar w:top="993" w:right="737" w:bottom="851" w:left="1134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3EC4" w:rsidRDefault="002B3EC4">
      <w:r>
        <w:separator/>
      </w:r>
    </w:p>
  </w:endnote>
  <w:endnote w:type="continuationSeparator" w:id="0">
    <w:p w:rsidR="002B3EC4" w:rsidRDefault="002B3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3EC4" w:rsidRDefault="00177E93" w:rsidP="00CA6308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="00993DC4">
      <w:rPr>
        <w:rFonts w:ascii="Times New Roman" w:hAnsi="Times New Roman"/>
        <w:bCs/>
        <w:sz w:val="16"/>
        <w:szCs w:val="16"/>
      </w:rPr>
      <w:t>1648</w:t>
    </w:r>
  </w:p>
  <w:p w:rsidR="0077510B" w:rsidRDefault="002B3EC4" w:rsidP="00CA6308">
    <w:pPr>
      <w:pStyle w:val="ab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 </w:t>
    </w:r>
    <w:r w:rsidRPr="00CA6308">
      <w:rPr>
        <w:rFonts w:ascii="Times New Roman" w:hAnsi="Times New Roman"/>
        <w:bCs/>
        <w:sz w:val="16"/>
        <w:szCs w:val="16"/>
      </w:rPr>
      <w:t>заседания закупочной комиссии по подведению итогов закупки (итоговый протокол), участниками которого могут быть только субъекты малого и среднего предпринимательства, на право заключения договора на</w:t>
    </w:r>
    <w:r w:rsidR="0077510B">
      <w:rPr>
        <w:rFonts w:ascii="Times New Roman" w:hAnsi="Times New Roman"/>
        <w:bCs/>
        <w:sz w:val="16"/>
        <w:szCs w:val="16"/>
      </w:rPr>
      <w:t xml:space="preserve"> поставку средств связи радиоэлектронных </w:t>
    </w:r>
    <w:r w:rsidRPr="004935A5">
      <w:rPr>
        <w:rFonts w:ascii="Times New Roman" w:hAnsi="Times New Roman"/>
        <w:sz w:val="16"/>
        <w:szCs w:val="16"/>
      </w:rPr>
      <w:t>для нужд Озерского филиала</w:t>
    </w:r>
  </w:p>
  <w:p w:rsidR="002B3EC4" w:rsidRPr="004935A5" w:rsidRDefault="002B3EC4" w:rsidP="00CA6308">
    <w:pPr>
      <w:pStyle w:val="ab"/>
      <w:jc w:val="center"/>
      <w:rPr>
        <w:rFonts w:ascii="Times New Roman" w:hAnsi="Times New Roman"/>
        <w:bCs/>
        <w:sz w:val="16"/>
        <w:szCs w:val="16"/>
        <w:lang w:bidi="ru-RU"/>
      </w:rPr>
    </w:pPr>
    <w:r w:rsidRPr="004935A5">
      <w:rPr>
        <w:rFonts w:ascii="Times New Roman" w:hAnsi="Times New Roman"/>
        <w:sz w:val="16"/>
        <w:szCs w:val="16"/>
      </w:rPr>
      <w:t xml:space="preserve"> АО «</w:t>
    </w:r>
    <w:proofErr w:type="spellStart"/>
    <w:r w:rsidRPr="004935A5">
      <w:rPr>
        <w:rFonts w:ascii="Times New Roman" w:hAnsi="Times New Roman"/>
        <w:sz w:val="16"/>
        <w:szCs w:val="16"/>
      </w:rPr>
      <w:t>Атомспецтранс</w:t>
    </w:r>
    <w:proofErr w:type="spellEnd"/>
    <w:r w:rsidRPr="004935A5">
      <w:rPr>
        <w:rFonts w:ascii="Times New Roman" w:hAnsi="Times New Roman"/>
        <w:sz w:val="16"/>
        <w:szCs w:val="16"/>
      </w:rPr>
      <w:t>»</w:t>
    </w:r>
  </w:p>
  <w:p w:rsidR="002B3EC4" w:rsidRDefault="002B3EC4" w:rsidP="00CA6308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31748E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31748E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</w:p>
  <w:p w:rsidR="002B3EC4" w:rsidRDefault="002B3EC4">
    <w:pPr>
      <w:pStyle w:val="ab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3EC4" w:rsidRDefault="002B3EC4">
      <w:r>
        <w:separator/>
      </w:r>
    </w:p>
  </w:footnote>
  <w:footnote w:type="continuationSeparator" w:id="0">
    <w:p w:rsidR="002B3EC4" w:rsidRDefault="002B3E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312712"/>
    <w:multiLevelType w:val="hybridMultilevel"/>
    <w:tmpl w:val="0682E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A04293"/>
    <w:multiLevelType w:val="multilevel"/>
    <w:tmpl w:val="06DEB8B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4">
    <w:nsid w:val="25DE5FAB"/>
    <w:multiLevelType w:val="hybridMultilevel"/>
    <w:tmpl w:val="9A0A13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BB10D8"/>
    <w:multiLevelType w:val="hybridMultilevel"/>
    <w:tmpl w:val="B7245A2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EB32B3"/>
    <w:multiLevelType w:val="hybridMultilevel"/>
    <w:tmpl w:val="C9D2F02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157675"/>
    <w:multiLevelType w:val="hybridMultilevel"/>
    <w:tmpl w:val="D74E7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B1B2F79"/>
    <w:multiLevelType w:val="hybridMultilevel"/>
    <w:tmpl w:val="14BA9A1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48283B"/>
    <w:multiLevelType w:val="hybridMultilevel"/>
    <w:tmpl w:val="95C650E6"/>
    <w:lvl w:ilvl="0" w:tplc="102008DE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F2210AD"/>
    <w:multiLevelType w:val="hybridMultilevel"/>
    <w:tmpl w:val="789ED9D2"/>
    <w:lvl w:ilvl="0" w:tplc="321E36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6"/>
  </w:num>
  <w:num w:numId="11">
    <w:abstractNumId w:val="11"/>
  </w:num>
  <w:num w:numId="12">
    <w:abstractNumId w:val="9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27E"/>
    <w:rsid w:val="0000353F"/>
    <w:rsid w:val="00006DC0"/>
    <w:rsid w:val="00021F71"/>
    <w:rsid w:val="00043742"/>
    <w:rsid w:val="00047BDB"/>
    <w:rsid w:val="000704E2"/>
    <w:rsid w:val="000800E4"/>
    <w:rsid w:val="000928D3"/>
    <w:rsid w:val="000B5570"/>
    <w:rsid w:val="000D70F8"/>
    <w:rsid w:val="000E4FDE"/>
    <w:rsid w:val="000F5F80"/>
    <w:rsid w:val="001103F2"/>
    <w:rsid w:val="00122CE5"/>
    <w:rsid w:val="00130290"/>
    <w:rsid w:val="0013303B"/>
    <w:rsid w:val="00143BCC"/>
    <w:rsid w:val="001528AC"/>
    <w:rsid w:val="0016116C"/>
    <w:rsid w:val="00177E93"/>
    <w:rsid w:val="00183157"/>
    <w:rsid w:val="00186D00"/>
    <w:rsid w:val="001946C4"/>
    <w:rsid w:val="0019678E"/>
    <w:rsid w:val="001B243A"/>
    <w:rsid w:val="001B642A"/>
    <w:rsid w:val="001C4E96"/>
    <w:rsid w:val="001D6AA2"/>
    <w:rsid w:val="001E37E3"/>
    <w:rsid w:val="002206C5"/>
    <w:rsid w:val="00225FB3"/>
    <w:rsid w:val="00236C60"/>
    <w:rsid w:val="00241A14"/>
    <w:rsid w:val="00267A94"/>
    <w:rsid w:val="002918EC"/>
    <w:rsid w:val="002A24E0"/>
    <w:rsid w:val="002B2CA9"/>
    <w:rsid w:val="002B3EC4"/>
    <w:rsid w:val="002C5137"/>
    <w:rsid w:val="002C59C9"/>
    <w:rsid w:val="002D6A98"/>
    <w:rsid w:val="002F4852"/>
    <w:rsid w:val="002F5EF4"/>
    <w:rsid w:val="003134EB"/>
    <w:rsid w:val="003155DF"/>
    <w:rsid w:val="0031748E"/>
    <w:rsid w:val="003223D9"/>
    <w:rsid w:val="00347F77"/>
    <w:rsid w:val="00397F7C"/>
    <w:rsid w:val="003B3C55"/>
    <w:rsid w:val="003B4A84"/>
    <w:rsid w:val="003C0DC6"/>
    <w:rsid w:val="003E0071"/>
    <w:rsid w:val="00403C7E"/>
    <w:rsid w:val="00416EE6"/>
    <w:rsid w:val="004309A0"/>
    <w:rsid w:val="00441126"/>
    <w:rsid w:val="004416D7"/>
    <w:rsid w:val="00444679"/>
    <w:rsid w:val="0044616D"/>
    <w:rsid w:val="00447D0E"/>
    <w:rsid w:val="00464272"/>
    <w:rsid w:val="00472572"/>
    <w:rsid w:val="00486955"/>
    <w:rsid w:val="004935A5"/>
    <w:rsid w:val="004A2E02"/>
    <w:rsid w:val="004A59A7"/>
    <w:rsid w:val="004A77E7"/>
    <w:rsid w:val="004C34DD"/>
    <w:rsid w:val="004C3BA1"/>
    <w:rsid w:val="004E0F0E"/>
    <w:rsid w:val="004F5649"/>
    <w:rsid w:val="004F7752"/>
    <w:rsid w:val="00522031"/>
    <w:rsid w:val="005338F1"/>
    <w:rsid w:val="00541B8A"/>
    <w:rsid w:val="0058375C"/>
    <w:rsid w:val="0059466E"/>
    <w:rsid w:val="00595318"/>
    <w:rsid w:val="005C13DE"/>
    <w:rsid w:val="005C7533"/>
    <w:rsid w:val="005C7CA2"/>
    <w:rsid w:val="005F20F7"/>
    <w:rsid w:val="005F5D32"/>
    <w:rsid w:val="00605464"/>
    <w:rsid w:val="00621F83"/>
    <w:rsid w:val="00651566"/>
    <w:rsid w:val="006702D6"/>
    <w:rsid w:val="00672433"/>
    <w:rsid w:val="00690DE5"/>
    <w:rsid w:val="00697E1A"/>
    <w:rsid w:val="006A2C80"/>
    <w:rsid w:val="006B0FE8"/>
    <w:rsid w:val="006B2E2F"/>
    <w:rsid w:val="006B33CA"/>
    <w:rsid w:val="006B562C"/>
    <w:rsid w:val="006C1291"/>
    <w:rsid w:val="006D4D8F"/>
    <w:rsid w:val="006E25D4"/>
    <w:rsid w:val="006E5B47"/>
    <w:rsid w:val="006F6CD5"/>
    <w:rsid w:val="0072154F"/>
    <w:rsid w:val="00722927"/>
    <w:rsid w:val="00724153"/>
    <w:rsid w:val="00734DAC"/>
    <w:rsid w:val="0074320C"/>
    <w:rsid w:val="0074462B"/>
    <w:rsid w:val="007475A9"/>
    <w:rsid w:val="007561B0"/>
    <w:rsid w:val="007571D4"/>
    <w:rsid w:val="0077510B"/>
    <w:rsid w:val="00776F29"/>
    <w:rsid w:val="00791604"/>
    <w:rsid w:val="0079627E"/>
    <w:rsid w:val="007C2B96"/>
    <w:rsid w:val="007C7A5A"/>
    <w:rsid w:val="007E0C67"/>
    <w:rsid w:val="00806650"/>
    <w:rsid w:val="008204AC"/>
    <w:rsid w:val="008561BC"/>
    <w:rsid w:val="00880273"/>
    <w:rsid w:val="00886210"/>
    <w:rsid w:val="008958B7"/>
    <w:rsid w:val="008A206E"/>
    <w:rsid w:val="008B0BD8"/>
    <w:rsid w:val="008B57DD"/>
    <w:rsid w:val="008D03BA"/>
    <w:rsid w:val="008D141A"/>
    <w:rsid w:val="008D5CC3"/>
    <w:rsid w:val="008D5E84"/>
    <w:rsid w:val="008D6D67"/>
    <w:rsid w:val="00911F5A"/>
    <w:rsid w:val="00920BB8"/>
    <w:rsid w:val="0093107D"/>
    <w:rsid w:val="00935DAB"/>
    <w:rsid w:val="009569F8"/>
    <w:rsid w:val="00977C68"/>
    <w:rsid w:val="00993DC4"/>
    <w:rsid w:val="0099772C"/>
    <w:rsid w:val="009A66AF"/>
    <w:rsid w:val="009A7E61"/>
    <w:rsid w:val="009C0A26"/>
    <w:rsid w:val="009D09AF"/>
    <w:rsid w:val="00A0281B"/>
    <w:rsid w:val="00A10D34"/>
    <w:rsid w:val="00A17B8D"/>
    <w:rsid w:val="00A56577"/>
    <w:rsid w:val="00A576C9"/>
    <w:rsid w:val="00A846F9"/>
    <w:rsid w:val="00A85B4E"/>
    <w:rsid w:val="00A97621"/>
    <w:rsid w:val="00AB6C12"/>
    <w:rsid w:val="00AF15BF"/>
    <w:rsid w:val="00AF7712"/>
    <w:rsid w:val="00B25896"/>
    <w:rsid w:val="00B346CD"/>
    <w:rsid w:val="00B40F77"/>
    <w:rsid w:val="00B41CDF"/>
    <w:rsid w:val="00B5195B"/>
    <w:rsid w:val="00B5223A"/>
    <w:rsid w:val="00B548ED"/>
    <w:rsid w:val="00B5621D"/>
    <w:rsid w:val="00B87C8E"/>
    <w:rsid w:val="00BA1671"/>
    <w:rsid w:val="00BB5534"/>
    <w:rsid w:val="00BC2874"/>
    <w:rsid w:val="00BD238E"/>
    <w:rsid w:val="00C143A4"/>
    <w:rsid w:val="00C52BF2"/>
    <w:rsid w:val="00C53FE5"/>
    <w:rsid w:val="00C64E63"/>
    <w:rsid w:val="00C65E19"/>
    <w:rsid w:val="00C676E3"/>
    <w:rsid w:val="00C81BA7"/>
    <w:rsid w:val="00C92E22"/>
    <w:rsid w:val="00C965D9"/>
    <w:rsid w:val="00C970DD"/>
    <w:rsid w:val="00CA1CF7"/>
    <w:rsid w:val="00CA6308"/>
    <w:rsid w:val="00CB699E"/>
    <w:rsid w:val="00CD32CD"/>
    <w:rsid w:val="00CD5D3D"/>
    <w:rsid w:val="00CE1375"/>
    <w:rsid w:val="00CF677C"/>
    <w:rsid w:val="00D00C05"/>
    <w:rsid w:val="00D1206C"/>
    <w:rsid w:val="00D2088A"/>
    <w:rsid w:val="00D20E13"/>
    <w:rsid w:val="00D30A2C"/>
    <w:rsid w:val="00D42B0A"/>
    <w:rsid w:val="00D50B50"/>
    <w:rsid w:val="00D522A1"/>
    <w:rsid w:val="00D82794"/>
    <w:rsid w:val="00DB6AF6"/>
    <w:rsid w:val="00DC184A"/>
    <w:rsid w:val="00DC7042"/>
    <w:rsid w:val="00DD1725"/>
    <w:rsid w:val="00DD7063"/>
    <w:rsid w:val="00DD77D1"/>
    <w:rsid w:val="00DE259C"/>
    <w:rsid w:val="00DF0314"/>
    <w:rsid w:val="00E047AB"/>
    <w:rsid w:val="00E05014"/>
    <w:rsid w:val="00E07CC4"/>
    <w:rsid w:val="00E15820"/>
    <w:rsid w:val="00E41173"/>
    <w:rsid w:val="00E4492B"/>
    <w:rsid w:val="00E53F9D"/>
    <w:rsid w:val="00E67C84"/>
    <w:rsid w:val="00E736D0"/>
    <w:rsid w:val="00E744AD"/>
    <w:rsid w:val="00E82D45"/>
    <w:rsid w:val="00EA3836"/>
    <w:rsid w:val="00EA5AB4"/>
    <w:rsid w:val="00EB3A2D"/>
    <w:rsid w:val="00EB67A3"/>
    <w:rsid w:val="00EE28EA"/>
    <w:rsid w:val="00F20F66"/>
    <w:rsid w:val="00F319A9"/>
    <w:rsid w:val="00F469A9"/>
    <w:rsid w:val="00F50D66"/>
    <w:rsid w:val="00F56D26"/>
    <w:rsid w:val="00F61F6C"/>
    <w:rsid w:val="00F6253F"/>
    <w:rsid w:val="00F87725"/>
    <w:rsid w:val="00F97190"/>
    <w:rsid w:val="00FA1181"/>
    <w:rsid w:val="00FB39D8"/>
    <w:rsid w:val="00FC0CFB"/>
    <w:rsid w:val="00FC5BBF"/>
    <w:rsid w:val="00FF0460"/>
    <w:rsid w:val="00FF7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5:chartTrackingRefBased/>
  <w15:docId w15:val="{CBF5169B-5B86-4F1C-98B5-982795F5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3836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4935A5"/>
    <w:pPr>
      <w:keepNext/>
      <w:keepLines w:val="0"/>
      <w:jc w:val="right"/>
      <w:outlineLvl w:val="0"/>
    </w:pPr>
    <w:rPr>
      <w:rFonts w:ascii="Times New Roman" w:hAnsi="Times New Roman"/>
      <w:iCs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locked/>
    <w:rsid w:val="00A576C9"/>
    <w:rPr>
      <w:rFonts w:ascii="Times New Roman" w:eastAsia="Times New Roman" w:hAnsi="Times New Roman"/>
      <w:sz w:val="24"/>
      <w:szCs w:val="24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rPr>
      <w:b/>
      <w:bCs/>
      <w:i/>
      <w:iCs/>
      <w:shd w:val="clear" w:color="auto" w:fill="FFFF99"/>
    </w:rPr>
  </w:style>
  <w:style w:type="character" w:customStyle="1" w:styleId="apple-style-span">
    <w:name w:val="apple-style-span"/>
    <w:uiPriority w:val="99"/>
    <w:rsid w:val="00A576C9"/>
    <w:rPr>
      <w:rFonts w:cs="Times New Roman"/>
    </w:rPr>
  </w:style>
  <w:style w:type="paragraph" w:customStyle="1" w:styleId="Default">
    <w:name w:val="Default"/>
    <w:rsid w:val="001B642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a">
    <w:name w:val="No Spacing"/>
    <w:link w:val="afb"/>
    <w:uiPriority w:val="1"/>
    <w:qFormat/>
    <w:rsid w:val="00DD7063"/>
    <w:pPr>
      <w:keepLines/>
      <w:jc w:val="both"/>
    </w:pPr>
    <w:rPr>
      <w:rFonts w:ascii="Arial" w:eastAsia="Times New Roman" w:hAnsi="Arial"/>
      <w:sz w:val="24"/>
      <w:szCs w:val="24"/>
    </w:rPr>
  </w:style>
  <w:style w:type="character" w:customStyle="1" w:styleId="afb">
    <w:name w:val="Без интервала Знак"/>
    <w:link w:val="afa"/>
    <w:uiPriority w:val="1"/>
    <w:rsid w:val="00FB39D8"/>
    <w:rPr>
      <w:rFonts w:ascii="Arial" w:eastAsia="Times New Roman" w:hAnsi="Arial"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uiPriority w:val="99"/>
    <w:rsid w:val="004935A5"/>
    <w:rPr>
      <w:rFonts w:ascii="Times New Roman" w:eastAsia="Times New Roman" w:hAnsi="Times New Roman"/>
      <w:iCs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82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/22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76;&#1086;&#1075;&#1086;&#1074;&#1086;&#1088;&#1099;%202021\17383%2078%20&#1087;&#1086;&#1089;&#1090;&#1072;&#1074;&#1082;&#1072;%20&#1043;&#1057;&#1052;\&#1087;&#1086;&#1074;&#1090;&#1086;&#1088;&#1085;&#1072;&#1103;%20&#1087;&#1088;&#1086;&#1094;&#1077;&#1076;&#1091;&#1088;&#1072;\&#1080;&#1079;&#1074;&#1077;&#1097;&#1077;&#1085;&#1077;&#1080;&#1077;%20&#1089;%20&#1089;&#1072;&#1081;&#1090;&#1072;%20&#1080;%20&#1076;&#1072;&#1083;&#1077;&#1077;\&#1079;&#1072;&#1103;&#1074;&#1082;&#1080;%20&#1091;&#1095;%20&#1080;%20&#1088;&#1072;&#1089;&#1089;&#1084;\&#1087;&#1088;&#1086;&#1090;&#1086;&#1082;&#1086;&#1083;%201176%20&#1080;&#1079;%20&#1057;&#1040;&#105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E504A5-A216-476B-BA67-3F613C3F3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 1176 из САП</Template>
  <TotalTime>261</TotalTime>
  <Pages>5</Pages>
  <Words>969</Words>
  <Characters>6978</Characters>
  <Application>Microsoft Office Word</Application>
  <DocSecurity>0</DocSecurity>
  <Lines>58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7932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Александрович Вершинин</dc:creator>
  <cp:keywords/>
  <cp:lastModifiedBy>Елена Александровна Хливная</cp:lastModifiedBy>
  <cp:revision>24</cp:revision>
  <cp:lastPrinted>2025-11-01T06:29:00Z</cp:lastPrinted>
  <dcterms:created xsi:type="dcterms:W3CDTF">2025-09-16T05:53:00Z</dcterms:created>
  <dcterms:modified xsi:type="dcterms:W3CDTF">2025-11-01T06:30:00Z</dcterms:modified>
</cp:coreProperties>
</file>