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1564F7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DD72AA" w:rsidRPr="001564F7">
        <w:rPr>
          <w:rFonts w:ascii="Times New Roman" w:hAnsi="Times New Roman"/>
          <w:b/>
          <w:bCs/>
          <w:sz w:val="28"/>
          <w:szCs w:val="28"/>
        </w:rPr>
        <w:t>50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DD72AA" w:rsidRDefault="00F97A43" w:rsidP="00DD72AA">
      <w:pPr>
        <w:jc w:val="center"/>
        <w:rPr>
          <w:rFonts w:ascii="Times New Roman" w:hAnsi="Times New Roman"/>
          <w:b/>
          <w:sz w:val="28"/>
          <w:szCs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7F0618">
        <w:rPr>
          <w:rFonts w:ascii="Times New Roman" w:hAnsi="Times New Roman"/>
          <w:b/>
          <w:bCs/>
          <w:sz w:val="28"/>
          <w:szCs w:val="28"/>
        </w:rPr>
        <w:t>на</w:t>
      </w:r>
      <w:r w:rsidR="007F0618" w:rsidRPr="007F0618">
        <w:rPr>
          <w:rFonts w:ascii="Times New Roman" w:hAnsi="Times New Roman"/>
          <w:b/>
          <w:bCs/>
          <w:sz w:val="28"/>
        </w:rPr>
        <w:t xml:space="preserve"> </w:t>
      </w:r>
      <w:r w:rsidR="00CE7B61">
        <w:rPr>
          <w:rFonts w:ascii="Times New Roman" w:hAnsi="Times New Roman"/>
          <w:b/>
          <w:sz w:val="28"/>
          <w:szCs w:val="28"/>
        </w:rPr>
        <w:t>поставку</w:t>
      </w:r>
      <w:r w:rsidR="00CE7B61" w:rsidRPr="007257E1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r w:rsidR="00DD72AA" w:rsidRPr="00D82794">
        <w:rPr>
          <w:rFonts w:ascii="Times New Roman" w:hAnsi="Times New Roman"/>
          <w:b/>
          <w:sz w:val="28"/>
          <w:szCs w:val="28"/>
        </w:rPr>
        <w:t xml:space="preserve">средств связи радиоэлектронных </w:t>
      </w:r>
    </w:p>
    <w:p w:rsidR="00DD72AA" w:rsidRDefault="00DD72AA" w:rsidP="00DD72AA">
      <w:pPr>
        <w:jc w:val="center"/>
        <w:rPr>
          <w:rFonts w:ascii="Times New Roman" w:hAnsi="Times New Roman"/>
          <w:b/>
          <w:sz w:val="28"/>
          <w:szCs w:val="28"/>
        </w:rPr>
      </w:pPr>
      <w:r w:rsidRPr="001528AC">
        <w:rPr>
          <w:rFonts w:ascii="Times New Roman" w:hAnsi="Times New Roman"/>
          <w:b/>
          <w:sz w:val="28"/>
          <w:szCs w:val="28"/>
        </w:rPr>
        <w:t>для нужд Озерского филиала АО «</w:t>
      </w:r>
      <w:proofErr w:type="spellStart"/>
      <w:r w:rsidRPr="001528AC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Pr="001528AC">
        <w:rPr>
          <w:rFonts w:ascii="Times New Roman" w:hAnsi="Times New Roman"/>
          <w:b/>
          <w:sz w:val="28"/>
          <w:szCs w:val="28"/>
        </w:rPr>
        <w:t>»</w:t>
      </w:r>
    </w:p>
    <w:p w:rsidR="00DD72AA" w:rsidRPr="001528AC" w:rsidRDefault="00DD72AA" w:rsidP="00DD72A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7F6F4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D72A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DD72AA" w:rsidRDefault="00DD72AA" w:rsidP="00DD72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72AA" w:rsidRDefault="00DD72AA" w:rsidP="00DD72A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DD72AA" w:rsidRDefault="00DD72AA" w:rsidP="00DD72A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DD72AA" w:rsidRPr="006702D6" w:rsidRDefault="00DD72AA" w:rsidP="00DD72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открытый </w:t>
      </w:r>
      <w:r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DD72AA" w:rsidRPr="001528AC" w:rsidRDefault="00DD72AA" w:rsidP="00DD72A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1528AC">
        <w:rPr>
          <w:rFonts w:ascii="Times New Roman" w:hAnsi="Times New Roman"/>
          <w:sz w:val="28"/>
          <w:szCs w:val="28"/>
        </w:rPr>
        <w:t>поставку</w:t>
      </w:r>
      <w:r w:rsidRPr="001528AC">
        <w:rPr>
          <w:rFonts w:ascii="Times New Roman" w:hAnsi="Times New Roman"/>
          <w:sz w:val="28"/>
          <w:szCs w:val="28"/>
          <w:lang w:val="x-none"/>
        </w:rPr>
        <w:t xml:space="preserve"> </w:t>
      </w:r>
      <w:r w:rsidRPr="00D82794">
        <w:rPr>
          <w:rFonts w:ascii="Times New Roman" w:hAnsi="Times New Roman"/>
          <w:sz w:val="28"/>
          <w:szCs w:val="28"/>
        </w:rPr>
        <w:t xml:space="preserve">средств связи радиоэлектронных </w:t>
      </w:r>
      <w:r w:rsidRPr="001528AC">
        <w:rPr>
          <w:rFonts w:ascii="Times New Roman" w:hAnsi="Times New Roman"/>
          <w:sz w:val="28"/>
          <w:szCs w:val="28"/>
        </w:rPr>
        <w:t>для нужд Озерского филиала АО «</w:t>
      </w:r>
      <w:proofErr w:type="spellStart"/>
      <w:r w:rsidRPr="001528AC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1528AC">
        <w:rPr>
          <w:rFonts w:ascii="Times New Roman" w:hAnsi="Times New Roman"/>
          <w:sz w:val="28"/>
          <w:szCs w:val="28"/>
        </w:rPr>
        <w:t>».</w:t>
      </w:r>
    </w:p>
    <w:p w:rsidR="00DD72AA" w:rsidRPr="00B346CD" w:rsidRDefault="00DD72AA" w:rsidP="00DD72AA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DD72AA" w:rsidRDefault="00DD72AA" w:rsidP="00DD72AA">
      <w:pPr>
        <w:keepLines w:val="0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Pr="00D82794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70 (семидесяти</w:t>
      </w:r>
      <w:r w:rsidRPr="00D82794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Сторонами.</w:t>
      </w:r>
    </w:p>
    <w:p w:rsidR="00DD72AA" w:rsidRDefault="00DD72AA" w:rsidP="00DD72AA">
      <w:pPr>
        <w:keepLines w:val="0"/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Pr="00D82794">
        <w:rPr>
          <w:rFonts w:ascii="Times New Roman" w:hAnsi="Times New Roman"/>
          <w:sz w:val="28"/>
        </w:rPr>
        <w:t xml:space="preserve"> </w:t>
      </w:r>
      <w:r w:rsidRPr="00993DC4">
        <w:rPr>
          <w:rFonts w:ascii="Times New Roman" w:hAnsi="Times New Roman"/>
          <w:sz w:val="28"/>
        </w:rPr>
        <w:t>462 311 (четыреста шестьдесят две тысячи триста одиннадцать</w:t>
      </w:r>
      <w:r>
        <w:rPr>
          <w:rFonts w:ascii="Times New Roman" w:hAnsi="Times New Roman"/>
          <w:sz w:val="28"/>
        </w:rPr>
        <w:t>) рублей 28 копеек, вк</w:t>
      </w:r>
      <w:r w:rsidRPr="00D82794">
        <w:rPr>
          <w:rFonts w:ascii="Times New Roman" w:hAnsi="Times New Roman"/>
          <w:sz w:val="28"/>
        </w:rPr>
        <w:t>лючая НДС.</w:t>
      </w:r>
    </w:p>
    <w:p w:rsidR="00DD72AA" w:rsidRDefault="00DD72AA" w:rsidP="00DD72AA">
      <w:pPr>
        <w:keepLines w:val="0"/>
        <w:jc w:val="left"/>
      </w:pPr>
    </w:p>
    <w:p w:rsidR="00DD72AA" w:rsidRDefault="00DD72AA" w:rsidP="00DD72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895"/>
        <w:gridCol w:w="1476"/>
        <w:gridCol w:w="1847"/>
        <w:gridCol w:w="1847"/>
      </w:tblGrid>
      <w:tr w:rsidR="00DD72AA" w:rsidRPr="00993DC4" w:rsidTr="004B3A3A">
        <w:trPr>
          <w:trHeight w:val="122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DD72AA" w:rsidRPr="00993DC4" w:rsidRDefault="00DD72AA" w:rsidP="004B3A3A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2AA" w:rsidRPr="00993DC4" w:rsidRDefault="00DD72AA" w:rsidP="004B3A3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DD72AA" w:rsidRPr="00993DC4" w:rsidTr="004B3A3A">
        <w:trPr>
          <w:trHeight w:val="349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DD72AA" w:rsidRPr="00993DC4" w:rsidRDefault="00DD72AA" w:rsidP="004B3A3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DD72AA" w:rsidRPr="00993DC4" w:rsidRDefault="00DD72AA" w:rsidP="004B3A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Радиостанция, носимая РНД-511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штука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154 103,76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72AA" w:rsidRPr="00993DC4" w:rsidRDefault="00DD72AA" w:rsidP="004B3A3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462 311,28</w:t>
            </w:r>
          </w:p>
        </w:tc>
      </w:tr>
      <w:tr w:rsidR="00DD72AA" w:rsidRPr="00993DC4" w:rsidTr="004B3A3A">
        <w:trPr>
          <w:trHeight w:val="58"/>
          <w:jc w:val="center"/>
        </w:trPr>
        <w:tc>
          <w:tcPr>
            <w:tcW w:w="8182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DD72AA" w:rsidRPr="00993DC4" w:rsidRDefault="00DD72AA" w:rsidP="004B3A3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2AA" w:rsidRPr="00993DC4" w:rsidRDefault="00DD72AA" w:rsidP="004B3A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DC4">
              <w:rPr>
                <w:rFonts w:ascii="Times New Roman" w:hAnsi="Times New Roman"/>
                <w:sz w:val="22"/>
                <w:szCs w:val="22"/>
              </w:rPr>
              <w:t>462 311,28</w:t>
            </w:r>
          </w:p>
        </w:tc>
      </w:tr>
    </w:tbl>
    <w:p w:rsidR="00412BD9" w:rsidRPr="00170D52" w:rsidRDefault="00412BD9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72AA" w:rsidRPr="006B2E2F" w:rsidRDefault="00DD72AA" w:rsidP="00DD72AA">
      <w:pPr>
        <w:pStyle w:val="afa"/>
        <w:rPr>
          <w:bCs/>
          <w:sz w:val="28"/>
          <w:szCs w:val="28"/>
        </w:rPr>
      </w:pPr>
      <w:r w:rsidRPr="00CA6308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>
        <w:rPr>
          <w:rFonts w:ascii="Times New Roman" w:hAnsi="Times New Roman"/>
          <w:sz w:val="28"/>
          <w:szCs w:val="28"/>
        </w:rPr>
        <w:t xml:space="preserve">я документация) опубликовано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</w:t>
      </w:r>
      <w:r w:rsidRPr="00993DC4">
        <w:rPr>
          <w:rFonts w:ascii="Times New Roman" w:hAnsi="Times New Roman"/>
          <w:sz w:val="28"/>
          <w:szCs w:val="28"/>
        </w:rPr>
        <w:t>«</w:t>
      </w:r>
      <w:proofErr w:type="gramEnd"/>
      <w:r w:rsidRPr="00993DC4">
        <w:rPr>
          <w:rFonts w:ascii="Times New Roman" w:hAnsi="Times New Roman"/>
          <w:sz w:val="28"/>
          <w:szCs w:val="28"/>
        </w:rPr>
        <w:t>27» октября 2025 г. на официальном государственном сайте http://zakupki.gov.ru закупка № 32515340332, на официальном сайте по закупкам атомной отрасли http://zakupki.rosatom.ru закупка № 140447, на электронно</w:t>
      </w:r>
      <w:r>
        <w:rPr>
          <w:rFonts w:ascii="Times New Roman" w:hAnsi="Times New Roman"/>
          <w:sz w:val="28"/>
          <w:szCs w:val="28"/>
        </w:rPr>
        <w:t xml:space="preserve">й торговой площадке               </w:t>
      </w:r>
      <w:r w:rsidRPr="004C34DD">
        <w:rPr>
          <w:rFonts w:ascii="Times New Roman" w:hAnsi="Times New Roman"/>
          <w:sz w:val="28"/>
          <w:szCs w:val="28"/>
        </w:rPr>
        <w:t>ЭТС (НЭП)</w:t>
      </w:r>
      <w:r w:rsidRPr="00993DC4">
        <w:rPr>
          <w:rFonts w:ascii="Times New Roman" w:hAnsi="Times New Roman"/>
          <w:sz w:val="28"/>
          <w:szCs w:val="28"/>
        </w:rPr>
        <w:t xml:space="preserve"> https://</w:t>
      </w:r>
      <w:r>
        <w:rPr>
          <w:rFonts w:ascii="Times New Roman" w:hAnsi="Times New Roman"/>
          <w:sz w:val="28"/>
          <w:szCs w:val="28"/>
        </w:rPr>
        <w:t xml:space="preserve">44.fabrikant.ru/223/ закупка № </w:t>
      </w:r>
      <w:r w:rsidRPr="00993DC4">
        <w:rPr>
          <w:rFonts w:ascii="Times New Roman" w:hAnsi="Times New Roman"/>
          <w:sz w:val="28"/>
          <w:szCs w:val="28"/>
        </w:rPr>
        <w:t>32515340332.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CE7B61" w:rsidRPr="00DD72AA" w:rsidRDefault="009A6E59" w:rsidP="00B260F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DD72AA" w:rsidRPr="00DD72AA">
        <w:rPr>
          <w:rFonts w:ascii="Times New Roman" w:eastAsiaTheme="minorHAnsi" w:hAnsi="Times New Roman"/>
          <w:sz w:val="28"/>
          <w:szCs w:val="28"/>
        </w:rPr>
        <w:t>462 240 (четыреста шестьдесят две тысячи двести сорок) рублей 00 копеек, с НДС.</w:t>
      </w:r>
    </w:p>
    <w:p w:rsidR="00555506" w:rsidRPr="00B260FC" w:rsidRDefault="00555506" w:rsidP="00B260F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522A1" w:rsidRDefault="009A6E59" w:rsidP="00DD72AA">
      <w:pPr>
        <w:keepLines w:val="0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7F6F46">
        <w:rPr>
          <w:rFonts w:ascii="Times New Roman" w:hAnsi="Times New Roman"/>
          <w:sz w:val="28"/>
          <w:szCs w:val="28"/>
        </w:rPr>
        <w:t>12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DD72AA">
        <w:rPr>
          <w:rFonts w:ascii="Times New Roman" w:hAnsi="Times New Roman"/>
          <w:sz w:val="28"/>
          <w:szCs w:val="28"/>
        </w:rPr>
        <w:t xml:space="preserve">ноября </w:t>
      </w:r>
      <w:r w:rsidR="005A5ACB">
        <w:rPr>
          <w:rFonts w:ascii="Times New Roman" w:hAnsi="Times New Roman"/>
          <w:sz w:val="28"/>
          <w:szCs w:val="28"/>
        </w:rPr>
        <w:t>2025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lastRenderedPageBreak/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1564F7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1564F7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1564F7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1564F7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1564F7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4F7" w:rsidRPr="00AA1392" w:rsidRDefault="001564F7" w:rsidP="001564F7">
            <w:pPr>
              <w:keepLines w:val="0"/>
              <w:ind w:left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участника закупки, с которым принято решение заключить договор: </w:t>
            </w:r>
          </w:p>
        </w:tc>
      </w:tr>
      <w:tr w:rsidR="001564F7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64F7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организатора: </w:t>
            </w:r>
          </w:p>
        </w:tc>
      </w:tr>
      <w:tr w:rsidR="001564F7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555506" w:rsidRDefault="00555506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DD72AA" w:rsidRDefault="00DD72AA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DD72AA" w:rsidRPr="00DD72AA" w:rsidRDefault="00274452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DD72AA" w:rsidRPr="00DD72AA">
        <w:rPr>
          <w:rFonts w:ascii="Times New Roman" w:eastAsiaTheme="minorHAnsi" w:hAnsi="Times New Roman"/>
          <w:sz w:val="28"/>
          <w:szCs w:val="28"/>
        </w:rPr>
        <w:t>462 240 (четыреста шестьдесят две тысячи двести сорок) рублей 00 копеек, с НДС.</w:t>
      </w:r>
    </w:p>
    <w:p w:rsidR="00DD72AA" w:rsidRDefault="00DD72AA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170D52" w:rsidRDefault="00170D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4"/>
        <w:gridCol w:w="2977"/>
        <w:gridCol w:w="3110"/>
      </w:tblGrid>
      <w:tr w:rsidR="00021F71" w:rsidRPr="00AA1392" w:rsidTr="007F6F46">
        <w:trPr>
          <w:trHeight w:val="372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1564F7">
            <w:pPr>
              <w:keepLines w:val="0"/>
              <w:ind w:left="27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1564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1564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1564F7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1564F7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7F6F46">
        <w:trPr>
          <w:trHeight w:val="469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1564F7" w:rsidP="001564F7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64F7" w:rsidRPr="00AA1392" w:rsidTr="001564F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4F7" w:rsidRPr="00AA1392" w:rsidRDefault="001564F7" w:rsidP="001564F7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участника закупки, с которым принято решение заключить договор:</w:t>
            </w:r>
          </w:p>
        </w:tc>
      </w:tr>
      <w:tr w:rsidR="001564F7" w:rsidRPr="00AA1392" w:rsidTr="007F6F46">
        <w:trPr>
          <w:trHeight w:val="448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64F7" w:rsidRPr="00AA1392" w:rsidRDefault="001564F7" w:rsidP="001564F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64F7" w:rsidRPr="00AA1392" w:rsidTr="007F6F46">
        <w:trPr>
          <w:trHeight w:val="288"/>
          <w:jc w:val="center"/>
        </w:trPr>
        <w:tc>
          <w:tcPr>
            <w:tcW w:w="34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4F7" w:rsidRPr="00AA1392" w:rsidRDefault="001564F7" w:rsidP="001564F7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64F7" w:rsidRPr="00AA1392" w:rsidRDefault="001564F7" w:rsidP="001564F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64F7" w:rsidRPr="00AA1392" w:rsidTr="007F6F46">
        <w:trPr>
          <w:trHeight w:val="361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64F7" w:rsidRPr="00AA1392" w:rsidRDefault="001564F7" w:rsidP="001564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64F7" w:rsidRPr="00AA1392" w:rsidRDefault="001564F7" w:rsidP="001564F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CE7B61">
      <w:footerReference w:type="default" r:id="rId8"/>
      <w:pgSz w:w="11906" w:h="16838"/>
      <w:pgMar w:top="426" w:right="566" w:bottom="709" w:left="993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2AA" w:rsidRPr="00DD72AA" w:rsidRDefault="00DD72AA" w:rsidP="00DD72AA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DD72AA">
      <w:rPr>
        <w:rFonts w:ascii="Times New Roman" w:hAnsi="Times New Roman"/>
        <w:bCs/>
        <w:sz w:val="18"/>
        <w:szCs w:val="18"/>
      </w:rPr>
      <w:t>П</w:t>
    </w:r>
    <w:r w:rsidRPr="00DD72AA">
      <w:rPr>
        <w:rFonts w:ascii="Times New Roman" w:hAnsi="Times New Roman"/>
        <w:bCs/>
        <w:caps/>
        <w:sz w:val="18"/>
        <w:szCs w:val="18"/>
      </w:rPr>
      <w:t>ротокол</w:t>
    </w:r>
    <w:r w:rsidRPr="00DD72AA">
      <w:rPr>
        <w:rFonts w:ascii="Times New Roman" w:hAnsi="Times New Roman"/>
        <w:bCs/>
        <w:sz w:val="18"/>
        <w:szCs w:val="18"/>
      </w:rPr>
      <w:t xml:space="preserve"> № 1650</w:t>
    </w:r>
  </w:p>
  <w:p w:rsidR="00DD72AA" w:rsidRPr="00DD72AA" w:rsidRDefault="00DD72AA" w:rsidP="00DD72AA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DD72AA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</w:p>
  <w:p w:rsidR="00DD72AA" w:rsidRPr="00DD72AA" w:rsidRDefault="00DD72AA" w:rsidP="00DD72AA">
    <w:pPr>
      <w:jc w:val="center"/>
      <w:rPr>
        <w:rFonts w:ascii="Times New Roman" w:hAnsi="Times New Roman"/>
        <w:sz w:val="18"/>
        <w:szCs w:val="18"/>
      </w:rPr>
    </w:pPr>
    <w:r w:rsidRPr="00DD72AA">
      <w:rPr>
        <w:rFonts w:ascii="Times New Roman" w:hAnsi="Times New Roman"/>
        <w:bCs/>
        <w:sz w:val="18"/>
        <w:szCs w:val="18"/>
      </w:rPr>
      <w:t xml:space="preserve">на право заключения договора на </w:t>
    </w:r>
    <w:r w:rsidRPr="00DD72AA">
      <w:rPr>
        <w:rFonts w:ascii="Times New Roman" w:hAnsi="Times New Roman"/>
        <w:sz w:val="18"/>
        <w:szCs w:val="18"/>
      </w:rPr>
      <w:t>поставку</w:t>
    </w:r>
    <w:r w:rsidRPr="00DD72AA">
      <w:rPr>
        <w:rFonts w:ascii="Times New Roman" w:hAnsi="Times New Roman"/>
        <w:sz w:val="18"/>
        <w:szCs w:val="18"/>
        <w:lang w:val="x-none"/>
      </w:rPr>
      <w:t xml:space="preserve"> </w:t>
    </w:r>
    <w:r w:rsidRPr="00DD72AA">
      <w:rPr>
        <w:rFonts w:ascii="Times New Roman" w:hAnsi="Times New Roman"/>
        <w:sz w:val="18"/>
        <w:szCs w:val="18"/>
      </w:rPr>
      <w:t xml:space="preserve">средств связи радиоэлектронных </w:t>
    </w:r>
  </w:p>
  <w:p w:rsidR="00DD72AA" w:rsidRPr="00DD72AA" w:rsidRDefault="00DD72AA" w:rsidP="00DD72AA">
    <w:pPr>
      <w:jc w:val="center"/>
      <w:rPr>
        <w:rFonts w:ascii="Times New Roman" w:hAnsi="Times New Roman"/>
        <w:sz w:val="18"/>
        <w:szCs w:val="18"/>
      </w:rPr>
    </w:pPr>
    <w:r w:rsidRPr="00DD72AA">
      <w:rPr>
        <w:rFonts w:ascii="Times New Roman" w:hAnsi="Times New Roman"/>
        <w:sz w:val="18"/>
        <w:szCs w:val="18"/>
      </w:rPr>
      <w:t>для нужд Озерского филиала АО «</w:t>
    </w:r>
    <w:proofErr w:type="spellStart"/>
    <w:r w:rsidRPr="00DD72AA">
      <w:rPr>
        <w:rFonts w:ascii="Times New Roman" w:hAnsi="Times New Roman"/>
        <w:sz w:val="18"/>
        <w:szCs w:val="18"/>
      </w:rPr>
      <w:t>Атомспецтранс</w:t>
    </w:r>
    <w:proofErr w:type="spellEnd"/>
    <w:r w:rsidRPr="00DD72AA">
      <w:rPr>
        <w:rFonts w:ascii="Times New Roman" w:hAnsi="Times New Roman"/>
        <w:sz w:val="18"/>
        <w:szCs w:val="18"/>
      </w:rPr>
      <w:t>»</w:t>
    </w:r>
  </w:p>
  <w:p w:rsidR="00555506" w:rsidRPr="00DD72AA" w:rsidRDefault="00555506" w:rsidP="00DD72A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564F7"/>
    <w:rsid w:val="0016116C"/>
    <w:rsid w:val="00170D52"/>
    <w:rsid w:val="00190D91"/>
    <w:rsid w:val="0019554C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04E2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F0618"/>
    <w:rsid w:val="007F6F46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7712"/>
    <w:rsid w:val="00B25896"/>
    <w:rsid w:val="00B260FC"/>
    <w:rsid w:val="00B346CD"/>
    <w:rsid w:val="00B411BF"/>
    <w:rsid w:val="00BA1671"/>
    <w:rsid w:val="00BA2D6B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B5261"/>
    <w:rsid w:val="00CC0B97"/>
    <w:rsid w:val="00CD32CD"/>
    <w:rsid w:val="00CD5607"/>
    <w:rsid w:val="00CE2987"/>
    <w:rsid w:val="00CE7B61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C43E6-CCE3-473F-A854-5070A5D1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6</TotalTime>
  <Pages>2</Pages>
  <Words>440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3</cp:revision>
  <cp:lastPrinted>2025-05-28T06:34:00Z</cp:lastPrinted>
  <dcterms:created xsi:type="dcterms:W3CDTF">2025-11-10T09:17:00Z</dcterms:created>
  <dcterms:modified xsi:type="dcterms:W3CDTF">2025-11-12T03:34:00Z</dcterms:modified>
</cp:coreProperties>
</file>