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7E612D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7E612D">
        <w:rPr>
          <w:rFonts w:ascii="Times New Roman" w:hAnsi="Times New Roman"/>
          <w:b/>
          <w:bCs/>
          <w:sz w:val="28"/>
          <w:szCs w:val="28"/>
        </w:rPr>
        <w:t>61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>
        <w:rPr>
          <w:rFonts w:ascii="Times New Roman" w:hAnsi="Times New Roman"/>
          <w:b/>
          <w:bCs/>
          <w:sz w:val="28"/>
          <w:szCs w:val="28"/>
        </w:rPr>
        <w:t>поставку шпал ЖБИ Ш1-44х3 1 сорт</w:t>
      </w:r>
    </w:p>
    <w:p w:rsidR="00DD72AA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proofErr w:type="spellStart"/>
      <w:r w:rsidRPr="00C646DF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>
        <w:rPr>
          <w:rFonts w:ascii="Times New Roman" w:hAnsi="Times New Roman"/>
          <w:b/>
          <w:bCs/>
          <w:sz w:val="28"/>
        </w:rPr>
        <w:t>»</w:t>
      </w:r>
    </w:p>
    <w:p w:rsidR="007E612D" w:rsidRP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195A2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7E612D" w:rsidRDefault="007E612D" w:rsidP="00E03C8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7E612D" w:rsidRDefault="007E612D" w:rsidP="00E03C8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</w:p>
    <w:p w:rsidR="007E612D" w:rsidRPr="0046129D" w:rsidRDefault="007E612D" w:rsidP="00E03C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7E612D" w:rsidRPr="0046129D" w:rsidRDefault="007E612D" w:rsidP="00E03C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A31D47">
        <w:rPr>
          <w:rFonts w:ascii="Times New Roman" w:hAnsi="Times New Roman"/>
          <w:sz w:val="28"/>
          <w:szCs w:val="28"/>
        </w:rPr>
        <w:t>: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7E612D" w:rsidRPr="0046129D" w:rsidRDefault="007E612D" w:rsidP="00E03C8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Pr="00A776B6">
        <w:rPr>
          <w:rFonts w:ascii="Times New Roman" w:hAnsi="Times New Roman"/>
          <w:bCs/>
          <w:sz w:val="28"/>
          <w:szCs w:val="28"/>
        </w:rPr>
        <w:t>шпал ЖБИ Ш1-44х3 1 сорт</w:t>
      </w:r>
      <w:r w:rsidRPr="00D9092C">
        <w:rPr>
          <w:rFonts w:ascii="Times New Roman" w:eastAsiaTheme="minorHAnsi" w:hAnsi="Times New Roman"/>
          <w:sz w:val="28"/>
          <w:szCs w:val="28"/>
        </w:rPr>
        <w:t xml:space="preserve"> </w:t>
      </w:r>
      <w:r w:rsidRPr="009507C0">
        <w:rPr>
          <w:rFonts w:ascii="Times New Roman" w:eastAsiaTheme="minorHAnsi" w:hAnsi="Times New Roman"/>
          <w:sz w:val="28"/>
          <w:szCs w:val="28"/>
        </w:rPr>
        <w:t>для нужд Озерского филиала АО «</w:t>
      </w:r>
      <w:proofErr w:type="spellStart"/>
      <w:r w:rsidRPr="009507C0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Pr="009507C0">
        <w:rPr>
          <w:rFonts w:ascii="Times New Roman" w:eastAsiaTheme="minorHAnsi" w:hAnsi="Times New Roman"/>
          <w:sz w:val="28"/>
          <w:szCs w:val="28"/>
        </w:rPr>
        <w:t>».</w:t>
      </w:r>
    </w:p>
    <w:p w:rsidR="007E612D" w:rsidRPr="0046129D" w:rsidRDefault="007E612D" w:rsidP="00E03C8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7E612D" w:rsidRPr="0046129D" w:rsidRDefault="007E612D" w:rsidP="00E03C8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hAnsi="Times New Roman"/>
          <w:sz w:val="28"/>
          <w:szCs w:val="28"/>
        </w:rPr>
        <w:t>в течение 75 (семидесяти пяти</w:t>
      </w:r>
      <w:r w:rsidRPr="00A776B6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7E612D" w:rsidRDefault="007E612D" w:rsidP="00E03C8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sz w:val="28"/>
          <w:szCs w:val="28"/>
        </w:rPr>
        <w:t xml:space="preserve">2 957 420 </w:t>
      </w:r>
      <w:r w:rsidRPr="006760A8">
        <w:rPr>
          <w:rFonts w:ascii="Times New Roman" w:hAnsi="Times New Roman"/>
          <w:b/>
          <w:sz w:val="28"/>
          <w:szCs w:val="28"/>
        </w:rPr>
        <w:t>(Два миллиона девятьсот пятьдесят семь тысяч четыреста двадцать) рублей 30 копеек, включая НДС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E612D" w:rsidRPr="007237CB" w:rsidRDefault="007E612D" w:rsidP="00E03C8E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7E612D" w:rsidRPr="00704351" w:rsidRDefault="007E612D" w:rsidP="007E612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958"/>
        <w:gridCol w:w="6382"/>
        <w:gridCol w:w="3094"/>
      </w:tblGrid>
      <w:tr w:rsidR="007E612D" w:rsidTr="00E0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12D" w:rsidRDefault="007E612D" w:rsidP="00E03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12D" w:rsidRDefault="007E612D" w:rsidP="00E03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12D" w:rsidRDefault="007E612D" w:rsidP="00E03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</w:t>
            </w:r>
            <w:r w:rsidRPr="00A31D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руб., с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учетом </w:t>
            </w:r>
            <w:r w:rsidRPr="00A31D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НДС</w:t>
            </w:r>
          </w:p>
        </w:tc>
      </w:tr>
      <w:tr w:rsidR="007E612D" w:rsidTr="00E03C8E">
        <w:trPr>
          <w:jc w:val="center"/>
        </w:trPr>
        <w:tc>
          <w:tcPr>
            <w:tcW w:w="929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612D" w:rsidRDefault="007E612D" w:rsidP="00E03C8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89" w:type="dxa"/>
            <w:tcBorders>
              <w:top w:val="outset" w:sz="6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612D" w:rsidRPr="00A776B6" w:rsidRDefault="007E612D" w:rsidP="00E03C8E">
            <w:pPr>
              <w:rPr>
                <w:rFonts w:ascii="Times New Roman" w:hAnsi="Times New Roman"/>
                <w:sz w:val="28"/>
                <w:szCs w:val="28"/>
              </w:rPr>
            </w:pPr>
            <w:r w:rsidRPr="00A776B6">
              <w:rPr>
                <w:rFonts w:ascii="Times New Roman" w:hAnsi="Times New Roman"/>
                <w:sz w:val="28"/>
                <w:szCs w:val="28"/>
              </w:rPr>
              <w:t>Шпала ЖБИ Ш1-44х3 1 сорт</w:t>
            </w:r>
          </w:p>
        </w:tc>
        <w:tc>
          <w:tcPr>
            <w:tcW w:w="3001" w:type="dxa"/>
            <w:tcBorders>
              <w:top w:val="outset" w:sz="6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612D" w:rsidRPr="00A776B6" w:rsidRDefault="007E612D" w:rsidP="00E03C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5 914,84</w:t>
            </w:r>
          </w:p>
        </w:tc>
      </w:tr>
    </w:tbl>
    <w:p w:rsidR="00412BD9" w:rsidRPr="00170D52" w:rsidRDefault="00412BD9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E612D" w:rsidRPr="00C7733E" w:rsidRDefault="007E612D" w:rsidP="007E612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C7733E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C773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«13» января 2026</w:t>
      </w:r>
      <w:r w:rsidRPr="00A776B6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A776B6">
        <w:rPr>
          <w:rFonts w:ascii="Times New Roman" w:hAnsi="Times New Roman"/>
          <w:sz w:val="28"/>
          <w:szCs w:val="28"/>
          <w:u w:val="single"/>
        </w:rPr>
        <w:t>/</w:t>
      </w:r>
      <w:r w:rsidRPr="00A776B6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6760A8">
        <w:rPr>
          <w:rFonts w:ascii="Times New Roman" w:hAnsi="Times New Roman"/>
          <w:sz w:val="28"/>
          <w:szCs w:val="28"/>
        </w:rPr>
        <w:t>32615600586</w:t>
      </w:r>
      <w:r w:rsidRPr="00A776B6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A776B6">
        <w:rPr>
          <w:rFonts w:ascii="Times New Roman" w:hAnsi="Times New Roman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164876</w:t>
      </w:r>
      <w:r w:rsidRPr="00A776B6">
        <w:rPr>
          <w:rFonts w:ascii="Times New Roman" w:hAnsi="Times New Roman"/>
          <w:sz w:val="28"/>
          <w:szCs w:val="28"/>
        </w:rPr>
        <w:t xml:space="preserve">, на ЭТП </w:t>
      </w:r>
      <w:r>
        <w:rPr>
          <w:rFonts w:ascii="Times New Roman" w:hAnsi="Times New Roman"/>
          <w:sz w:val="28"/>
        </w:rPr>
        <w:t>ЭТС (НЭП</w:t>
      </w:r>
      <w:r w:rsidRPr="006760A8">
        <w:rPr>
          <w:rFonts w:ascii="Times New Roman" w:hAnsi="Times New Roman"/>
          <w:sz w:val="28"/>
        </w:rPr>
        <w:t>)</w:t>
      </w:r>
      <w:r w:rsidRPr="006760A8"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Pr="006760A8">
          <w:rPr>
            <w:rStyle w:val="a3"/>
            <w:rFonts w:ascii="Times New Roman" w:hAnsi="Times New Roman"/>
            <w:color w:val="auto"/>
            <w:sz w:val="28"/>
            <w:szCs w:val="28"/>
            <w:bdr w:val="none" w:sz="0" w:space="0" w:color="auto" w:frame="1"/>
            <w:shd w:val="clear" w:color="auto" w:fill="F6F9FE"/>
          </w:rPr>
          <w:t>https://44.fabrikant.ru</w:t>
        </w:r>
      </w:hyperlink>
      <w:r w:rsidRPr="006760A8">
        <w:rPr>
          <w:rFonts w:ascii="Times New Roman" w:hAnsi="Times New Roman"/>
          <w:sz w:val="28"/>
          <w:szCs w:val="28"/>
        </w:rPr>
        <w:t>/</w:t>
      </w:r>
      <w:r w:rsidRPr="006760A8">
        <w:rPr>
          <w:rStyle w:val="a3"/>
          <w:rFonts w:ascii="Times New Roman" w:hAnsi="Times New Roman"/>
          <w:color w:val="auto"/>
          <w:sz w:val="28"/>
          <w:szCs w:val="28"/>
        </w:rPr>
        <w:t>,</w:t>
      </w:r>
      <w:r w:rsidRPr="006760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Pr="006760A8">
        <w:rPr>
          <w:rFonts w:ascii="Times New Roman" w:hAnsi="Times New Roman"/>
          <w:sz w:val="28"/>
          <w:szCs w:val="28"/>
        </w:rPr>
        <w:t>32615600586</w:t>
      </w:r>
      <w:r w:rsidRPr="001626AE">
        <w:rPr>
          <w:rFonts w:ascii="Times New Roman" w:hAnsi="Times New Roman"/>
          <w:sz w:val="28"/>
          <w:szCs w:val="28"/>
        </w:rPr>
        <w:t>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555506" w:rsidRPr="007E612D" w:rsidRDefault="009A6E59" w:rsidP="00B260F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7E612D" w:rsidRPr="007E612D">
        <w:rPr>
          <w:rFonts w:ascii="Times New Roman" w:eastAsiaTheme="minorHAnsi" w:hAnsi="Times New Roman"/>
          <w:bCs/>
          <w:sz w:val="28"/>
          <w:szCs w:val="28"/>
        </w:rPr>
        <w:t>2 726 700 (Два миллиона семьсот двадцать шесть тысяч семьсот) рублей 00 копеек, с НДС.</w:t>
      </w:r>
    </w:p>
    <w:p w:rsidR="007E612D" w:rsidRDefault="007E612D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522A1" w:rsidRDefault="009A6E59" w:rsidP="00DD72AA">
      <w:pPr>
        <w:keepLines w:val="0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195A2F">
        <w:rPr>
          <w:rFonts w:ascii="Times New Roman" w:hAnsi="Times New Roman"/>
          <w:sz w:val="28"/>
          <w:szCs w:val="28"/>
        </w:rPr>
        <w:t>28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7E612D">
        <w:rPr>
          <w:rFonts w:ascii="Times New Roman" w:hAnsi="Times New Roman"/>
          <w:sz w:val="28"/>
          <w:szCs w:val="28"/>
        </w:rPr>
        <w:t>января</w:t>
      </w:r>
      <w:r w:rsidR="00DD72AA">
        <w:rPr>
          <w:rFonts w:ascii="Times New Roman" w:hAnsi="Times New Roman"/>
          <w:sz w:val="28"/>
          <w:szCs w:val="28"/>
        </w:rPr>
        <w:t xml:space="preserve">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lastRenderedPageBreak/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76E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="00883731"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195A2F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013A3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B2CA9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</w:t>
            </w:r>
            <w:proofErr w:type="spellStart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Атомспецтранс</w:t>
            </w:r>
            <w:proofErr w:type="spellEnd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</w:tr>
    </w:tbl>
    <w:p w:rsidR="00555506" w:rsidRDefault="00555506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DD72AA" w:rsidRDefault="00DD72AA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DD72AA" w:rsidRDefault="00274452" w:rsidP="00DD72AA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7E612D" w:rsidRPr="007E612D">
        <w:rPr>
          <w:rFonts w:ascii="Times New Roman" w:eastAsiaTheme="minorHAnsi" w:hAnsi="Times New Roman"/>
          <w:bCs/>
          <w:sz w:val="28"/>
          <w:szCs w:val="28"/>
        </w:rPr>
        <w:t>2 726 700 (Два миллиона семьсот двадцать шесть тысяч семьсот) рублей 00 копеек, с НДС.</w:t>
      </w:r>
    </w:p>
    <w:p w:rsidR="007E612D" w:rsidRDefault="007E612D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170D52" w:rsidRDefault="00170D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4"/>
        <w:gridCol w:w="4252"/>
        <w:gridCol w:w="1975"/>
      </w:tblGrid>
      <w:tr w:rsidR="00021F71" w:rsidRPr="00AA1392" w:rsidTr="00555506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555506">
        <w:trPr>
          <w:trHeight w:val="139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DB5984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79160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</w:t>
            </w:r>
            <w:proofErr w:type="spellStart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Атомспецтранс</w:t>
            </w:r>
            <w:proofErr w:type="spellEnd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555506">
        <w:trPr>
          <w:trHeight w:val="1308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195A2F" w:rsidP="008C16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95A2F"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47760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555506">
        <w:trPr>
          <w:trHeight w:val="119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4452" w:rsidRPr="00AA1392" w:rsidRDefault="00DB5984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74452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</w:t>
            </w:r>
            <w:proofErr w:type="spellStart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Атомспецтранс</w:t>
            </w:r>
            <w:proofErr w:type="spellEnd"/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CE7B61">
      <w:footerReference w:type="default" r:id="rId11"/>
      <w:pgSz w:w="11906" w:h="16838"/>
      <w:pgMar w:top="426" w:right="566" w:bottom="709" w:left="993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A39" w:rsidRPr="00013A39" w:rsidRDefault="00013A39" w:rsidP="00013A3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13A39">
      <w:rPr>
        <w:rFonts w:ascii="Times New Roman" w:hAnsi="Times New Roman"/>
        <w:bCs/>
        <w:sz w:val="18"/>
        <w:szCs w:val="18"/>
      </w:rPr>
      <w:t>П</w:t>
    </w:r>
    <w:r w:rsidRPr="00013A39">
      <w:rPr>
        <w:rFonts w:ascii="Times New Roman" w:hAnsi="Times New Roman"/>
        <w:bCs/>
        <w:caps/>
        <w:sz w:val="18"/>
        <w:szCs w:val="18"/>
      </w:rPr>
      <w:t>ротокол</w:t>
    </w:r>
    <w:r w:rsidRPr="00013A39">
      <w:rPr>
        <w:rFonts w:ascii="Times New Roman" w:hAnsi="Times New Roman"/>
        <w:bCs/>
        <w:sz w:val="18"/>
        <w:szCs w:val="18"/>
      </w:rPr>
      <w:t xml:space="preserve"> № 1661</w:t>
    </w:r>
  </w:p>
  <w:p w:rsidR="00013A39" w:rsidRPr="00013A39" w:rsidRDefault="00013A39" w:rsidP="00013A3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13A39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8"/>
        <w:szCs w:val="18"/>
      </w:rPr>
      <w:t xml:space="preserve"> </w:t>
    </w:r>
    <w:r w:rsidRPr="00013A39">
      <w:rPr>
        <w:rFonts w:ascii="Times New Roman" w:hAnsi="Times New Roman"/>
        <w:bCs/>
        <w:sz w:val="18"/>
        <w:szCs w:val="18"/>
      </w:rPr>
      <w:t>на право заключения договора на поставку шпал ЖБИ Ш1-44х3 1 сорт</w:t>
    </w:r>
    <w:r>
      <w:rPr>
        <w:rFonts w:ascii="Times New Roman" w:hAnsi="Times New Roman"/>
        <w:bCs/>
        <w:sz w:val="18"/>
        <w:szCs w:val="18"/>
      </w:rPr>
      <w:t xml:space="preserve"> </w:t>
    </w:r>
    <w:r w:rsidRPr="00013A39">
      <w:rPr>
        <w:rFonts w:ascii="Times New Roman" w:hAnsi="Times New Roman"/>
        <w:bCs/>
        <w:sz w:val="18"/>
        <w:szCs w:val="18"/>
      </w:rPr>
      <w:t>для нужд Озерского филиала АО «</w:t>
    </w:r>
    <w:proofErr w:type="spellStart"/>
    <w:r w:rsidRPr="00013A39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013A39">
      <w:rPr>
        <w:rFonts w:ascii="Times New Roman" w:hAnsi="Times New Roman"/>
        <w:bCs/>
        <w:sz w:val="18"/>
        <w:szCs w:val="18"/>
      </w:rPr>
      <w:t>»</w:t>
    </w:r>
  </w:p>
  <w:p w:rsidR="00555506" w:rsidRPr="00DD72AA" w:rsidRDefault="00555506" w:rsidP="00DD72A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70D52"/>
    <w:rsid w:val="00190D91"/>
    <w:rsid w:val="0019554C"/>
    <w:rsid w:val="00195A2F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04E2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E612D"/>
    <w:rsid w:val="007F0618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7712"/>
    <w:rsid w:val="00B25896"/>
    <w:rsid w:val="00B260FC"/>
    <w:rsid w:val="00B346CD"/>
    <w:rsid w:val="00B411BF"/>
    <w:rsid w:val="00BA1671"/>
    <w:rsid w:val="00BA2D6B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B5261"/>
    <w:rsid w:val="00CC0B97"/>
    <w:rsid w:val="00CD32CD"/>
    <w:rsid w:val="00CD5607"/>
    <w:rsid w:val="00CE2987"/>
    <w:rsid w:val="00CE7B61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42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9D496-BC0D-453F-8D7F-D6292D02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2</Pages>
  <Words>452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Надежда Владимировна Зотова</cp:lastModifiedBy>
  <cp:revision>3</cp:revision>
  <cp:lastPrinted>2025-05-28T06:34:00Z</cp:lastPrinted>
  <dcterms:created xsi:type="dcterms:W3CDTF">2026-01-27T03:38:00Z</dcterms:created>
  <dcterms:modified xsi:type="dcterms:W3CDTF">2026-01-28T06:48:00Z</dcterms:modified>
</cp:coreProperties>
</file>