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A1" w:rsidRPr="00626993" w:rsidRDefault="00D522A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26993">
        <w:rPr>
          <w:rFonts w:ascii="Times New Roman" w:hAnsi="Times New Roman"/>
          <w:b/>
          <w:bCs/>
          <w:sz w:val="28"/>
          <w:szCs w:val="28"/>
        </w:rPr>
        <w:t>П</w:t>
      </w:r>
      <w:r w:rsidRPr="00626993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626993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292E4F">
        <w:rPr>
          <w:rFonts w:ascii="Times New Roman" w:hAnsi="Times New Roman"/>
          <w:b/>
          <w:bCs/>
          <w:sz w:val="28"/>
          <w:szCs w:val="28"/>
        </w:rPr>
        <w:t>1683</w:t>
      </w:r>
    </w:p>
    <w:p w:rsidR="00292E4F" w:rsidRDefault="009A6E59" w:rsidP="00B445C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626993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626993">
        <w:rPr>
          <w:rFonts w:ascii="Times New Roman" w:hAnsi="Times New Roman"/>
          <w:b/>
          <w:bCs/>
          <w:sz w:val="28"/>
          <w:szCs w:val="28"/>
        </w:rPr>
        <w:t xml:space="preserve">запроса котировок в электронной форме (итоговый протокол), участниками которого могут быть только субъекты малого и среднего предпринимательства </w:t>
      </w:r>
      <w:r w:rsidR="00AC795C" w:rsidRPr="004B756D">
        <w:rPr>
          <w:rFonts w:ascii="Times New Roman" w:hAnsi="Times New Roman"/>
          <w:b/>
          <w:bCs/>
          <w:sz w:val="28"/>
        </w:rPr>
        <w:t xml:space="preserve">на право заключения договора </w:t>
      </w:r>
      <w:r w:rsidR="00B445CE" w:rsidRPr="00FB3E2F">
        <w:rPr>
          <w:rFonts w:ascii="Times New Roman" w:hAnsi="Times New Roman"/>
          <w:b/>
          <w:bCs/>
          <w:sz w:val="28"/>
        </w:rPr>
        <w:t xml:space="preserve">на </w:t>
      </w:r>
      <w:r w:rsidR="00B445CE">
        <w:rPr>
          <w:rFonts w:ascii="Times New Roman" w:hAnsi="Times New Roman"/>
          <w:b/>
          <w:bCs/>
          <w:sz w:val="28"/>
        </w:rPr>
        <w:t xml:space="preserve">оказание </w:t>
      </w:r>
      <w:r w:rsidR="00292E4F">
        <w:rPr>
          <w:rFonts w:ascii="Times New Roman" w:hAnsi="Times New Roman"/>
          <w:b/>
          <w:bCs/>
          <w:sz w:val="28"/>
        </w:rPr>
        <w:t xml:space="preserve">метрологических </w:t>
      </w:r>
      <w:r w:rsidR="00B445CE" w:rsidRPr="00B70ECC">
        <w:rPr>
          <w:rFonts w:ascii="Times New Roman" w:hAnsi="Times New Roman"/>
          <w:b/>
          <w:bCs/>
          <w:sz w:val="28"/>
        </w:rPr>
        <w:t xml:space="preserve">услуг </w:t>
      </w:r>
      <w:r w:rsidR="00292E4F">
        <w:rPr>
          <w:rFonts w:ascii="Times New Roman" w:hAnsi="Times New Roman"/>
          <w:b/>
          <w:bCs/>
          <w:sz w:val="28"/>
        </w:rPr>
        <w:t xml:space="preserve">для нужд </w:t>
      </w:r>
    </w:p>
    <w:p w:rsidR="00474B5F" w:rsidRDefault="00B445CE" w:rsidP="00B445C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70ECC">
        <w:rPr>
          <w:rFonts w:ascii="Times New Roman" w:hAnsi="Times New Roman"/>
          <w:b/>
          <w:bCs/>
          <w:sz w:val="28"/>
        </w:rPr>
        <w:t xml:space="preserve">Озерского филиала АО </w:t>
      </w:r>
      <w:r>
        <w:rPr>
          <w:rFonts w:ascii="Times New Roman" w:hAnsi="Times New Roman"/>
          <w:b/>
          <w:bCs/>
          <w:sz w:val="28"/>
        </w:rPr>
        <w:t>«</w:t>
      </w:r>
      <w:proofErr w:type="spellStart"/>
      <w:r w:rsidRPr="00B70ECC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>
        <w:rPr>
          <w:rFonts w:ascii="Times New Roman" w:hAnsi="Times New Roman"/>
          <w:b/>
          <w:bCs/>
          <w:sz w:val="28"/>
        </w:rPr>
        <w:t>»</w:t>
      </w:r>
    </w:p>
    <w:p w:rsidR="00AC795C" w:rsidRPr="00626993" w:rsidRDefault="00AC795C" w:rsidP="00C2406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503" w:type="dxa"/>
        <w:tblLook w:val="04A0" w:firstRow="1" w:lastRow="0" w:firstColumn="1" w:lastColumn="0" w:noHBand="0" w:noVBand="1"/>
      </w:tblPr>
      <w:tblGrid>
        <w:gridCol w:w="2893"/>
        <w:gridCol w:w="7610"/>
      </w:tblGrid>
      <w:tr w:rsidR="00D522A1" w:rsidRPr="00626993" w:rsidTr="00C12001">
        <w:trPr>
          <w:trHeight w:val="406"/>
        </w:trPr>
        <w:tc>
          <w:tcPr>
            <w:tcW w:w="2893" w:type="dxa"/>
            <w:hideMark/>
          </w:tcPr>
          <w:p w:rsidR="00D522A1" w:rsidRPr="00626993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269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610" w:type="dxa"/>
            <w:hideMark/>
          </w:tcPr>
          <w:p w:rsidR="00D522A1" w:rsidRDefault="00C12001" w:rsidP="00A66836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269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</w:t>
            </w:r>
            <w:r w:rsidR="00292E4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</w:t>
            </w:r>
            <w:r w:rsidR="00522031" w:rsidRPr="006269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B14C9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14</w:t>
            </w:r>
            <w:r w:rsidR="00D522A1" w:rsidRPr="006269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92E4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="00B445C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AC795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2026</w:t>
            </w:r>
            <w:r w:rsidR="00D522A1" w:rsidRPr="006269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  <w:p w:rsidR="00A66836" w:rsidRPr="00626993" w:rsidRDefault="00A66836" w:rsidP="00A66836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292E4F" w:rsidRDefault="00292E4F" w:rsidP="00292E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92E4F" w:rsidRDefault="00292E4F" w:rsidP="00292E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Pr="009507C0">
        <w:rPr>
          <w:rFonts w:ascii="Times New Roman" w:hAnsi="Times New Roman"/>
          <w:bCs/>
          <w:sz w:val="28"/>
        </w:rPr>
        <w:t>» Озерский филиал</w:t>
      </w:r>
    </w:p>
    <w:p w:rsidR="00292E4F" w:rsidRPr="0046129D" w:rsidRDefault="00292E4F" w:rsidP="00292E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292E4F" w:rsidRPr="0046129D" w:rsidRDefault="00292E4F" w:rsidP="00292E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Pr="0046129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Открытый з</w:t>
      </w:r>
      <w:r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292E4F" w:rsidRPr="0046129D" w:rsidRDefault="00292E4F" w:rsidP="00292E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Pr="00AD4C0C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оказание </w:t>
      </w:r>
      <w:r w:rsidRPr="000C53DA">
        <w:rPr>
          <w:rFonts w:ascii="Times New Roman" w:eastAsiaTheme="minorHAnsi" w:hAnsi="Times New Roman"/>
          <w:sz w:val="28"/>
          <w:szCs w:val="28"/>
        </w:rPr>
        <w:t>метрологических услуг</w:t>
      </w:r>
      <w:r w:rsidRPr="00AD4C0C">
        <w:rPr>
          <w:rFonts w:ascii="Times New Roman" w:eastAsiaTheme="minorHAnsi" w:hAnsi="Times New Roman"/>
          <w:sz w:val="28"/>
          <w:szCs w:val="28"/>
        </w:rPr>
        <w:t xml:space="preserve"> </w:t>
      </w:r>
      <w:r w:rsidR="00D85874">
        <w:rPr>
          <w:rFonts w:ascii="Times New Roman" w:eastAsiaTheme="minorHAnsi" w:hAnsi="Times New Roman"/>
          <w:sz w:val="28"/>
          <w:szCs w:val="28"/>
        </w:rPr>
        <w:t xml:space="preserve">доя нужд </w:t>
      </w:r>
      <w:r w:rsidRPr="00AD4C0C">
        <w:rPr>
          <w:rFonts w:ascii="Times New Roman" w:eastAsiaTheme="minorHAnsi" w:hAnsi="Times New Roman"/>
          <w:sz w:val="28"/>
          <w:szCs w:val="28"/>
        </w:rPr>
        <w:t>Озерского филиала АО «</w:t>
      </w:r>
      <w:proofErr w:type="spellStart"/>
      <w:r w:rsidRPr="00AD4C0C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Pr="00AD4C0C">
        <w:rPr>
          <w:rFonts w:ascii="Times New Roman" w:eastAsiaTheme="minorHAnsi" w:hAnsi="Times New Roman"/>
          <w:sz w:val="28"/>
          <w:szCs w:val="28"/>
        </w:rPr>
        <w:t>»</w:t>
      </w:r>
      <w:r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292E4F" w:rsidRPr="00FB3E2F" w:rsidRDefault="00292E4F" w:rsidP="00292E4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92E4F" w:rsidRDefault="00292E4F" w:rsidP="00292E4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Pr="000C53DA">
        <w:rPr>
          <w:rFonts w:ascii="Times New Roman" w:eastAsiaTheme="minorHAnsi" w:hAnsi="Times New Roman"/>
          <w:sz w:val="28"/>
          <w:szCs w:val="28"/>
        </w:rPr>
        <w:t>в течение 12 (двенадцати) месяцев с даты заключения договора</w:t>
      </w:r>
      <w:r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292E4F" w:rsidRDefault="00292E4F" w:rsidP="00292E4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292E4F" w:rsidRDefault="00292E4F" w:rsidP="00292E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Pr="000C53DA">
        <w:rPr>
          <w:rFonts w:ascii="Times New Roman" w:eastAsiaTheme="minorHAnsi" w:hAnsi="Times New Roman"/>
          <w:sz w:val="28"/>
          <w:szCs w:val="28"/>
        </w:rPr>
        <w:t>689 995 (шестьсот восемьдесят девять тысяч девятьсот девяносто пять) руб. 40 коп, включая НДС</w:t>
      </w:r>
      <w:r w:rsidRPr="00C33D24">
        <w:rPr>
          <w:rFonts w:ascii="Times New Roman" w:eastAsiaTheme="minorHAnsi" w:hAnsi="Times New Roman"/>
          <w:sz w:val="28"/>
          <w:szCs w:val="28"/>
        </w:rPr>
        <w:t>.</w:t>
      </w:r>
    </w:p>
    <w:p w:rsidR="00292E4F" w:rsidRDefault="00292E4F" w:rsidP="00292E4F">
      <w:pPr>
        <w:keepLines w:val="0"/>
        <w:rPr>
          <w:rFonts w:ascii="Times New Roman" w:hAnsi="Times New Roman"/>
          <w:sz w:val="28"/>
          <w:szCs w:val="28"/>
        </w:rPr>
      </w:pP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47"/>
        <w:gridCol w:w="851"/>
        <w:gridCol w:w="992"/>
        <w:gridCol w:w="2268"/>
        <w:gridCol w:w="2268"/>
      </w:tblGrid>
      <w:tr w:rsidR="00292E4F" w:rsidRPr="000C53DA" w:rsidTr="00B14C9B">
        <w:trPr>
          <w:trHeight w:val="11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Наименование работы,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ед.изм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Начальная (максимальная) цена ед., руб., с НДС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Начальная (максимальная) цена, руб., с НДС</w:t>
            </w:r>
          </w:p>
        </w:tc>
      </w:tr>
      <w:tr w:rsidR="00292E4F" w:rsidRPr="000C53DA" w:rsidTr="00B14C9B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2E4F" w:rsidRPr="000C53DA" w:rsidRDefault="00292E4F" w:rsidP="002751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Метрологические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2E4F" w:rsidRPr="000C53DA" w:rsidRDefault="00292E4F" w:rsidP="002751ED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E4F" w:rsidRPr="000C53DA" w:rsidRDefault="00292E4F" w:rsidP="002751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689 995,40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E4F" w:rsidRPr="000C53DA" w:rsidRDefault="00292E4F" w:rsidP="002751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 xml:space="preserve">689 995,40 </w:t>
            </w:r>
          </w:p>
        </w:tc>
      </w:tr>
      <w:tr w:rsidR="00292E4F" w:rsidRPr="000C53DA" w:rsidTr="00B14C9B">
        <w:trPr>
          <w:trHeight w:val="307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2E4F" w:rsidRPr="000C53DA" w:rsidRDefault="00292E4F" w:rsidP="002751E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E4F" w:rsidRPr="000C53DA" w:rsidRDefault="00292E4F" w:rsidP="002751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689 995,40</w:t>
            </w:r>
          </w:p>
        </w:tc>
      </w:tr>
    </w:tbl>
    <w:p w:rsidR="00AC795C" w:rsidRDefault="00AC795C" w:rsidP="00292E4F">
      <w:pPr>
        <w:keepLines w:val="0"/>
        <w:rPr>
          <w:rFonts w:ascii="Times New Roman" w:hAnsi="Times New Roman"/>
          <w:sz w:val="28"/>
          <w:szCs w:val="28"/>
        </w:rPr>
      </w:pPr>
    </w:p>
    <w:p w:rsidR="00292E4F" w:rsidRPr="00AE5034" w:rsidRDefault="00292E4F" w:rsidP="00292E4F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 xml:space="preserve">Извещение о проведении закупки (закупочная документация) опубликовано </w:t>
      </w:r>
      <w:r w:rsidRPr="00915684">
        <w:rPr>
          <w:b w:val="0"/>
          <w:bCs w:val="0"/>
          <w:sz w:val="28"/>
          <w:szCs w:val="28"/>
          <w:lang w:eastAsia="ru-RU"/>
        </w:rPr>
        <w:t>«</w:t>
      </w:r>
      <w:r w:rsidRPr="000C53DA">
        <w:rPr>
          <w:b w:val="0"/>
          <w:bCs w:val="0"/>
          <w:sz w:val="28"/>
          <w:szCs w:val="28"/>
          <w:lang w:eastAsia="ru-RU"/>
        </w:rPr>
        <w:t xml:space="preserve">31» марта 2026 г. на официальном государственном сайте http://zakupki.gov.ru закупка </w:t>
      </w:r>
      <w:r w:rsidR="00B14C9B">
        <w:rPr>
          <w:b w:val="0"/>
          <w:bCs w:val="0"/>
          <w:sz w:val="28"/>
          <w:szCs w:val="28"/>
          <w:lang w:eastAsia="ru-RU"/>
        </w:rPr>
        <w:br/>
        <w:t xml:space="preserve">№ </w:t>
      </w:r>
      <w:r w:rsidRPr="000C53DA">
        <w:rPr>
          <w:b w:val="0"/>
          <w:bCs w:val="0"/>
          <w:sz w:val="28"/>
          <w:szCs w:val="28"/>
          <w:lang w:eastAsia="ru-RU"/>
        </w:rPr>
        <w:t>32615858591, на официальном сайте по закупкам атомной отрасли http://zakupki.rosatom.ru закупка № 187773, на электронной торговой площадке ЭТС НЭП http://www.etp-ets.ru, закупка № 32615858591</w:t>
      </w:r>
      <w:r w:rsidRPr="00AE5034">
        <w:rPr>
          <w:b w:val="0"/>
          <w:bCs w:val="0"/>
          <w:sz w:val="28"/>
          <w:szCs w:val="28"/>
          <w:lang w:eastAsia="ru-RU"/>
        </w:rPr>
        <w:t>.</w:t>
      </w:r>
    </w:p>
    <w:p w:rsidR="00AC795C" w:rsidRDefault="00AC795C" w:rsidP="006168F0">
      <w:pPr>
        <w:pStyle w:val="afa"/>
        <w:rPr>
          <w:rFonts w:ascii="Times New Roman" w:hAnsi="Times New Roman"/>
          <w:bCs/>
          <w:sz w:val="28"/>
          <w:szCs w:val="28"/>
        </w:rPr>
      </w:pPr>
    </w:p>
    <w:p w:rsidR="009221B5" w:rsidRPr="00AC795C" w:rsidRDefault="009A6E59" w:rsidP="006168F0">
      <w:pPr>
        <w:pStyle w:val="afa"/>
        <w:rPr>
          <w:rFonts w:ascii="Times New Roman" w:hAnsi="Times New Roman"/>
          <w:bCs/>
          <w:sz w:val="28"/>
          <w:szCs w:val="28"/>
        </w:rPr>
      </w:pPr>
      <w:r w:rsidRPr="00626993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626993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626993">
        <w:rPr>
          <w:rFonts w:ascii="Times New Roman" w:hAnsi="Times New Roman"/>
          <w:bCs/>
          <w:sz w:val="28"/>
          <w:szCs w:val="28"/>
        </w:rPr>
        <w:t xml:space="preserve"> и заявки </w:t>
      </w:r>
      <w:r w:rsidR="00316FD2" w:rsidRPr="00626993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626993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35453D" w:rsidRPr="00626993">
        <w:rPr>
          <w:rFonts w:ascii="Times New Roman" w:hAnsi="Times New Roman"/>
          <w:bCs/>
          <w:sz w:val="28"/>
          <w:szCs w:val="28"/>
        </w:rPr>
        <w:t>услуг</w:t>
      </w:r>
      <w:r w:rsidR="00E31D91" w:rsidRPr="00626993">
        <w:rPr>
          <w:rFonts w:ascii="Times New Roman" w:hAnsi="Times New Roman"/>
          <w:bCs/>
          <w:sz w:val="28"/>
          <w:szCs w:val="28"/>
        </w:rPr>
        <w:t xml:space="preserve">, сроки </w:t>
      </w:r>
      <w:r w:rsidR="0035453D" w:rsidRPr="00626993">
        <w:rPr>
          <w:rFonts w:ascii="Times New Roman" w:hAnsi="Times New Roman"/>
          <w:bCs/>
          <w:sz w:val="28"/>
          <w:szCs w:val="28"/>
        </w:rPr>
        <w:t>оказания услуг</w:t>
      </w:r>
      <w:r w:rsidRPr="00626993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AC795C" w:rsidRDefault="00AC795C" w:rsidP="00AC795C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AC795C" w:rsidRDefault="009A6E59" w:rsidP="00AC795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6993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626993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626993">
        <w:rPr>
          <w:rFonts w:ascii="Times New Roman" w:hAnsi="Times New Roman"/>
          <w:bCs/>
          <w:sz w:val="28"/>
          <w:szCs w:val="28"/>
        </w:rPr>
        <w:t xml:space="preserve"> </w:t>
      </w:r>
      <w:r w:rsidRPr="00626993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292E4F" w:rsidRPr="00FC6930">
        <w:rPr>
          <w:rFonts w:ascii="Times New Roman" w:eastAsiaTheme="minorHAnsi" w:hAnsi="Times New Roman"/>
          <w:sz w:val="28"/>
          <w:szCs w:val="28"/>
        </w:rPr>
        <w:t>685 000 (шестьсот восемьдесят пять тысяч) рублей 00 копе</w:t>
      </w:r>
      <w:r w:rsidR="00292E4F">
        <w:rPr>
          <w:rFonts w:ascii="Times New Roman" w:eastAsiaTheme="minorHAnsi" w:hAnsi="Times New Roman"/>
          <w:sz w:val="28"/>
          <w:szCs w:val="28"/>
        </w:rPr>
        <w:t>е</w:t>
      </w:r>
      <w:r w:rsidR="00292E4F" w:rsidRPr="00FC6930">
        <w:rPr>
          <w:rFonts w:ascii="Times New Roman" w:eastAsiaTheme="minorHAnsi" w:hAnsi="Times New Roman"/>
          <w:sz w:val="28"/>
          <w:szCs w:val="28"/>
        </w:rPr>
        <w:t>к, с НДС 5%</w:t>
      </w:r>
      <w:r w:rsidR="00292E4F">
        <w:rPr>
          <w:rFonts w:ascii="Times New Roman" w:eastAsiaTheme="minorHAnsi" w:hAnsi="Times New Roman"/>
          <w:sz w:val="28"/>
          <w:szCs w:val="28"/>
        </w:rPr>
        <w:t>.</w:t>
      </w:r>
    </w:p>
    <w:p w:rsidR="00474B5F" w:rsidRPr="002B65D4" w:rsidRDefault="009A6E59" w:rsidP="00AC795C">
      <w:pPr>
        <w:keepLines w:val="0"/>
        <w:rPr>
          <w:rFonts w:ascii="Times New Roman" w:hAnsi="Times New Roman"/>
          <w:sz w:val="28"/>
          <w:szCs w:val="28"/>
        </w:rPr>
      </w:pPr>
      <w:r w:rsidRPr="00626993">
        <w:rPr>
          <w:rFonts w:ascii="Times New Roman" w:eastAsiaTheme="minorHAnsi" w:hAnsi="Times New Roman"/>
          <w:sz w:val="28"/>
          <w:szCs w:val="28"/>
        </w:rPr>
        <w:lastRenderedPageBreak/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626993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626993">
        <w:rPr>
          <w:rFonts w:ascii="Times New Roman" w:hAnsi="Times New Roman"/>
          <w:sz w:val="28"/>
          <w:szCs w:val="28"/>
        </w:rPr>
        <w:t xml:space="preserve">в </w:t>
      </w:r>
      <w:r w:rsidR="006F4BAA" w:rsidRPr="00626993">
        <w:rPr>
          <w:rFonts w:ascii="Times New Roman" w:hAnsi="Times New Roman"/>
          <w:sz w:val="28"/>
          <w:szCs w:val="28"/>
        </w:rPr>
        <w:t>08</w:t>
      </w:r>
      <w:r w:rsidR="00522031" w:rsidRPr="00626993">
        <w:rPr>
          <w:rFonts w:ascii="Times New Roman" w:hAnsi="Times New Roman"/>
          <w:sz w:val="28"/>
          <w:szCs w:val="28"/>
        </w:rPr>
        <w:t>:00 (время московское) «</w:t>
      </w:r>
      <w:r w:rsidR="00B14C9B">
        <w:rPr>
          <w:rFonts w:ascii="Times New Roman" w:hAnsi="Times New Roman"/>
          <w:sz w:val="28"/>
          <w:szCs w:val="28"/>
        </w:rPr>
        <w:t>14</w:t>
      </w:r>
      <w:r w:rsidR="00397416">
        <w:rPr>
          <w:rFonts w:ascii="Times New Roman" w:hAnsi="Times New Roman"/>
          <w:sz w:val="28"/>
          <w:szCs w:val="28"/>
        </w:rPr>
        <w:t>,</w:t>
      </w:r>
      <w:r w:rsidR="00D522A1" w:rsidRPr="00626993">
        <w:rPr>
          <w:rFonts w:ascii="Times New Roman" w:hAnsi="Times New Roman"/>
          <w:sz w:val="28"/>
          <w:szCs w:val="28"/>
        </w:rPr>
        <w:t xml:space="preserve">» </w:t>
      </w:r>
      <w:r w:rsidR="00292E4F">
        <w:rPr>
          <w:rFonts w:ascii="Times New Roman" w:hAnsi="Times New Roman"/>
          <w:sz w:val="28"/>
          <w:szCs w:val="28"/>
        </w:rPr>
        <w:t xml:space="preserve">апреля </w:t>
      </w:r>
      <w:r w:rsidR="00AC795C">
        <w:rPr>
          <w:rFonts w:ascii="Times New Roman" w:hAnsi="Times New Roman"/>
          <w:sz w:val="28"/>
          <w:szCs w:val="28"/>
        </w:rPr>
        <w:t>2026</w:t>
      </w:r>
      <w:r w:rsidR="00D522A1" w:rsidRPr="00626993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626993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626993">
        <w:rPr>
          <w:rFonts w:ascii="Times New Roman" w:hAnsi="Times New Roman"/>
          <w:sz w:val="28"/>
          <w:szCs w:val="28"/>
        </w:rPr>
        <w:t>, д.</w:t>
      </w:r>
      <w:r w:rsidR="006168F0">
        <w:rPr>
          <w:rFonts w:ascii="Times New Roman" w:hAnsi="Times New Roman"/>
          <w:sz w:val="28"/>
          <w:szCs w:val="28"/>
        </w:rPr>
        <w:t xml:space="preserve"> 4</w:t>
      </w:r>
    </w:p>
    <w:p w:rsidR="00D522A1" w:rsidRPr="00626993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26993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626993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626993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1"/>
        <w:gridCol w:w="5547"/>
      </w:tblGrid>
      <w:tr w:rsidR="00A576C9" w:rsidRPr="00626993" w:rsidTr="00520726">
        <w:trPr>
          <w:jc w:val="center"/>
        </w:trPr>
        <w:tc>
          <w:tcPr>
            <w:tcW w:w="2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26993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26993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626993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626993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626993" w:rsidTr="00B14C9B">
        <w:trPr>
          <w:trHeight w:val="600"/>
          <w:jc w:val="center"/>
        </w:trPr>
        <w:tc>
          <w:tcPr>
            <w:tcW w:w="2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626993" w:rsidRDefault="00B14C9B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626993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626993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26993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626993" w:rsidTr="00AC795C">
        <w:trPr>
          <w:trHeight w:val="618"/>
          <w:jc w:val="center"/>
        </w:trPr>
        <w:tc>
          <w:tcPr>
            <w:tcW w:w="2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3D4995" w:rsidRDefault="00B14C9B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626993" w:rsidRDefault="002B2CA9" w:rsidP="00B445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2B2CA9" w:rsidRPr="00626993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626993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626993" w:rsidTr="00B14C9B">
        <w:trPr>
          <w:trHeight w:val="632"/>
          <w:jc w:val="center"/>
        </w:trPr>
        <w:tc>
          <w:tcPr>
            <w:tcW w:w="2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626993" w:rsidRDefault="00B14C9B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626993" w:rsidRDefault="002B2CA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AC795C" w:rsidRDefault="00AC795C" w:rsidP="00AC795C">
      <w:pPr>
        <w:keepLines w:val="0"/>
        <w:widowControl w:val="0"/>
        <w:outlineLvl w:val="0"/>
        <w:rPr>
          <w:rFonts w:ascii="Times New Roman" w:hAnsi="Times New Roman"/>
          <w:bCs/>
          <w:sz w:val="28"/>
          <w:szCs w:val="28"/>
        </w:rPr>
      </w:pPr>
    </w:p>
    <w:p w:rsidR="006168F0" w:rsidRDefault="00E43453" w:rsidP="00AC795C">
      <w:pPr>
        <w:keepLines w:val="0"/>
        <w:widowControl w:val="0"/>
        <w:outlineLvl w:val="0"/>
        <w:rPr>
          <w:rFonts w:ascii="Times New Roman" w:hAnsi="Times New Roman"/>
          <w:bCs/>
          <w:sz w:val="28"/>
          <w:szCs w:val="28"/>
        </w:rPr>
      </w:pPr>
      <w:r w:rsidRPr="00626993">
        <w:rPr>
          <w:rFonts w:ascii="Times New Roman" w:hAnsi="Times New Roman"/>
          <w:bCs/>
          <w:sz w:val="28"/>
          <w:szCs w:val="28"/>
        </w:rPr>
        <w:t>Преддоговорные</w:t>
      </w:r>
      <w:r w:rsidR="00883731" w:rsidRPr="00626993">
        <w:rPr>
          <w:rFonts w:ascii="Times New Roman" w:hAnsi="Times New Roman"/>
          <w:bCs/>
          <w:sz w:val="28"/>
          <w:szCs w:val="28"/>
        </w:rPr>
        <w:t xml:space="preserve"> переговоры проводятся в </w:t>
      </w:r>
      <w:r w:rsidRPr="00626993">
        <w:rPr>
          <w:rFonts w:ascii="Times New Roman" w:hAnsi="Times New Roman"/>
          <w:bCs/>
          <w:sz w:val="28"/>
          <w:szCs w:val="28"/>
        </w:rPr>
        <w:t>соответствии</w:t>
      </w:r>
      <w:r w:rsidR="00883731" w:rsidRPr="00626993">
        <w:rPr>
          <w:rFonts w:ascii="Times New Roman" w:hAnsi="Times New Roman"/>
          <w:bCs/>
          <w:sz w:val="28"/>
          <w:szCs w:val="28"/>
        </w:rPr>
        <w:t xml:space="preserve"> с </w:t>
      </w:r>
      <w:proofErr w:type="gramStart"/>
      <w:r w:rsidR="00883731" w:rsidRPr="00626993">
        <w:rPr>
          <w:rFonts w:ascii="Times New Roman" w:hAnsi="Times New Roman"/>
          <w:bCs/>
          <w:sz w:val="28"/>
          <w:szCs w:val="28"/>
        </w:rPr>
        <w:t>подпунктом</w:t>
      </w:r>
      <w:proofErr w:type="gramEnd"/>
      <w:r w:rsidR="00883731" w:rsidRPr="00626993">
        <w:rPr>
          <w:rFonts w:ascii="Times New Roman" w:hAnsi="Times New Roman"/>
          <w:bCs/>
          <w:sz w:val="28"/>
          <w:szCs w:val="28"/>
        </w:rPr>
        <w:t xml:space="preserve"> а) части 2 статьи 9.3 </w:t>
      </w:r>
      <w:r w:rsidR="001F4962" w:rsidRPr="00626993">
        <w:rPr>
          <w:rFonts w:ascii="Times New Roman" w:hAnsi="Times New Roman"/>
          <w:bCs/>
          <w:sz w:val="28"/>
          <w:szCs w:val="28"/>
        </w:rPr>
        <w:t xml:space="preserve">главы 9 </w:t>
      </w:r>
      <w:r w:rsidR="00883731" w:rsidRPr="00626993">
        <w:rPr>
          <w:rFonts w:ascii="Times New Roman" w:hAnsi="Times New Roman"/>
          <w:bCs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E54EF1" w:rsidRPr="00626993">
        <w:rPr>
          <w:rFonts w:ascii="Times New Roman" w:hAnsi="Times New Roman"/>
          <w:bCs/>
          <w:sz w:val="28"/>
          <w:szCs w:val="28"/>
        </w:rPr>
        <w:t xml:space="preserve"> и с пунктом 8.2 раздела 8</w:t>
      </w:r>
      <w:r w:rsidR="00274452" w:rsidRPr="00626993">
        <w:rPr>
          <w:rFonts w:ascii="Times New Roman" w:hAnsi="Times New Roman"/>
          <w:bCs/>
          <w:sz w:val="28"/>
          <w:szCs w:val="28"/>
        </w:rPr>
        <w:t xml:space="preserve"> части 2 тома 1 </w:t>
      </w:r>
      <w:r w:rsidR="00190D91" w:rsidRPr="00626993">
        <w:rPr>
          <w:rFonts w:ascii="Times New Roman" w:hAnsi="Times New Roman"/>
          <w:bCs/>
          <w:sz w:val="28"/>
          <w:szCs w:val="28"/>
        </w:rPr>
        <w:t>извещения о проведения закупки (закупочной документации)</w:t>
      </w:r>
      <w:r w:rsidR="00274452" w:rsidRPr="00626993">
        <w:rPr>
          <w:rFonts w:ascii="Times New Roman" w:hAnsi="Times New Roman"/>
          <w:bCs/>
          <w:sz w:val="28"/>
          <w:szCs w:val="28"/>
        </w:rPr>
        <w:t>.</w:t>
      </w:r>
    </w:p>
    <w:p w:rsidR="00AC795C" w:rsidRDefault="00AC795C" w:rsidP="006168F0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810AFD" w:rsidRPr="00626993" w:rsidRDefault="00274452" w:rsidP="006168F0">
      <w:pPr>
        <w:keepLines w:val="0"/>
        <w:rPr>
          <w:rFonts w:ascii="Times New Roman" w:hAnsi="Times New Roman"/>
          <w:bCs/>
          <w:sz w:val="28"/>
          <w:szCs w:val="28"/>
        </w:rPr>
      </w:pPr>
      <w:r w:rsidRPr="00626993">
        <w:rPr>
          <w:rFonts w:ascii="Times New Roman" w:hAnsi="Times New Roman"/>
          <w:bCs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</w:p>
    <w:p w:rsidR="00292E4F" w:rsidRDefault="00274452" w:rsidP="00292E4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6993">
        <w:rPr>
          <w:rFonts w:ascii="Times New Roman" w:hAnsi="Times New Roman"/>
          <w:bCs/>
          <w:sz w:val="28"/>
          <w:szCs w:val="28"/>
        </w:rPr>
        <w:t xml:space="preserve">Цена договора: </w:t>
      </w:r>
      <w:r w:rsidR="00292E4F" w:rsidRPr="00FC6930">
        <w:rPr>
          <w:rFonts w:ascii="Times New Roman" w:eastAsiaTheme="minorHAnsi" w:hAnsi="Times New Roman"/>
          <w:sz w:val="28"/>
          <w:szCs w:val="28"/>
        </w:rPr>
        <w:t>685 000 (шестьсот восемьдесят пять тысяч) рублей 00 копе</w:t>
      </w:r>
      <w:r w:rsidR="00292E4F">
        <w:rPr>
          <w:rFonts w:ascii="Times New Roman" w:eastAsiaTheme="minorHAnsi" w:hAnsi="Times New Roman"/>
          <w:sz w:val="28"/>
          <w:szCs w:val="28"/>
        </w:rPr>
        <w:t>е</w:t>
      </w:r>
      <w:r w:rsidR="00292E4F" w:rsidRPr="00FC6930">
        <w:rPr>
          <w:rFonts w:ascii="Times New Roman" w:eastAsiaTheme="minorHAnsi" w:hAnsi="Times New Roman"/>
          <w:sz w:val="28"/>
          <w:szCs w:val="28"/>
        </w:rPr>
        <w:t>к, с НДС 5%</w:t>
      </w:r>
      <w:r w:rsidR="00292E4F">
        <w:rPr>
          <w:rFonts w:ascii="Times New Roman" w:eastAsiaTheme="minorHAnsi" w:hAnsi="Times New Roman"/>
          <w:sz w:val="28"/>
          <w:szCs w:val="28"/>
        </w:rPr>
        <w:t>.</w:t>
      </w:r>
    </w:p>
    <w:p w:rsidR="00AC795C" w:rsidRDefault="00AC795C" w:rsidP="00772C5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6EE6" w:rsidRDefault="00274452" w:rsidP="00772C5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26993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p w:rsidR="00AC795C" w:rsidRDefault="00AC795C" w:rsidP="00772C5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2"/>
        <w:gridCol w:w="5031"/>
        <w:gridCol w:w="2000"/>
      </w:tblGrid>
      <w:tr w:rsidR="00021F71" w:rsidRPr="00626993" w:rsidTr="00706C3E">
        <w:trPr>
          <w:trHeight w:val="372"/>
          <w:jc w:val="center"/>
        </w:trPr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626993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699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626993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699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626993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6993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706C3E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626993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26993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626993" w:rsidTr="00B14C9B">
        <w:trPr>
          <w:trHeight w:val="868"/>
          <w:jc w:val="center"/>
        </w:trPr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26993" w:rsidRDefault="00B14C9B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26993" w:rsidRDefault="0079160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626993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626993" w:rsidTr="00706C3E">
        <w:trPr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626993" w:rsidRDefault="00274452" w:rsidP="00520726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62699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626993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57614" w:rsidRPr="00626993" w:rsidTr="00B14C9B">
        <w:trPr>
          <w:trHeight w:val="877"/>
          <w:jc w:val="center"/>
        </w:trPr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7614" w:rsidRPr="00626993" w:rsidRDefault="00B14C9B" w:rsidP="005207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7614" w:rsidRPr="00626993" w:rsidRDefault="00757614" w:rsidP="006269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614" w:rsidRPr="00626993" w:rsidRDefault="00757614" w:rsidP="0075761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626993" w:rsidTr="00706C3E">
        <w:trPr>
          <w:trHeight w:val="288"/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626993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626993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626993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626993" w:rsidTr="00B14C9B">
        <w:trPr>
          <w:trHeight w:val="931"/>
          <w:jc w:val="center"/>
        </w:trPr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626993" w:rsidRDefault="00B14C9B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626993" w:rsidRDefault="00274452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626993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626993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522A1" w:rsidRPr="00626993" w:rsidSect="00292E4F">
      <w:footerReference w:type="default" r:id="rId8"/>
      <w:pgSz w:w="11906" w:h="16838"/>
      <w:pgMar w:top="709" w:right="566" w:bottom="709" w:left="851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E4F" w:rsidRPr="00292E4F" w:rsidRDefault="00292E4F" w:rsidP="00292E4F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292E4F">
      <w:rPr>
        <w:rFonts w:ascii="Times New Roman" w:hAnsi="Times New Roman"/>
        <w:bCs/>
        <w:sz w:val="18"/>
        <w:szCs w:val="18"/>
      </w:rPr>
      <w:t>П</w:t>
    </w:r>
    <w:r w:rsidRPr="00292E4F">
      <w:rPr>
        <w:rFonts w:ascii="Times New Roman" w:hAnsi="Times New Roman"/>
        <w:bCs/>
        <w:caps/>
        <w:sz w:val="18"/>
        <w:szCs w:val="18"/>
      </w:rPr>
      <w:t>ротокол</w:t>
    </w:r>
    <w:r w:rsidRPr="00292E4F">
      <w:rPr>
        <w:rFonts w:ascii="Times New Roman" w:hAnsi="Times New Roman"/>
        <w:bCs/>
        <w:sz w:val="18"/>
        <w:szCs w:val="18"/>
      </w:rPr>
      <w:t xml:space="preserve"> № 1683</w:t>
    </w:r>
  </w:p>
  <w:p w:rsidR="00292E4F" w:rsidRPr="00292E4F" w:rsidRDefault="00292E4F" w:rsidP="00292E4F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8"/>
        <w:szCs w:val="18"/>
      </w:rPr>
    </w:pPr>
    <w:r w:rsidRPr="00292E4F">
      <w:rPr>
        <w:rFonts w:ascii="Times New Roman" w:hAnsi="Times New Roman"/>
        <w:bCs/>
        <w:sz w:val="18"/>
        <w:szCs w:val="18"/>
      </w:rPr>
      <w:t xml:space="preserve"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 на право заключения договора на оказание метрологических услуг </w:t>
    </w:r>
    <w:r>
      <w:rPr>
        <w:rFonts w:ascii="Times New Roman" w:hAnsi="Times New Roman"/>
        <w:bCs/>
        <w:sz w:val="18"/>
        <w:szCs w:val="18"/>
      </w:rPr>
      <w:t xml:space="preserve">для нужд </w:t>
    </w:r>
    <w:r w:rsidRPr="00292E4F">
      <w:rPr>
        <w:rFonts w:ascii="Times New Roman" w:hAnsi="Times New Roman"/>
        <w:bCs/>
        <w:sz w:val="18"/>
        <w:szCs w:val="18"/>
      </w:rPr>
      <w:t>Озерского филиала АО «</w:t>
    </w:r>
    <w:proofErr w:type="spellStart"/>
    <w:r w:rsidRPr="00292E4F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292E4F">
      <w:rPr>
        <w:rFonts w:ascii="Times New Roman" w:hAnsi="Times New Roman"/>
        <w:bCs/>
        <w:sz w:val="18"/>
        <w:szCs w:val="18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128B4"/>
    <w:rsid w:val="000207AA"/>
    <w:rsid w:val="00021F71"/>
    <w:rsid w:val="00043742"/>
    <w:rsid w:val="00047BDB"/>
    <w:rsid w:val="000531D6"/>
    <w:rsid w:val="000704E2"/>
    <w:rsid w:val="0007798E"/>
    <w:rsid w:val="00077D85"/>
    <w:rsid w:val="00087F4E"/>
    <w:rsid w:val="000B65C6"/>
    <w:rsid w:val="000D70F8"/>
    <w:rsid w:val="000E0D42"/>
    <w:rsid w:val="000E4FDE"/>
    <w:rsid w:val="000F4302"/>
    <w:rsid w:val="001103F2"/>
    <w:rsid w:val="00132DF4"/>
    <w:rsid w:val="00141C8B"/>
    <w:rsid w:val="0016116C"/>
    <w:rsid w:val="001634A5"/>
    <w:rsid w:val="00165217"/>
    <w:rsid w:val="00190D91"/>
    <w:rsid w:val="001C4E96"/>
    <w:rsid w:val="001E173D"/>
    <w:rsid w:val="001F4962"/>
    <w:rsid w:val="001F733D"/>
    <w:rsid w:val="00215B65"/>
    <w:rsid w:val="00221294"/>
    <w:rsid w:val="002517E6"/>
    <w:rsid w:val="0026020C"/>
    <w:rsid w:val="00265EF0"/>
    <w:rsid w:val="00274452"/>
    <w:rsid w:val="00291EB9"/>
    <w:rsid w:val="00292E4F"/>
    <w:rsid w:val="00297EA2"/>
    <w:rsid w:val="002A27CE"/>
    <w:rsid w:val="002B2CA9"/>
    <w:rsid w:val="002B65D4"/>
    <w:rsid w:val="002D6A98"/>
    <w:rsid w:val="00305B94"/>
    <w:rsid w:val="00316FD2"/>
    <w:rsid w:val="003266AE"/>
    <w:rsid w:val="003476E9"/>
    <w:rsid w:val="003512AA"/>
    <w:rsid w:val="0035453D"/>
    <w:rsid w:val="003739A1"/>
    <w:rsid w:val="00397416"/>
    <w:rsid w:val="003C7B6B"/>
    <w:rsid w:val="003D4995"/>
    <w:rsid w:val="003E0071"/>
    <w:rsid w:val="00416EE6"/>
    <w:rsid w:val="00436E67"/>
    <w:rsid w:val="004416D7"/>
    <w:rsid w:val="00474B5F"/>
    <w:rsid w:val="004769A3"/>
    <w:rsid w:val="004A2E02"/>
    <w:rsid w:val="004C03D1"/>
    <w:rsid w:val="004D0658"/>
    <w:rsid w:val="004E3EC8"/>
    <w:rsid w:val="004F3203"/>
    <w:rsid w:val="004F7752"/>
    <w:rsid w:val="00520726"/>
    <w:rsid w:val="00521561"/>
    <w:rsid w:val="00522031"/>
    <w:rsid w:val="00541B8A"/>
    <w:rsid w:val="00551619"/>
    <w:rsid w:val="00562F20"/>
    <w:rsid w:val="00563276"/>
    <w:rsid w:val="00563FF6"/>
    <w:rsid w:val="00575D2E"/>
    <w:rsid w:val="00595318"/>
    <w:rsid w:val="005B10F7"/>
    <w:rsid w:val="005B3B95"/>
    <w:rsid w:val="005C39B3"/>
    <w:rsid w:val="005C6638"/>
    <w:rsid w:val="005C7CA2"/>
    <w:rsid w:val="005D378E"/>
    <w:rsid w:val="005D5022"/>
    <w:rsid w:val="005E15CC"/>
    <w:rsid w:val="005E5E66"/>
    <w:rsid w:val="005F5405"/>
    <w:rsid w:val="006168F0"/>
    <w:rsid w:val="00621F83"/>
    <w:rsid w:val="006248B1"/>
    <w:rsid w:val="00624DDF"/>
    <w:rsid w:val="00626993"/>
    <w:rsid w:val="006702D6"/>
    <w:rsid w:val="006764E0"/>
    <w:rsid w:val="006A0B62"/>
    <w:rsid w:val="006A2C80"/>
    <w:rsid w:val="006C1291"/>
    <w:rsid w:val="006D4D8F"/>
    <w:rsid w:val="006E1646"/>
    <w:rsid w:val="006E25D4"/>
    <w:rsid w:val="006F4BAA"/>
    <w:rsid w:val="006F5E20"/>
    <w:rsid w:val="00706C3E"/>
    <w:rsid w:val="0072154F"/>
    <w:rsid w:val="00722CB5"/>
    <w:rsid w:val="007350F3"/>
    <w:rsid w:val="00735E36"/>
    <w:rsid w:val="007561B0"/>
    <w:rsid w:val="00757614"/>
    <w:rsid w:val="007609E8"/>
    <w:rsid w:val="00764B8F"/>
    <w:rsid w:val="00772C5E"/>
    <w:rsid w:val="007817A1"/>
    <w:rsid w:val="00791604"/>
    <w:rsid w:val="0079627E"/>
    <w:rsid w:val="007B3D36"/>
    <w:rsid w:val="007E0572"/>
    <w:rsid w:val="00801ECD"/>
    <w:rsid w:val="00810AFD"/>
    <w:rsid w:val="008204AC"/>
    <w:rsid w:val="0082132E"/>
    <w:rsid w:val="008561BC"/>
    <w:rsid w:val="00870588"/>
    <w:rsid w:val="00871739"/>
    <w:rsid w:val="00871BD0"/>
    <w:rsid w:val="00883731"/>
    <w:rsid w:val="00894187"/>
    <w:rsid w:val="008958B7"/>
    <w:rsid w:val="008A705C"/>
    <w:rsid w:val="008D5CC3"/>
    <w:rsid w:val="008D6D67"/>
    <w:rsid w:val="008E44A5"/>
    <w:rsid w:val="00903C55"/>
    <w:rsid w:val="009056D0"/>
    <w:rsid w:val="0091072F"/>
    <w:rsid w:val="009221B5"/>
    <w:rsid w:val="00933A37"/>
    <w:rsid w:val="00934BF0"/>
    <w:rsid w:val="00935DAB"/>
    <w:rsid w:val="00936F99"/>
    <w:rsid w:val="009543D7"/>
    <w:rsid w:val="00954729"/>
    <w:rsid w:val="00977C68"/>
    <w:rsid w:val="00986DF8"/>
    <w:rsid w:val="00992971"/>
    <w:rsid w:val="009A6E59"/>
    <w:rsid w:val="009A7E61"/>
    <w:rsid w:val="009C0CC5"/>
    <w:rsid w:val="009E064F"/>
    <w:rsid w:val="009E214D"/>
    <w:rsid w:val="009F4AA0"/>
    <w:rsid w:val="00A35966"/>
    <w:rsid w:val="00A4255A"/>
    <w:rsid w:val="00A46006"/>
    <w:rsid w:val="00A50188"/>
    <w:rsid w:val="00A56577"/>
    <w:rsid w:val="00A576C9"/>
    <w:rsid w:val="00A62474"/>
    <w:rsid w:val="00A66836"/>
    <w:rsid w:val="00A67A21"/>
    <w:rsid w:val="00A8331A"/>
    <w:rsid w:val="00AA6576"/>
    <w:rsid w:val="00AC617F"/>
    <w:rsid w:val="00AC795C"/>
    <w:rsid w:val="00AF7712"/>
    <w:rsid w:val="00B14C9B"/>
    <w:rsid w:val="00B25896"/>
    <w:rsid w:val="00B346CD"/>
    <w:rsid w:val="00B34C30"/>
    <w:rsid w:val="00B411BF"/>
    <w:rsid w:val="00B445CE"/>
    <w:rsid w:val="00BA1671"/>
    <w:rsid w:val="00BA2D6B"/>
    <w:rsid w:val="00BB4D3B"/>
    <w:rsid w:val="00BD0060"/>
    <w:rsid w:val="00C12001"/>
    <w:rsid w:val="00C24064"/>
    <w:rsid w:val="00C2486F"/>
    <w:rsid w:val="00C5260C"/>
    <w:rsid w:val="00C52BF2"/>
    <w:rsid w:val="00C53FE5"/>
    <w:rsid w:val="00C619CD"/>
    <w:rsid w:val="00C64E63"/>
    <w:rsid w:val="00C7324A"/>
    <w:rsid w:val="00C81BA7"/>
    <w:rsid w:val="00CB5261"/>
    <w:rsid w:val="00CD32CD"/>
    <w:rsid w:val="00CD5607"/>
    <w:rsid w:val="00CF152F"/>
    <w:rsid w:val="00CF4E09"/>
    <w:rsid w:val="00CF677C"/>
    <w:rsid w:val="00D00C05"/>
    <w:rsid w:val="00D1206C"/>
    <w:rsid w:val="00D12223"/>
    <w:rsid w:val="00D134DA"/>
    <w:rsid w:val="00D1479C"/>
    <w:rsid w:val="00D14ED0"/>
    <w:rsid w:val="00D16031"/>
    <w:rsid w:val="00D2088A"/>
    <w:rsid w:val="00D21E17"/>
    <w:rsid w:val="00D22399"/>
    <w:rsid w:val="00D305CE"/>
    <w:rsid w:val="00D33932"/>
    <w:rsid w:val="00D37E25"/>
    <w:rsid w:val="00D522A1"/>
    <w:rsid w:val="00D522B8"/>
    <w:rsid w:val="00D53E6B"/>
    <w:rsid w:val="00D72F68"/>
    <w:rsid w:val="00D853DB"/>
    <w:rsid w:val="00D85874"/>
    <w:rsid w:val="00DA3A09"/>
    <w:rsid w:val="00DC7042"/>
    <w:rsid w:val="00E047AB"/>
    <w:rsid w:val="00E31D91"/>
    <w:rsid w:val="00E32922"/>
    <w:rsid w:val="00E43453"/>
    <w:rsid w:val="00E53F9D"/>
    <w:rsid w:val="00E54EF1"/>
    <w:rsid w:val="00E64F74"/>
    <w:rsid w:val="00E7236D"/>
    <w:rsid w:val="00E82D45"/>
    <w:rsid w:val="00EB67A3"/>
    <w:rsid w:val="00EC2AD7"/>
    <w:rsid w:val="00ED5A77"/>
    <w:rsid w:val="00EE28EA"/>
    <w:rsid w:val="00F13F22"/>
    <w:rsid w:val="00F316D9"/>
    <w:rsid w:val="00F56D26"/>
    <w:rsid w:val="00F61F7B"/>
    <w:rsid w:val="00F8768B"/>
    <w:rsid w:val="00F87725"/>
    <w:rsid w:val="00F87BF3"/>
    <w:rsid w:val="00F87D13"/>
    <w:rsid w:val="00FA7795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CF4E09"/>
    <w:rPr>
      <w:rFonts w:ascii="Arial" w:eastAsia="Times New Roman" w:hAnsi="Arial"/>
      <w:sz w:val="24"/>
      <w:szCs w:val="24"/>
    </w:rPr>
  </w:style>
  <w:style w:type="paragraph" w:customStyle="1" w:styleId="afc">
    <w:name w:val="Текст документа"/>
    <w:basedOn w:val="a"/>
    <w:link w:val="afd"/>
    <w:qFormat/>
    <w:rsid w:val="00521561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d">
    <w:name w:val="Текст документа Знак"/>
    <w:basedOn w:val="a0"/>
    <w:link w:val="afc"/>
    <w:rsid w:val="00521561"/>
    <w:rPr>
      <w:rFonts w:ascii="Times New Roman" w:eastAsiaTheme="minorHAnsi" w:hAnsi="Times New Roman" w:cstheme="minorBidi"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84685-6934-4269-9D11-D63663747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2</Pages>
  <Words>428</Words>
  <Characters>3021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2026-04-10T10:12:00Z</cp:lastPrinted>
  <dcterms:created xsi:type="dcterms:W3CDTF">2026-04-14T03:47:00Z</dcterms:created>
  <dcterms:modified xsi:type="dcterms:W3CDTF">2026-04-14T03:47:00Z</dcterms:modified>
</cp:coreProperties>
</file>